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88E2" w14:textId="77777777" w:rsidR="006753ED" w:rsidRPr="00050E0F" w:rsidRDefault="00D84640" w:rsidP="00050E0F">
      <w:pPr>
        <w:tabs>
          <w:tab w:val="left" w:pos="3400"/>
        </w:tabs>
        <w:spacing w:line="276" w:lineRule="auto"/>
        <w:contextualSpacing/>
        <w:jc w:val="both"/>
        <w:rPr>
          <w:rFonts w:ascii="Trebuchet MS" w:hAnsi="Trebuchet MS"/>
          <w:b/>
          <w:bCs/>
          <w:lang w:val="es-ES"/>
        </w:rPr>
      </w:pPr>
      <w:bookmarkStart w:id="0" w:name="_Hlk158117660"/>
      <w:r w:rsidRPr="00050E0F">
        <w:rPr>
          <w:rFonts w:ascii="Trebuchet MS" w:hAnsi="Trebuchet MS"/>
          <w:b/>
          <w:bCs/>
          <w:lang w:val="es-ES"/>
        </w:rPr>
        <w:t>Sistemul de Gospod</w:t>
      </w:r>
      <w:r w:rsidR="008B6706" w:rsidRPr="00050E0F">
        <w:rPr>
          <w:rFonts w:ascii="Trebuchet MS" w:hAnsi="Trebuchet MS"/>
          <w:b/>
          <w:bCs/>
          <w:lang w:val="es-ES"/>
        </w:rPr>
        <w:t>ă</w:t>
      </w:r>
      <w:r w:rsidRPr="00050E0F">
        <w:rPr>
          <w:rFonts w:ascii="Trebuchet MS" w:hAnsi="Trebuchet MS"/>
          <w:b/>
          <w:bCs/>
          <w:lang w:val="es-ES"/>
        </w:rPr>
        <w:t xml:space="preserve">rire a Apelor </w:t>
      </w:r>
      <w:r w:rsidR="00803D14" w:rsidRPr="00050E0F">
        <w:rPr>
          <w:rFonts w:ascii="Trebuchet MS" w:hAnsi="Trebuchet MS"/>
          <w:b/>
          <w:bCs/>
          <w:lang w:val="es-ES"/>
        </w:rPr>
        <w:t>Arad</w:t>
      </w:r>
    </w:p>
    <w:p w14:paraId="457F8D15" w14:textId="77777777" w:rsidR="00050E0F" w:rsidRDefault="00050E0F" w:rsidP="00050E0F">
      <w:pPr>
        <w:spacing w:after="0" w:line="276" w:lineRule="auto"/>
        <w:jc w:val="both"/>
        <w:rPr>
          <w:rFonts w:ascii="Trebuchet MS" w:hAnsi="Trebuchet MS"/>
          <w:b/>
          <w:bCs/>
          <w:lang w:val="pt-BR"/>
        </w:rPr>
      </w:pPr>
    </w:p>
    <w:p w14:paraId="3FD80F1C" w14:textId="77777777" w:rsidR="000D5266" w:rsidRDefault="000D5266" w:rsidP="00050E0F">
      <w:pPr>
        <w:spacing w:after="0" w:line="276" w:lineRule="auto"/>
        <w:jc w:val="both"/>
        <w:rPr>
          <w:rFonts w:ascii="Trebuchet MS" w:hAnsi="Trebuchet MS"/>
          <w:b/>
          <w:bCs/>
          <w:lang w:val="pt-BR"/>
        </w:rPr>
      </w:pPr>
    </w:p>
    <w:p w14:paraId="415A2A7F" w14:textId="77777777" w:rsidR="00050E0F" w:rsidRPr="00050E0F" w:rsidRDefault="00050E0F" w:rsidP="00050E0F">
      <w:pPr>
        <w:spacing w:after="0" w:line="276" w:lineRule="auto"/>
        <w:jc w:val="both"/>
        <w:rPr>
          <w:rFonts w:ascii="Trebuchet MS" w:hAnsi="Trebuchet MS"/>
          <w:b/>
          <w:bCs/>
          <w:lang w:val="pt-BR"/>
        </w:rPr>
      </w:pPr>
    </w:p>
    <w:p w14:paraId="7E020D4E" w14:textId="6B49ADE8" w:rsidR="00050E0F" w:rsidRPr="00EA6930" w:rsidRDefault="006753ED" w:rsidP="00050E0F">
      <w:pPr>
        <w:spacing w:after="0" w:line="276" w:lineRule="auto"/>
        <w:jc w:val="both"/>
        <w:rPr>
          <w:rFonts w:ascii="Trebuchet MS" w:hAnsi="Trebuchet MS"/>
          <w:i/>
          <w:iCs/>
          <w:lang w:val="pt-BR"/>
        </w:rPr>
      </w:pPr>
      <w:r w:rsidRPr="00EA6930">
        <w:rPr>
          <w:rFonts w:ascii="Trebuchet MS" w:hAnsi="Trebuchet MS"/>
          <w:i/>
          <w:iCs/>
          <w:lang w:val="pt-BR"/>
        </w:rPr>
        <w:t>Anexa 2 - Anunt de scoatere la concurs</w:t>
      </w:r>
    </w:p>
    <w:p w14:paraId="06620CFB" w14:textId="7F3DB97E" w:rsidR="006753ED" w:rsidRPr="00050E0F" w:rsidRDefault="00A92C7F" w:rsidP="00050E0F">
      <w:pPr>
        <w:spacing w:after="0" w:line="276" w:lineRule="auto"/>
        <w:jc w:val="both"/>
        <w:rPr>
          <w:rFonts w:ascii="Trebuchet MS" w:hAnsi="Trebuchet MS"/>
          <w:b/>
        </w:rPr>
      </w:pPr>
      <w:r w:rsidRPr="00050E0F">
        <w:rPr>
          <w:rFonts w:ascii="Trebuchet MS" w:hAnsi="Trebuchet MS"/>
          <w:b/>
        </w:rPr>
        <w:t>An</w:t>
      </w:r>
      <w:r w:rsidR="00905514" w:rsidRPr="00050E0F">
        <w:rPr>
          <w:rFonts w:ascii="Trebuchet MS" w:hAnsi="Trebuchet MS"/>
          <w:b/>
        </w:rPr>
        <w:t xml:space="preserve">exa </w:t>
      </w:r>
      <w:r w:rsidR="00173B2E" w:rsidRPr="00050E0F">
        <w:rPr>
          <w:rFonts w:ascii="Trebuchet MS" w:hAnsi="Trebuchet MS"/>
          <w:b/>
        </w:rPr>
        <w:t>la Decizia ABA Mureș nr.</w:t>
      </w:r>
      <w:r w:rsidR="00D80445" w:rsidRPr="00050E0F">
        <w:rPr>
          <w:rFonts w:ascii="Trebuchet MS" w:hAnsi="Trebuchet MS"/>
          <w:b/>
        </w:rPr>
        <w:t xml:space="preserve"> </w:t>
      </w:r>
    </w:p>
    <w:p w14:paraId="0121CF6F" w14:textId="77777777" w:rsidR="00EA6930" w:rsidRPr="00050E0F" w:rsidRDefault="00EA6930" w:rsidP="00EA6930">
      <w:pPr>
        <w:spacing w:after="0" w:line="276" w:lineRule="auto"/>
        <w:rPr>
          <w:rFonts w:ascii="Trebuchet MS" w:hAnsi="Trebuchet MS"/>
          <w:b/>
          <w:bCs/>
        </w:rPr>
      </w:pPr>
    </w:p>
    <w:p w14:paraId="4E6F5DB4" w14:textId="77777777" w:rsidR="006753ED" w:rsidRPr="00050E0F" w:rsidRDefault="006753ED" w:rsidP="00050E0F">
      <w:pPr>
        <w:spacing w:after="0" w:line="276" w:lineRule="auto"/>
        <w:jc w:val="center"/>
        <w:rPr>
          <w:rFonts w:ascii="Trebuchet MS" w:hAnsi="Trebuchet MS"/>
          <w:b/>
          <w:bCs/>
        </w:rPr>
      </w:pPr>
      <w:r w:rsidRPr="00050E0F">
        <w:rPr>
          <w:rFonts w:ascii="Trebuchet MS" w:hAnsi="Trebuchet MS"/>
          <w:b/>
          <w:bCs/>
        </w:rPr>
        <w:t>ANUNŢ</w:t>
      </w:r>
    </w:p>
    <w:p w14:paraId="216AA3BA" w14:textId="77777777" w:rsidR="00266ADA" w:rsidRPr="00050E0F" w:rsidRDefault="006753ED" w:rsidP="00050E0F">
      <w:pPr>
        <w:spacing w:after="0" w:line="276" w:lineRule="auto"/>
        <w:jc w:val="center"/>
        <w:rPr>
          <w:rFonts w:ascii="Trebuchet MS" w:hAnsi="Trebuchet MS"/>
          <w:b/>
          <w:bCs/>
        </w:rPr>
      </w:pPr>
      <w:r w:rsidRPr="00050E0F">
        <w:rPr>
          <w:rFonts w:ascii="Trebuchet MS" w:hAnsi="Trebuchet MS"/>
          <w:b/>
          <w:bCs/>
        </w:rPr>
        <w:t>privind organizarea concursului pentru ocuparea</w:t>
      </w:r>
    </w:p>
    <w:p w14:paraId="1317C82D" w14:textId="09285AA3" w:rsidR="006753ED" w:rsidRPr="00050E0F" w:rsidRDefault="00163DDC" w:rsidP="00050E0F">
      <w:pPr>
        <w:spacing w:after="0" w:line="276" w:lineRule="auto"/>
        <w:jc w:val="center"/>
        <w:rPr>
          <w:rFonts w:ascii="Trebuchet MS" w:hAnsi="Trebuchet MS"/>
          <w:b/>
          <w:bCs/>
        </w:rPr>
      </w:pPr>
      <w:r w:rsidRPr="00050E0F">
        <w:rPr>
          <w:rFonts w:ascii="Trebuchet MS" w:hAnsi="Trebuchet MS"/>
          <w:b/>
          <w:bCs/>
        </w:rPr>
        <w:t>funcți</w:t>
      </w:r>
      <w:r w:rsidR="00266ADA" w:rsidRPr="00050E0F">
        <w:rPr>
          <w:rFonts w:ascii="Trebuchet MS" w:hAnsi="Trebuchet MS"/>
          <w:b/>
          <w:bCs/>
        </w:rPr>
        <w:t>ei</w:t>
      </w:r>
      <w:r w:rsidR="00EF208B" w:rsidRPr="00050E0F">
        <w:rPr>
          <w:rFonts w:ascii="Trebuchet MS" w:hAnsi="Trebuchet MS"/>
          <w:b/>
          <w:bCs/>
        </w:rPr>
        <w:t xml:space="preserve"> </w:t>
      </w:r>
      <w:r w:rsidR="000F7582" w:rsidRPr="00050E0F">
        <w:rPr>
          <w:rFonts w:ascii="Trebuchet MS" w:hAnsi="Trebuchet MS"/>
          <w:b/>
          <w:bCs/>
        </w:rPr>
        <w:t>contractuale de execuție vacant</w:t>
      </w:r>
      <w:r w:rsidR="009C3EB3" w:rsidRPr="00050E0F">
        <w:rPr>
          <w:rFonts w:ascii="Trebuchet MS" w:hAnsi="Trebuchet MS"/>
          <w:b/>
          <w:bCs/>
        </w:rPr>
        <w:t>ă</w:t>
      </w:r>
      <w:r w:rsidR="00266ADA" w:rsidRPr="00050E0F">
        <w:rPr>
          <w:rFonts w:ascii="Trebuchet MS" w:hAnsi="Trebuchet MS"/>
          <w:b/>
          <w:bCs/>
        </w:rPr>
        <w:t xml:space="preserve">, pe perioadă </w:t>
      </w:r>
      <w:r w:rsidR="000F7582" w:rsidRPr="00050E0F">
        <w:rPr>
          <w:rFonts w:ascii="Trebuchet MS" w:hAnsi="Trebuchet MS"/>
          <w:b/>
          <w:bCs/>
        </w:rPr>
        <w:t>ne</w:t>
      </w:r>
      <w:r w:rsidR="006753ED" w:rsidRPr="00050E0F">
        <w:rPr>
          <w:rFonts w:ascii="Trebuchet MS" w:hAnsi="Trebuchet MS"/>
          <w:b/>
          <w:bCs/>
        </w:rPr>
        <w:t>determinată,</w:t>
      </w:r>
    </w:p>
    <w:p w14:paraId="12672344" w14:textId="66A4A066" w:rsidR="001F7660" w:rsidRPr="00050E0F" w:rsidRDefault="000F7582" w:rsidP="00050E0F">
      <w:pPr>
        <w:pStyle w:val="Listparagraf"/>
        <w:spacing w:line="276" w:lineRule="auto"/>
        <w:jc w:val="center"/>
        <w:rPr>
          <w:rFonts w:ascii="Trebuchet MS" w:hAnsi="Trebuchet MS"/>
          <w:b/>
        </w:rPr>
      </w:pPr>
      <w:r w:rsidRPr="00050E0F">
        <w:rPr>
          <w:rFonts w:ascii="Trebuchet MS" w:hAnsi="Trebuchet MS"/>
          <w:b/>
          <w:bCs/>
        </w:rPr>
        <w:t xml:space="preserve">de </w:t>
      </w:r>
      <w:r w:rsidR="00570544" w:rsidRPr="00050E0F">
        <w:rPr>
          <w:rFonts w:ascii="Trebuchet MS" w:hAnsi="Trebuchet MS"/>
          <w:b/>
          <w:bCs/>
        </w:rPr>
        <w:t>a</w:t>
      </w:r>
      <w:r w:rsidR="0031769A" w:rsidRPr="00050E0F">
        <w:rPr>
          <w:rFonts w:ascii="Trebuchet MS" w:hAnsi="Trebuchet MS"/>
          <w:b/>
          <w:bCs/>
        </w:rPr>
        <w:t>gent hidrotehnic</w:t>
      </w:r>
      <w:r w:rsidR="00163DDC" w:rsidRPr="00050E0F">
        <w:rPr>
          <w:rFonts w:ascii="Trebuchet MS" w:hAnsi="Trebuchet MS"/>
          <w:b/>
          <w:bCs/>
        </w:rPr>
        <w:t>,</w:t>
      </w:r>
      <w:r w:rsidR="00266ADA" w:rsidRPr="00050E0F">
        <w:rPr>
          <w:rFonts w:ascii="Trebuchet MS" w:hAnsi="Trebuchet MS"/>
          <w:b/>
        </w:rPr>
        <w:t xml:space="preserve"> </w:t>
      </w:r>
      <w:r w:rsidRPr="00050E0F">
        <w:rPr>
          <w:rFonts w:ascii="Trebuchet MS" w:hAnsi="Trebuchet MS"/>
          <w:b/>
        </w:rPr>
        <w:t>la</w:t>
      </w:r>
      <w:r w:rsidR="00266ADA" w:rsidRPr="00050E0F">
        <w:rPr>
          <w:rFonts w:ascii="Trebuchet MS" w:hAnsi="Trebuchet MS"/>
          <w:b/>
        </w:rPr>
        <w:t xml:space="preserve"> </w:t>
      </w:r>
      <w:r w:rsidR="0031769A" w:rsidRPr="006E1A48">
        <w:rPr>
          <w:rFonts w:ascii="Trebuchet MS" w:hAnsi="Trebuchet MS"/>
          <w:b/>
          <w:u w:val="single"/>
        </w:rPr>
        <w:t xml:space="preserve">Formația </w:t>
      </w:r>
      <w:r w:rsidR="00BE7200" w:rsidRPr="006E1A48">
        <w:rPr>
          <w:rFonts w:ascii="Trebuchet MS" w:hAnsi="Trebuchet MS"/>
          <w:b/>
          <w:u w:val="single"/>
        </w:rPr>
        <w:t>Cenad</w:t>
      </w:r>
      <w:r w:rsidR="0031769A" w:rsidRPr="00050E0F">
        <w:rPr>
          <w:rFonts w:ascii="Trebuchet MS" w:hAnsi="Trebuchet MS"/>
          <w:b/>
        </w:rPr>
        <w:t xml:space="preserve">/ Serviciul Sistem Hidrotehnic </w:t>
      </w:r>
      <w:r w:rsidR="00BE7200">
        <w:rPr>
          <w:rFonts w:ascii="Trebuchet MS" w:hAnsi="Trebuchet MS"/>
          <w:b/>
        </w:rPr>
        <w:t>Arad</w:t>
      </w:r>
      <w:r w:rsidRPr="00050E0F">
        <w:rPr>
          <w:rFonts w:ascii="Trebuchet MS" w:hAnsi="Trebuchet MS"/>
          <w:b/>
        </w:rPr>
        <w:t xml:space="preserve">, </w:t>
      </w:r>
    </w:p>
    <w:p w14:paraId="19C0B508" w14:textId="77777777" w:rsidR="006753ED" w:rsidRPr="00050E0F" w:rsidRDefault="000F7582" w:rsidP="00050E0F">
      <w:pPr>
        <w:pStyle w:val="Listparagraf"/>
        <w:spacing w:line="276" w:lineRule="auto"/>
        <w:jc w:val="center"/>
        <w:rPr>
          <w:rFonts w:ascii="Trebuchet MS" w:hAnsi="Trebuchet MS"/>
          <w:b/>
        </w:rPr>
      </w:pPr>
      <w:r w:rsidRPr="00050E0F">
        <w:rPr>
          <w:rFonts w:ascii="Trebuchet MS" w:hAnsi="Trebuchet MS"/>
          <w:b/>
        </w:rPr>
        <w:t>din cadrul</w:t>
      </w:r>
      <w:r w:rsidR="00266ADA" w:rsidRPr="00050E0F">
        <w:rPr>
          <w:rFonts w:ascii="Trebuchet MS" w:hAnsi="Trebuchet MS"/>
          <w:b/>
        </w:rPr>
        <w:t xml:space="preserve"> </w:t>
      </w:r>
      <w:r w:rsidR="001F7660" w:rsidRPr="00050E0F">
        <w:rPr>
          <w:rFonts w:ascii="Trebuchet MS" w:hAnsi="Trebuchet MS"/>
          <w:b/>
        </w:rPr>
        <w:t xml:space="preserve">Sistemului </w:t>
      </w:r>
      <w:r w:rsidR="00264350" w:rsidRPr="00050E0F">
        <w:rPr>
          <w:rFonts w:ascii="Trebuchet MS" w:hAnsi="Trebuchet MS"/>
          <w:b/>
        </w:rPr>
        <w:t>de Gospodărire a Apelor</w:t>
      </w:r>
      <w:r w:rsidR="006753ED" w:rsidRPr="00050E0F">
        <w:rPr>
          <w:rFonts w:ascii="Trebuchet MS" w:hAnsi="Trebuchet MS"/>
          <w:b/>
        </w:rPr>
        <w:t xml:space="preserve"> Arad.</w:t>
      </w:r>
    </w:p>
    <w:p w14:paraId="10EDB8C5" w14:textId="77777777" w:rsidR="00173B2E" w:rsidRPr="000D5266" w:rsidRDefault="00DC60BC" w:rsidP="00050E0F">
      <w:pPr>
        <w:spacing w:after="0" w:line="276" w:lineRule="auto"/>
        <w:jc w:val="both"/>
        <w:rPr>
          <w:rFonts w:ascii="Trebuchet MS" w:hAnsi="Trebuchet MS"/>
          <w:i/>
          <w:iCs/>
        </w:rPr>
      </w:pPr>
      <w:r w:rsidRPr="000D5266">
        <w:rPr>
          <w:rFonts w:ascii="Trebuchet MS" w:hAnsi="Trebuchet MS"/>
          <w:i/>
          <w:iCs/>
        </w:rPr>
        <w:t>cod F-RU-82</w:t>
      </w:r>
    </w:p>
    <w:p w14:paraId="1357B3F7" w14:textId="77777777" w:rsidR="002330DA" w:rsidRDefault="002330DA" w:rsidP="00050E0F">
      <w:pPr>
        <w:spacing w:after="0" w:line="276" w:lineRule="auto"/>
        <w:ind w:left="720"/>
        <w:jc w:val="both"/>
        <w:rPr>
          <w:rFonts w:ascii="Trebuchet MS" w:hAnsi="Trebuchet MS"/>
        </w:rPr>
      </w:pPr>
    </w:p>
    <w:p w14:paraId="0AD60E46" w14:textId="7BA8BC96" w:rsidR="00905514" w:rsidRPr="00050E0F" w:rsidRDefault="006753ED" w:rsidP="00050E0F">
      <w:pPr>
        <w:spacing w:after="0" w:line="276" w:lineRule="auto"/>
        <w:ind w:left="720"/>
        <w:jc w:val="both"/>
        <w:rPr>
          <w:rFonts w:ascii="Trebuchet MS" w:hAnsi="Trebuchet MS"/>
          <w:b/>
          <w:bCs/>
        </w:rPr>
      </w:pPr>
      <w:r w:rsidRPr="00050E0F">
        <w:rPr>
          <w:rFonts w:ascii="Trebuchet MS" w:hAnsi="Trebuchet MS"/>
        </w:rPr>
        <w:t>A</w:t>
      </w:r>
      <w:r w:rsidR="00BE7200">
        <w:rPr>
          <w:rFonts w:ascii="Trebuchet MS" w:hAnsi="Trebuchet MS"/>
        </w:rPr>
        <w:t>BA</w:t>
      </w:r>
      <w:r w:rsidRPr="00050E0F">
        <w:rPr>
          <w:rFonts w:ascii="Trebuchet MS" w:hAnsi="Trebuchet MS"/>
        </w:rPr>
        <w:t xml:space="preserve"> Mur</w:t>
      </w:r>
      <w:r w:rsidR="0095269A" w:rsidRPr="00050E0F">
        <w:rPr>
          <w:rFonts w:ascii="Trebuchet MS" w:hAnsi="Trebuchet MS"/>
        </w:rPr>
        <w:t xml:space="preserve">eș cu sediul în Tg. Mureș, str. </w:t>
      </w:r>
      <w:proofErr w:type="spellStart"/>
      <w:r w:rsidRPr="00050E0F">
        <w:rPr>
          <w:rFonts w:ascii="Trebuchet MS" w:hAnsi="Trebuchet MS"/>
        </w:rPr>
        <w:t>Koteles</w:t>
      </w:r>
      <w:proofErr w:type="spellEnd"/>
      <w:r w:rsidRPr="00050E0F">
        <w:rPr>
          <w:rFonts w:ascii="Trebuchet MS" w:hAnsi="Trebuchet MS"/>
        </w:rPr>
        <w:t xml:space="preserve"> Samuel nr.33, instituție publică de interes </w:t>
      </w:r>
    </w:p>
    <w:p w14:paraId="50EE4974" w14:textId="5DE0758E" w:rsidR="006753ED" w:rsidRPr="00050E0F" w:rsidRDefault="006753ED" w:rsidP="00050E0F">
      <w:pPr>
        <w:spacing w:after="0" w:line="276" w:lineRule="auto"/>
        <w:jc w:val="both"/>
        <w:rPr>
          <w:rFonts w:ascii="Trebuchet MS" w:hAnsi="Trebuchet MS"/>
        </w:rPr>
      </w:pPr>
      <w:r w:rsidRPr="00050E0F">
        <w:rPr>
          <w:rFonts w:ascii="Trebuchet MS" w:hAnsi="Trebuchet MS"/>
        </w:rPr>
        <w:t>național, cu personalitate juridică, organizează</w:t>
      </w:r>
      <w:r w:rsidR="00EF208B" w:rsidRPr="00050E0F">
        <w:rPr>
          <w:rFonts w:ascii="Trebuchet MS" w:hAnsi="Trebuchet MS"/>
        </w:rPr>
        <w:t xml:space="preserve"> concurs pentru ocuparea funcți</w:t>
      </w:r>
      <w:r w:rsidR="00266ADA" w:rsidRPr="00050E0F">
        <w:rPr>
          <w:rFonts w:ascii="Trebuchet MS" w:hAnsi="Trebuchet MS"/>
        </w:rPr>
        <w:t>ei</w:t>
      </w:r>
      <w:r w:rsidR="004C16B5" w:rsidRPr="00050E0F">
        <w:rPr>
          <w:rFonts w:ascii="Trebuchet MS" w:hAnsi="Trebuchet MS"/>
        </w:rPr>
        <w:t xml:space="preserve"> </w:t>
      </w:r>
      <w:r w:rsidRPr="00050E0F">
        <w:rPr>
          <w:rFonts w:ascii="Trebuchet MS" w:hAnsi="Trebuchet MS"/>
        </w:rPr>
        <w:t>contract</w:t>
      </w:r>
      <w:r w:rsidR="00266ADA" w:rsidRPr="00050E0F">
        <w:rPr>
          <w:rFonts w:ascii="Trebuchet MS" w:hAnsi="Trebuchet MS"/>
        </w:rPr>
        <w:t xml:space="preserve">uale de </w:t>
      </w:r>
      <w:r w:rsidR="0096120A" w:rsidRPr="00050E0F">
        <w:rPr>
          <w:rFonts w:ascii="Trebuchet MS" w:hAnsi="Trebuchet MS"/>
        </w:rPr>
        <w:t>execuție,</w:t>
      </w:r>
      <w:r w:rsidR="00266ADA" w:rsidRPr="00050E0F">
        <w:rPr>
          <w:rFonts w:ascii="Trebuchet MS" w:hAnsi="Trebuchet MS"/>
        </w:rPr>
        <w:t xml:space="preserve"> pe perioadă </w:t>
      </w:r>
      <w:r w:rsidR="0096120A" w:rsidRPr="00050E0F">
        <w:rPr>
          <w:rFonts w:ascii="Trebuchet MS" w:hAnsi="Trebuchet MS"/>
        </w:rPr>
        <w:t>ne</w:t>
      </w:r>
      <w:r w:rsidR="00FF5F41" w:rsidRPr="00050E0F">
        <w:rPr>
          <w:rFonts w:ascii="Trebuchet MS" w:hAnsi="Trebuchet MS"/>
        </w:rPr>
        <w:t>determinată</w:t>
      </w:r>
      <w:r w:rsidR="0096120A" w:rsidRPr="00050E0F">
        <w:rPr>
          <w:rFonts w:ascii="Trebuchet MS" w:hAnsi="Trebuchet MS"/>
        </w:rPr>
        <w:t xml:space="preserve">, pe funcția de </w:t>
      </w:r>
      <w:r w:rsidR="0031769A" w:rsidRPr="00050E0F">
        <w:rPr>
          <w:rFonts w:ascii="Trebuchet MS" w:hAnsi="Trebuchet MS"/>
        </w:rPr>
        <w:t xml:space="preserve">agent hidrotehnic, la </w:t>
      </w:r>
      <w:r w:rsidR="0031769A" w:rsidRPr="0014631F">
        <w:rPr>
          <w:rFonts w:ascii="Trebuchet MS" w:hAnsi="Trebuchet MS"/>
          <w:u w:val="single"/>
        </w:rPr>
        <w:t xml:space="preserve">Formația </w:t>
      </w:r>
      <w:r w:rsidR="00BE7200" w:rsidRPr="0014631F">
        <w:rPr>
          <w:rFonts w:ascii="Trebuchet MS" w:hAnsi="Trebuchet MS"/>
          <w:u w:val="single"/>
        </w:rPr>
        <w:t>Cenad</w:t>
      </w:r>
      <w:r w:rsidR="0031769A" w:rsidRPr="00050E0F">
        <w:rPr>
          <w:rFonts w:ascii="Trebuchet MS" w:hAnsi="Trebuchet MS"/>
        </w:rPr>
        <w:t xml:space="preserve">/Serviciul Sistem Hidrotehnic </w:t>
      </w:r>
      <w:r w:rsidR="00BE7200">
        <w:rPr>
          <w:rFonts w:ascii="Trebuchet MS" w:hAnsi="Trebuchet MS"/>
        </w:rPr>
        <w:t>Arad</w:t>
      </w:r>
      <w:r w:rsidR="0096120A" w:rsidRPr="00050E0F">
        <w:rPr>
          <w:rFonts w:ascii="Trebuchet MS" w:hAnsi="Trebuchet MS"/>
        </w:rPr>
        <w:t>, din cadrul Sistemului de Gos</w:t>
      </w:r>
      <w:r w:rsidR="00FB2F9F" w:rsidRPr="00050E0F">
        <w:rPr>
          <w:rFonts w:ascii="Trebuchet MS" w:hAnsi="Trebuchet MS"/>
        </w:rPr>
        <w:t>podărire a Apelor Arad</w:t>
      </w:r>
      <w:r w:rsidRPr="00050E0F">
        <w:rPr>
          <w:rFonts w:ascii="Trebuchet MS" w:hAnsi="Trebuchet MS"/>
        </w:rPr>
        <w:t>.</w:t>
      </w:r>
    </w:p>
    <w:p w14:paraId="3CF0BC53" w14:textId="0B0B0E54" w:rsidR="00BE7200" w:rsidRDefault="006753ED" w:rsidP="00BE7200">
      <w:pPr>
        <w:pStyle w:val="Listparagraf"/>
        <w:spacing w:after="0" w:line="276" w:lineRule="auto"/>
        <w:jc w:val="both"/>
        <w:rPr>
          <w:rFonts w:ascii="Trebuchet MS" w:hAnsi="Trebuchet MS"/>
          <w:bCs/>
        </w:rPr>
      </w:pPr>
      <w:r w:rsidRPr="00050E0F">
        <w:rPr>
          <w:rFonts w:ascii="Trebuchet MS" w:hAnsi="Trebuchet MS"/>
        </w:rPr>
        <w:t xml:space="preserve">Activitatea profesională </w:t>
      </w:r>
      <w:r w:rsidR="00163DDC" w:rsidRPr="00050E0F">
        <w:rPr>
          <w:rFonts w:ascii="Trebuchet MS" w:hAnsi="Trebuchet MS"/>
        </w:rPr>
        <w:t>a</w:t>
      </w:r>
      <w:r w:rsidR="00EF208B" w:rsidRPr="00050E0F">
        <w:rPr>
          <w:rFonts w:ascii="Trebuchet MS" w:hAnsi="Trebuchet MS"/>
        </w:rPr>
        <w:t xml:space="preserve"> </w:t>
      </w:r>
      <w:r w:rsidR="00FF5F41" w:rsidRPr="00050E0F">
        <w:rPr>
          <w:rFonts w:ascii="Trebuchet MS" w:hAnsi="Trebuchet MS"/>
          <w:bCs/>
        </w:rPr>
        <w:t xml:space="preserve">postului de </w:t>
      </w:r>
      <w:r w:rsidR="0031769A" w:rsidRPr="00050E0F">
        <w:rPr>
          <w:rFonts w:ascii="Trebuchet MS" w:hAnsi="Trebuchet MS"/>
        </w:rPr>
        <w:t>agent hidrotehnic,</w:t>
      </w:r>
      <w:r w:rsidR="002C6516" w:rsidRPr="00050E0F">
        <w:rPr>
          <w:rFonts w:ascii="Trebuchet MS" w:hAnsi="Trebuchet MS"/>
        </w:rPr>
        <w:t xml:space="preserve"> </w:t>
      </w:r>
      <w:r w:rsidR="00AF1920" w:rsidRPr="00050E0F">
        <w:rPr>
          <w:rFonts w:ascii="Trebuchet MS" w:hAnsi="Trebuchet MS"/>
          <w:bCs/>
        </w:rPr>
        <w:t>se va desfășura</w:t>
      </w:r>
      <w:r w:rsidR="000F7582" w:rsidRPr="00050E0F">
        <w:rPr>
          <w:rFonts w:ascii="Trebuchet MS" w:hAnsi="Trebuchet MS"/>
          <w:bCs/>
        </w:rPr>
        <w:t xml:space="preserve"> la</w:t>
      </w:r>
      <w:r w:rsidR="002C6516" w:rsidRPr="00050E0F">
        <w:rPr>
          <w:rFonts w:ascii="Trebuchet MS" w:hAnsi="Trebuchet MS"/>
        </w:rPr>
        <w:t xml:space="preserve"> </w:t>
      </w:r>
      <w:r w:rsidR="0031769A" w:rsidRPr="0014631F">
        <w:rPr>
          <w:rFonts w:ascii="Trebuchet MS" w:hAnsi="Trebuchet MS"/>
          <w:bCs/>
          <w:u w:val="single"/>
        </w:rPr>
        <w:t xml:space="preserve">Formația </w:t>
      </w:r>
      <w:r w:rsidR="00BE7200" w:rsidRPr="0014631F">
        <w:rPr>
          <w:rFonts w:ascii="Trebuchet MS" w:hAnsi="Trebuchet MS"/>
          <w:bCs/>
          <w:u w:val="single"/>
        </w:rPr>
        <w:t>Cenad</w:t>
      </w:r>
      <w:r w:rsidR="00BE7200">
        <w:rPr>
          <w:rFonts w:ascii="Trebuchet MS" w:hAnsi="Trebuchet MS"/>
          <w:bCs/>
        </w:rPr>
        <w:t xml:space="preserve"> –</w:t>
      </w:r>
    </w:p>
    <w:p w14:paraId="6084BF8E" w14:textId="1CD09DED" w:rsidR="00C253F1" w:rsidRDefault="00BE7200" w:rsidP="00BE7200">
      <w:pPr>
        <w:spacing w:after="0" w:line="276" w:lineRule="auto"/>
        <w:jc w:val="both"/>
        <w:rPr>
          <w:rFonts w:ascii="Trebuchet MS" w:hAnsi="Trebuchet MS"/>
        </w:rPr>
      </w:pPr>
      <w:r w:rsidRPr="0014631F">
        <w:rPr>
          <w:rFonts w:ascii="Trebuchet MS" w:hAnsi="Trebuchet MS"/>
          <w:b/>
        </w:rPr>
        <w:t>Canton Cenad nr. 5</w:t>
      </w:r>
      <w:r w:rsidRPr="00BE7200">
        <w:rPr>
          <w:rFonts w:ascii="Trebuchet MS" w:hAnsi="Trebuchet MS"/>
          <w:bCs/>
        </w:rPr>
        <w:t xml:space="preserve"> / </w:t>
      </w:r>
      <w:r w:rsidR="0031769A" w:rsidRPr="00BE7200">
        <w:rPr>
          <w:rFonts w:ascii="Trebuchet MS" w:hAnsi="Trebuchet MS"/>
          <w:bCs/>
        </w:rPr>
        <w:t xml:space="preserve">Serviciul Sistem Hidrotehnic </w:t>
      </w:r>
      <w:r>
        <w:rPr>
          <w:rFonts w:ascii="Trebuchet MS" w:hAnsi="Trebuchet MS"/>
          <w:bCs/>
        </w:rPr>
        <w:t>Arad,</w:t>
      </w:r>
      <w:r w:rsidR="002C6516" w:rsidRPr="00BE7200">
        <w:rPr>
          <w:rFonts w:ascii="Trebuchet MS" w:hAnsi="Trebuchet MS"/>
          <w:bCs/>
        </w:rPr>
        <w:t xml:space="preserve"> </w:t>
      </w:r>
      <w:r w:rsidR="000F7582" w:rsidRPr="00BE7200">
        <w:rPr>
          <w:rFonts w:ascii="Trebuchet MS" w:hAnsi="Trebuchet MS"/>
          <w:bCs/>
        </w:rPr>
        <w:t xml:space="preserve">din cadrul </w:t>
      </w:r>
      <w:r w:rsidR="006753ED" w:rsidRPr="00BE7200">
        <w:rPr>
          <w:rFonts w:ascii="Trebuchet MS" w:hAnsi="Trebuchet MS"/>
          <w:bCs/>
        </w:rPr>
        <w:t>Sistemu</w:t>
      </w:r>
      <w:r w:rsidR="00FF5F41" w:rsidRPr="00BE7200">
        <w:rPr>
          <w:rFonts w:ascii="Trebuchet MS" w:hAnsi="Trebuchet MS"/>
          <w:bCs/>
        </w:rPr>
        <w:t>l</w:t>
      </w:r>
      <w:r w:rsidR="001F7660" w:rsidRPr="00BE7200">
        <w:rPr>
          <w:rFonts w:ascii="Trebuchet MS" w:hAnsi="Trebuchet MS"/>
          <w:bCs/>
        </w:rPr>
        <w:t>ui</w:t>
      </w:r>
      <w:r w:rsidR="00264350" w:rsidRPr="00BE7200">
        <w:rPr>
          <w:rFonts w:ascii="Trebuchet MS" w:hAnsi="Trebuchet MS"/>
          <w:bCs/>
        </w:rPr>
        <w:t xml:space="preserve"> de Gospodărire a Apelor</w:t>
      </w:r>
      <w:r w:rsidR="006753ED" w:rsidRPr="00BE7200">
        <w:rPr>
          <w:rFonts w:ascii="Trebuchet MS" w:hAnsi="Trebuchet MS"/>
        </w:rPr>
        <w:t xml:space="preserve"> Arad.</w:t>
      </w:r>
    </w:p>
    <w:p w14:paraId="4FFFB3B5" w14:textId="67F27F9D" w:rsidR="00BE7200" w:rsidRPr="00BE7200" w:rsidRDefault="00BE7200" w:rsidP="00BE7200">
      <w:pPr>
        <w:spacing w:after="0" w:line="276" w:lineRule="auto"/>
        <w:jc w:val="both"/>
        <w:rPr>
          <w:rFonts w:ascii="Trebuchet MS" w:hAnsi="Trebuchet MS"/>
          <w:bCs/>
        </w:rPr>
      </w:pPr>
      <w:r>
        <w:rPr>
          <w:rFonts w:ascii="Trebuchet MS" w:hAnsi="Trebuchet MS"/>
        </w:rPr>
        <w:tab/>
      </w:r>
      <w:r w:rsidRPr="00BE7200">
        <w:rPr>
          <w:rFonts w:ascii="Trebuchet MS" w:hAnsi="Trebuchet MS"/>
        </w:rPr>
        <w:t xml:space="preserve">Concursul se va desfășura la SGA Arad, cu sediul în municipiul Arad, </w:t>
      </w:r>
      <w:r>
        <w:rPr>
          <w:rFonts w:ascii="Trebuchet MS" w:hAnsi="Trebuchet MS"/>
        </w:rPr>
        <w:t>S</w:t>
      </w:r>
      <w:r w:rsidRPr="00BE7200">
        <w:rPr>
          <w:rFonts w:ascii="Trebuchet MS" w:hAnsi="Trebuchet MS"/>
        </w:rPr>
        <w:t>tr. L</w:t>
      </w:r>
      <w:r>
        <w:rPr>
          <w:rFonts w:ascii="Trebuchet MS" w:hAnsi="Trebuchet MS"/>
        </w:rPr>
        <w:t>iviu</w:t>
      </w:r>
      <w:r w:rsidRPr="00BE7200">
        <w:rPr>
          <w:rFonts w:ascii="Trebuchet MS" w:hAnsi="Trebuchet MS"/>
        </w:rPr>
        <w:t xml:space="preserve"> Rebreanu </w:t>
      </w:r>
      <w:r>
        <w:rPr>
          <w:rFonts w:ascii="Trebuchet MS" w:hAnsi="Trebuchet MS"/>
        </w:rPr>
        <w:t>N</w:t>
      </w:r>
      <w:r w:rsidRPr="00BE7200">
        <w:rPr>
          <w:rFonts w:ascii="Trebuchet MS" w:hAnsi="Trebuchet MS"/>
        </w:rPr>
        <w:t>r. 101</w:t>
      </w:r>
      <w:r>
        <w:rPr>
          <w:rFonts w:ascii="Trebuchet MS" w:hAnsi="Trebuchet MS"/>
        </w:rPr>
        <w:t>.</w:t>
      </w:r>
    </w:p>
    <w:p w14:paraId="5FB59150" w14:textId="77777777" w:rsidR="006753ED" w:rsidRPr="00050E0F" w:rsidRDefault="006753ED" w:rsidP="00050E0F">
      <w:pPr>
        <w:spacing w:after="0" w:line="276" w:lineRule="auto"/>
        <w:ind w:firstLine="720"/>
        <w:jc w:val="both"/>
        <w:rPr>
          <w:rFonts w:ascii="Trebuchet MS" w:hAnsi="Trebuchet MS"/>
        </w:rPr>
      </w:pPr>
      <w:r w:rsidRPr="00050E0F">
        <w:rPr>
          <w:rFonts w:ascii="Trebuchet MS" w:hAnsi="Trebuchet MS"/>
          <w:b/>
          <w:bCs/>
        </w:rPr>
        <w:t>Condițiile specifice necesare</w:t>
      </w:r>
      <w:r w:rsidRPr="00050E0F">
        <w:rPr>
          <w:rFonts w:ascii="Trebuchet MS" w:hAnsi="Trebuchet MS"/>
        </w:rPr>
        <w:t xml:space="preserve"> în vederea participării la concursul pentru ocuparea postului corespunzător funcției contractuale de execuție, </w:t>
      </w:r>
      <w:r w:rsidR="00FF5F41" w:rsidRPr="00050E0F">
        <w:rPr>
          <w:rFonts w:ascii="Trebuchet MS" w:hAnsi="Trebuchet MS"/>
        </w:rPr>
        <w:t xml:space="preserve">precum și calendarul desfășurării concursului </w:t>
      </w:r>
      <w:r w:rsidRPr="00050E0F">
        <w:rPr>
          <w:rFonts w:ascii="Trebuchet MS" w:hAnsi="Trebuchet MS"/>
        </w:rPr>
        <w:t>sunt:</w:t>
      </w:r>
    </w:p>
    <w:p w14:paraId="5CF87BE5" w14:textId="18C32EDB" w:rsidR="00A6725F" w:rsidRPr="00050E0F" w:rsidRDefault="00A6725F" w:rsidP="00050E0F">
      <w:pPr>
        <w:spacing w:after="0" w:line="276" w:lineRule="auto"/>
        <w:ind w:firstLine="284"/>
        <w:rPr>
          <w:rFonts w:ascii="Trebuchet MS" w:hAnsi="Trebuchet MS"/>
          <w:b/>
          <w:bCs/>
        </w:rPr>
      </w:pPr>
      <w:r w:rsidRPr="00050E0F">
        <w:rPr>
          <w:rFonts w:ascii="Trebuchet MS" w:hAnsi="Trebuchet MS"/>
          <w:b/>
          <w:bCs/>
        </w:rPr>
        <w:t>-</w:t>
      </w:r>
      <w:r w:rsidRPr="00050E0F">
        <w:rPr>
          <w:rFonts w:ascii="Trebuchet MS" w:hAnsi="Trebuchet MS"/>
        </w:rPr>
        <w:t xml:space="preserve"> </w:t>
      </w:r>
      <w:r w:rsidR="000F7582" w:rsidRPr="00050E0F">
        <w:rPr>
          <w:rFonts w:ascii="Trebuchet MS" w:hAnsi="Trebuchet MS"/>
          <w:b/>
          <w:bCs/>
        </w:rPr>
        <w:t>Studii</w:t>
      </w:r>
      <w:r w:rsidRPr="00050E0F">
        <w:rPr>
          <w:rFonts w:ascii="Trebuchet MS" w:hAnsi="Trebuchet MS"/>
          <w:b/>
          <w:bCs/>
        </w:rPr>
        <w:t>:</w:t>
      </w:r>
      <w:r w:rsidR="007607D4" w:rsidRPr="00050E0F">
        <w:rPr>
          <w:rFonts w:ascii="Trebuchet MS" w:hAnsi="Trebuchet MS"/>
          <w:b/>
          <w:bCs/>
        </w:rPr>
        <w:t xml:space="preserve"> medii sau</w:t>
      </w:r>
      <w:r w:rsidRPr="00050E0F">
        <w:rPr>
          <w:rFonts w:ascii="Trebuchet MS" w:hAnsi="Trebuchet MS"/>
          <w:b/>
          <w:bCs/>
        </w:rPr>
        <w:t xml:space="preserve"> generale + școală profesională;</w:t>
      </w:r>
    </w:p>
    <w:p w14:paraId="03C024A7" w14:textId="49F38D41" w:rsidR="002C6516" w:rsidRPr="00050E0F" w:rsidRDefault="00A6725F" w:rsidP="00050E0F">
      <w:pPr>
        <w:spacing w:after="0" w:line="276" w:lineRule="auto"/>
        <w:ind w:firstLine="284"/>
        <w:rPr>
          <w:rFonts w:ascii="Trebuchet MS" w:hAnsi="Trebuchet MS"/>
          <w:b/>
          <w:bCs/>
        </w:rPr>
      </w:pPr>
      <w:r w:rsidRPr="00050E0F">
        <w:rPr>
          <w:rFonts w:ascii="Trebuchet MS" w:hAnsi="Trebuchet MS"/>
          <w:b/>
          <w:bCs/>
        </w:rPr>
        <w:t xml:space="preserve">- Calificare în meseria de agent hidrotehnic prezintă un avantaj;  </w:t>
      </w:r>
    </w:p>
    <w:p w14:paraId="7D4ADC9A" w14:textId="5B83053B" w:rsidR="000F7582" w:rsidRPr="00050E0F" w:rsidRDefault="000F7582" w:rsidP="00050E0F">
      <w:pPr>
        <w:spacing w:after="0" w:line="276" w:lineRule="auto"/>
        <w:ind w:firstLine="284"/>
        <w:jc w:val="both"/>
        <w:rPr>
          <w:rFonts w:ascii="Trebuchet MS" w:hAnsi="Trebuchet MS"/>
          <w:b/>
          <w:bCs/>
        </w:rPr>
      </w:pPr>
    </w:p>
    <w:p w14:paraId="2B63828E" w14:textId="02491FEC" w:rsidR="00BE7200" w:rsidRPr="00BE7200" w:rsidRDefault="006753ED" w:rsidP="00BE7200">
      <w:pPr>
        <w:spacing w:after="0" w:line="276" w:lineRule="auto"/>
        <w:ind w:firstLine="708"/>
        <w:jc w:val="both"/>
        <w:rPr>
          <w:rFonts w:ascii="Trebuchet MS" w:hAnsi="Trebuchet MS"/>
          <w:bCs/>
        </w:rPr>
      </w:pPr>
      <w:r w:rsidRPr="00BE7200">
        <w:rPr>
          <w:rFonts w:ascii="Trebuchet MS" w:hAnsi="Trebuchet MS"/>
          <w:b/>
          <w:bCs/>
          <w:u w:val="single"/>
        </w:rPr>
        <w:t>C</w:t>
      </w:r>
      <w:r w:rsidR="00FF5F41" w:rsidRPr="00BE7200">
        <w:rPr>
          <w:rFonts w:ascii="Trebuchet MS" w:hAnsi="Trebuchet MS"/>
          <w:b/>
          <w:bCs/>
          <w:u w:val="single"/>
        </w:rPr>
        <w:t>alendarul de desfășurare al c</w:t>
      </w:r>
      <w:r w:rsidR="00BA1D72" w:rsidRPr="00BE7200">
        <w:rPr>
          <w:rFonts w:ascii="Trebuchet MS" w:hAnsi="Trebuchet MS"/>
          <w:b/>
          <w:bCs/>
          <w:u w:val="single"/>
        </w:rPr>
        <w:t>oncursul</w:t>
      </w:r>
      <w:r w:rsidR="00FF5F41" w:rsidRPr="00BE7200">
        <w:rPr>
          <w:rFonts w:ascii="Trebuchet MS" w:hAnsi="Trebuchet MS"/>
          <w:b/>
          <w:bCs/>
          <w:u w:val="single"/>
        </w:rPr>
        <w:t>ui</w:t>
      </w:r>
      <w:r w:rsidR="00BA1D72" w:rsidRPr="00050E0F">
        <w:rPr>
          <w:rFonts w:ascii="Trebuchet MS" w:hAnsi="Trebuchet MS"/>
        </w:rPr>
        <w:t xml:space="preserve"> pentru ocuparea funcți</w:t>
      </w:r>
      <w:r w:rsidR="00C07DB7" w:rsidRPr="00050E0F">
        <w:rPr>
          <w:rFonts w:ascii="Trebuchet MS" w:hAnsi="Trebuchet MS"/>
        </w:rPr>
        <w:t xml:space="preserve">ei </w:t>
      </w:r>
      <w:r w:rsidR="001F7660" w:rsidRPr="00050E0F">
        <w:rPr>
          <w:rFonts w:ascii="Trebuchet MS" w:hAnsi="Trebuchet MS"/>
        </w:rPr>
        <w:t>contractuale</w:t>
      </w:r>
      <w:r w:rsidR="000F7582" w:rsidRPr="00050E0F">
        <w:rPr>
          <w:rFonts w:ascii="Trebuchet MS" w:hAnsi="Trebuchet MS"/>
        </w:rPr>
        <w:t xml:space="preserve"> vacant</w:t>
      </w:r>
      <w:r w:rsidR="001F7660" w:rsidRPr="00050E0F">
        <w:rPr>
          <w:rFonts w:ascii="Trebuchet MS" w:hAnsi="Trebuchet MS"/>
        </w:rPr>
        <w:t>e</w:t>
      </w:r>
      <w:r w:rsidR="00C07DB7" w:rsidRPr="00050E0F">
        <w:rPr>
          <w:rFonts w:ascii="Trebuchet MS" w:hAnsi="Trebuchet MS"/>
        </w:rPr>
        <w:t xml:space="preserve">, pe perioadă </w:t>
      </w:r>
      <w:r w:rsidR="000F7582" w:rsidRPr="00050E0F">
        <w:rPr>
          <w:rFonts w:ascii="Trebuchet MS" w:hAnsi="Trebuchet MS"/>
        </w:rPr>
        <w:t>ne</w:t>
      </w:r>
      <w:r w:rsidR="00C07DB7" w:rsidRPr="00050E0F">
        <w:rPr>
          <w:rFonts w:ascii="Trebuchet MS" w:hAnsi="Trebuchet MS"/>
        </w:rPr>
        <w:t xml:space="preserve">determinată </w:t>
      </w:r>
      <w:r w:rsidR="000F7582" w:rsidRPr="00050E0F">
        <w:rPr>
          <w:rFonts w:ascii="Trebuchet MS" w:hAnsi="Trebuchet MS"/>
        </w:rPr>
        <w:t xml:space="preserve">de </w:t>
      </w:r>
      <w:r w:rsidR="004B3EC1" w:rsidRPr="00050E0F">
        <w:rPr>
          <w:rFonts w:ascii="Trebuchet MS" w:hAnsi="Trebuchet MS"/>
        </w:rPr>
        <w:t xml:space="preserve">agent hidrotehnic, la </w:t>
      </w:r>
      <w:r w:rsidR="004B3EC1" w:rsidRPr="0014631F">
        <w:rPr>
          <w:rFonts w:ascii="Trebuchet MS" w:hAnsi="Trebuchet MS"/>
          <w:u w:val="single"/>
        </w:rPr>
        <w:t xml:space="preserve">Formația </w:t>
      </w:r>
      <w:r w:rsidR="00BE7200" w:rsidRPr="0014631F">
        <w:rPr>
          <w:rFonts w:ascii="Trebuchet MS" w:hAnsi="Trebuchet MS"/>
          <w:u w:val="single"/>
        </w:rPr>
        <w:t>Cenad</w:t>
      </w:r>
      <w:r w:rsidR="0014631F">
        <w:rPr>
          <w:rFonts w:ascii="Trebuchet MS" w:hAnsi="Trebuchet MS"/>
          <w:u w:val="single"/>
        </w:rPr>
        <w:t xml:space="preserve"> </w:t>
      </w:r>
      <w:r w:rsidR="004B3EC1" w:rsidRPr="00050E0F">
        <w:rPr>
          <w:rFonts w:ascii="Trebuchet MS" w:hAnsi="Trebuchet MS"/>
        </w:rPr>
        <w:t xml:space="preserve">/ Serviciul Sistem Hidrotehnic </w:t>
      </w:r>
      <w:r w:rsidR="00BE7200">
        <w:rPr>
          <w:rFonts w:ascii="Trebuchet MS" w:hAnsi="Trebuchet MS"/>
        </w:rPr>
        <w:t>Arad</w:t>
      </w:r>
      <w:r w:rsidR="001F7660" w:rsidRPr="00050E0F">
        <w:rPr>
          <w:rFonts w:ascii="Trebuchet MS" w:hAnsi="Trebuchet MS"/>
          <w:bCs/>
        </w:rPr>
        <w:t>:</w:t>
      </w:r>
    </w:p>
    <w:p w14:paraId="724C7660"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- 16.11..2026 ora 12</w:t>
      </w:r>
      <w:r w:rsidRPr="00BE7200">
        <w:rPr>
          <w:rFonts w:ascii="Trebuchet MS" w:hAnsi="Trebuchet MS"/>
          <w:b/>
          <w:bCs/>
          <w:vertAlign w:val="superscript"/>
        </w:rPr>
        <w:t>00</w:t>
      </w:r>
      <w:r w:rsidRPr="00BE7200">
        <w:rPr>
          <w:rFonts w:ascii="Trebuchet MS" w:hAnsi="Trebuchet MS"/>
          <w:b/>
          <w:bCs/>
        </w:rPr>
        <w:t xml:space="preserve">– </w:t>
      </w:r>
      <w:r w:rsidRPr="00BE7200">
        <w:rPr>
          <w:rFonts w:ascii="Trebuchet MS" w:hAnsi="Trebuchet MS"/>
        </w:rPr>
        <w:t>data limită de depunere la Biroul RURPA din cadrul Sistemului de Gospodărire a Apelor Arad, a dosarelor de participare la concurs</w:t>
      </w:r>
      <w:r w:rsidRPr="00BE7200">
        <w:rPr>
          <w:rFonts w:ascii="Trebuchet MS" w:hAnsi="Trebuchet MS"/>
          <w:lang w:val="es-ES"/>
        </w:rPr>
        <w:t>;</w:t>
      </w:r>
    </w:p>
    <w:p w14:paraId="7A6638E8"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xml:space="preserve">- </w:t>
      </w:r>
      <w:r w:rsidRPr="00BE7200">
        <w:rPr>
          <w:rFonts w:ascii="Trebuchet MS" w:hAnsi="Trebuchet MS"/>
          <w:b/>
          <w:bCs/>
          <w:u w:val="single"/>
        </w:rPr>
        <w:t>17.11.2026 ora 10</w:t>
      </w:r>
      <w:r w:rsidRPr="00BE7200">
        <w:rPr>
          <w:rFonts w:ascii="Trebuchet MS" w:hAnsi="Trebuchet MS"/>
          <w:b/>
          <w:bCs/>
          <w:u w:val="single"/>
          <w:vertAlign w:val="superscript"/>
        </w:rPr>
        <w:t>00</w:t>
      </w:r>
      <w:r w:rsidRPr="00BE7200">
        <w:rPr>
          <w:rFonts w:ascii="Trebuchet MS" w:hAnsi="Trebuchet MS"/>
          <w:b/>
          <w:bCs/>
          <w:u w:val="single"/>
        </w:rPr>
        <w:t xml:space="preserve"> – </w:t>
      </w:r>
      <w:r w:rsidRPr="00BE7200">
        <w:rPr>
          <w:rFonts w:ascii="Trebuchet MS" w:hAnsi="Trebuchet MS"/>
          <w:u w:val="single"/>
        </w:rPr>
        <w:t>selecția dosarelor de concurs</w:t>
      </w:r>
      <w:r w:rsidRPr="00BE7200">
        <w:rPr>
          <w:rFonts w:ascii="Trebuchet MS" w:hAnsi="Trebuchet MS"/>
        </w:rPr>
        <w:t>;</w:t>
      </w:r>
    </w:p>
    <w:p w14:paraId="3EA21C2F"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- 17.11.2026 ora 13</w:t>
      </w:r>
      <w:r w:rsidRPr="00BE7200">
        <w:rPr>
          <w:rFonts w:ascii="Trebuchet MS" w:hAnsi="Trebuchet MS"/>
          <w:b/>
          <w:bCs/>
          <w:vertAlign w:val="superscript"/>
        </w:rPr>
        <w:t>00</w:t>
      </w:r>
      <w:r w:rsidRPr="00BE7200">
        <w:rPr>
          <w:rFonts w:ascii="Trebuchet MS" w:hAnsi="Trebuchet MS"/>
          <w:b/>
          <w:bCs/>
        </w:rPr>
        <w:t xml:space="preserve"> </w:t>
      </w:r>
      <w:bookmarkStart w:id="1" w:name="_Hlk130207131"/>
      <w:r w:rsidRPr="00BE7200">
        <w:rPr>
          <w:rFonts w:ascii="Trebuchet MS" w:hAnsi="Trebuchet MS"/>
          <w:b/>
          <w:bCs/>
        </w:rPr>
        <w:t>–</w:t>
      </w:r>
      <w:bookmarkEnd w:id="1"/>
      <w:r w:rsidRPr="00BE7200">
        <w:rPr>
          <w:rFonts w:ascii="Trebuchet MS" w:hAnsi="Trebuchet MS"/>
          <w:b/>
          <w:bCs/>
        </w:rPr>
        <w:t xml:space="preserve"> </w:t>
      </w:r>
      <w:r w:rsidRPr="00BE7200">
        <w:rPr>
          <w:rFonts w:ascii="Trebuchet MS" w:hAnsi="Trebuchet MS"/>
        </w:rPr>
        <w:t xml:space="preserve">termen </w:t>
      </w:r>
      <w:proofErr w:type="spellStart"/>
      <w:r w:rsidRPr="00BE7200">
        <w:rPr>
          <w:rFonts w:ascii="Trebuchet MS" w:hAnsi="Trebuchet MS"/>
        </w:rPr>
        <w:t>afişare</w:t>
      </w:r>
      <w:proofErr w:type="spellEnd"/>
      <w:r w:rsidRPr="00BE7200">
        <w:rPr>
          <w:rFonts w:ascii="Trebuchet MS" w:hAnsi="Trebuchet MS"/>
        </w:rPr>
        <w:t xml:space="preserve"> rezultate la </w:t>
      </w:r>
      <w:proofErr w:type="spellStart"/>
      <w:r w:rsidRPr="00BE7200">
        <w:rPr>
          <w:rFonts w:ascii="Trebuchet MS" w:hAnsi="Trebuchet MS"/>
        </w:rPr>
        <w:t>selecţia</w:t>
      </w:r>
      <w:proofErr w:type="spellEnd"/>
      <w:r w:rsidRPr="00BE7200">
        <w:rPr>
          <w:rFonts w:ascii="Trebuchet MS" w:hAnsi="Trebuchet MS"/>
        </w:rPr>
        <w:t xml:space="preserve"> dosarelor de concurs;</w:t>
      </w:r>
    </w:p>
    <w:p w14:paraId="6C20134F"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xml:space="preserve">- 18.11.2026 ora </w:t>
      </w:r>
      <w:bookmarkStart w:id="2" w:name="_Hlk130206531"/>
      <w:r w:rsidRPr="00BE7200">
        <w:rPr>
          <w:rFonts w:ascii="Trebuchet MS" w:hAnsi="Trebuchet MS"/>
          <w:b/>
          <w:bCs/>
        </w:rPr>
        <w:t>10</w:t>
      </w:r>
      <w:r w:rsidRPr="00BE7200">
        <w:rPr>
          <w:rFonts w:ascii="Trebuchet MS" w:hAnsi="Trebuchet MS"/>
          <w:b/>
          <w:bCs/>
          <w:vertAlign w:val="superscript"/>
        </w:rPr>
        <w:t>00</w:t>
      </w:r>
      <w:bookmarkEnd w:id="2"/>
      <w:r w:rsidRPr="00BE7200">
        <w:rPr>
          <w:rFonts w:ascii="Trebuchet MS" w:hAnsi="Trebuchet MS"/>
          <w:b/>
          <w:bCs/>
        </w:rPr>
        <w:t xml:space="preserve"> – </w:t>
      </w:r>
      <w:r w:rsidRPr="00BE7200">
        <w:rPr>
          <w:rFonts w:ascii="Trebuchet MS" w:hAnsi="Trebuchet MS"/>
        </w:rPr>
        <w:t xml:space="preserve">termen de depunere </w:t>
      </w:r>
      <w:proofErr w:type="spellStart"/>
      <w:r w:rsidRPr="00BE7200">
        <w:rPr>
          <w:rFonts w:ascii="Trebuchet MS" w:hAnsi="Trebuchet MS"/>
        </w:rPr>
        <w:t>contestaţii</w:t>
      </w:r>
      <w:proofErr w:type="spellEnd"/>
      <w:r w:rsidRPr="00BE7200">
        <w:rPr>
          <w:rFonts w:ascii="Trebuchet MS" w:hAnsi="Trebuchet MS"/>
        </w:rPr>
        <w:t xml:space="preserve"> cu privire la </w:t>
      </w:r>
      <w:proofErr w:type="spellStart"/>
      <w:r w:rsidRPr="00BE7200">
        <w:rPr>
          <w:rFonts w:ascii="Trebuchet MS" w:hAnsi="Trebuchet MS"/>
        </w:rPr>
        <w:t>selecţia</w:t>
      </w:r>
      <w:proofErr w:type="spellEnd"/>
      <w:r w:rsidRPr="00BE7200">
        <w:rPr>
          <w:rFonts w:ascii="Trebuchet MS" w:hAnsi="Trebuchet MS"/>
        </w:rPr>
        <w:t xml:space="preserve"> dosarelor de concurs;</w:t>
      </w:r>
    </w:p>
    <w:p w14:paraId="31771161" w14:textId="285E0B58" w:rsidR="00EA6930" w:rsidRPr="00EA6930" w:rsidRDefault="00BE7200" w:rsidP="00EA6930">
      <w:pPr>
        <w:spacing w:after="0" w:line="276" w:lineRule="auto"/>
        <w:ind w:firstLine="360"/>
        <w:jc w:val="both"/>
        <w:rPr>
          <w:rFonts w:ascii="Trebuchet MS" w:hAnsi="Trebuchet MS"/>
        </w:rPr>
      </w:pPr>
      <w:r w:rsidRPr="00BE7200">
        <w:rPr>
          <w:rFonts w:ascii="Trebuchet MS" w:hAnsi="Trebuchet MS"/>
          <w:b/>
          <w:bCs/>
        </w:rPr>
        <w:t xml:space="preserve">- </w:t>
      </w:r>
      <w:bookmarkStart w:id="3" w:name="_Hlk130478957"/>
      <w:r w:rsidRPr="00BE7200">
        <w:rPr>
          <w:rFonts w:ascii="Trebuchet MS" w:hAnsi="Trebuchet MS"/>
          <w:b/>
          <w:bCs/>
        </w:rPr>
        <w:t xml:space="preserve">18.11.2026 </w:t>
      </w:r>
      <w:bookmarkEnd w:id="3"/>
      <w:r w:rsidRPr="00BE7200">
        <w:rPr>
          <w:rFonts w:ascii="Trebuchet MS" w:hAnsi="Trebuchet MS"/>
          <w:b/>
          <w:bCs/>
        </w:rPr>
        <w:t>ora 15</w:t>
      </w:r>
      <w:r w:rsidRPr="00BE7200">
        <w:rPr>
          <w:rFonts w:ascii="Trebuchet MS" w:hAnsi="Trebuchet MS"/>
          <w:b/>
          <w:bCs/>
          <w:vertAlign w:val="superscript"/>
        </w:rPr>
        <w:t>00</w:t>
      </w:r>
      <w:r w:rsidRPr="00BE7200">
        <w:rPr>
          <w:rFonts w:ascii="Trebuchet MS" w:hAnsi="Trebuchet MS"/>
          <w:b/>
          <w:bCs/>
        </w:rPr>
        <w:t xml:space="preserve"> – </w:t>
      </w:r>
      <w:r w:rsidRPr="00BE7200">
        <w:rPr>
          <w:rFonts w:ascii="Trebuchet MS" w:hAnsi="Trebuchet MS"/>
        </w:rPr>
        <w:t xml:space="preserve">termen </w:t>
      </w:r>
      <w:proofErr w:type="spellStart"/>
      <w:r w:rsidRPr="00BE7200">
        <w:rPr>
          <w:rFonts w:ascii="Trebuchet MS" w:hAnsi="Trebuchet MS"/>
        </w:rPr>
        <w:t>afişare</w:t>
      </w:r>
      <w:proofErr w:type="spellEnd"/>
      <w:r w:rsidRPr="00BE7200">
        <w:rPr>
          <w:rFonts w:ascii="Trebuchet MS" w:hAnsi="Trebuchet MS"/>
        </w:rPr>
        <w:t xml:space="preserve"> rezultate </w:t>
      </w:r>
      <w:proofErr w:type="spellStart"/>
      <w:r w:rsidRPr="00BE7200">
        <w:rPr>
          <w:rFonts w:ascii="Trebuchet MS" w:hAnsi="Trebuchet MS"/>
        </w:rPr>
        <w:t>contestaţii</w:t>
      </w:r>
      <w:proofErr w:type="spellEnd"/>
      <w:r w:rsidRPr="00BE7200">
        <w:rPr>
          <w:rFonts w:ascii="Trebuchet MS" w:hAnsi="Trebuchet MS"/>
        </w:rPr>
        <w:t xml:space="preserve"> la </w:t>
      </w:r>
      <w:proofErr w:type="spellStart"/>
      <w:r w:rsidRPr="00BE7200">
        <w:rPr>
          <w:rFonts w:ascii="Trebuchet MS" w:hAnsi="Trebuchet MS"/>
        </w:rPr>
        <w:t>selecţia</w:t>
      </w:r>
      <w:proofErr w:type="spellEnd"/>
      <w:r w:rsidRPr="00BE7200">
        <w:rPr>
          <w:rFonts w:ascii="Trebuchet MS" w:hAnsi="Trebuchet MS"/>
        </w:rPr>
        <w:t xml:space="preserve"> dosarelor de concurs;</w:t>
      </w:r>
    </w:p>
    <w:p w14:paraId="60E1D340" w14:textId="6C346798" w:rsidR="00BE7200" w:rsidRPr="00BE7200" w:rsidRDefault="00BE7200" w:rsidP="00BE7200">
      <w:pPr>
        <w:spacing w:after="0" w:line="276" w:lineRule="auto"/>
        <w:ind w:firstLine="360"/>
        <w:jc w:val="both"/>
        <w:rPr>
          <w:rFonts w:ascii="Trebuchet MS" w:hAnsi="Trebuchet MS"/>
          <w:u w:val="single"/>
        </w:rPr>
      </w:pPr>
      <w:r w:rsidRPr="00BE7200">
        <w:rPr>
          <w:rFonts w:ascii="Trebuchet MS" w:hAnsi="Trebuchet MS"/>
          <w:b/>
          <w:bCs/>
          <w:u w:val="single"/>
        </w:rPr>
        <w:t>- 19.11.2026 ora 12</w:t>
      </w:r>
      <w:r w:rsidRPr="00BE7200">
        <w:rPr>
          <w:rFonts w:ascii="Trebuchet MS" w:hAnsi="Trebuchet MS"/>
          <w:b/>
          <w:bCs/>
          <w:u w:val="single"/>
          <w:vertAlign w:val="superscript"/>
        </w:rPr>
        <w:t>00</w:t>
      </w:r>
      <w:r w:rsidRPr="00BE7200">
        <w:rPr>
          <w:rFonts w:ascii="Trebuchet MS" w:hAnsi="Trebuchet MS"/>
          <w:b/>
          <w:bCs/>
          <w:u w:val="single"/>
        </w:rPr>
        <w:t xml:space="preserve"> – </w:t>
      </w:r>
      <w:proofErr w:type="spellStart"/>
      <w:r w:rsidRPr="00BE7200">
        <w:rPr>
          <w:rFonts w:ascii="Trebuchet MS" w:hAnsi="Trebuchet MS"/>
          <w:u w:val="single"/>
        </w:rPr>
        <w:t>desfăşurare</w:t>
      </w:r>
      <w:proofErr w:type="spellEnd"/>
      <w:r w:rsidRPr="00BE7200">
        <w:rPr>
          <w:rFonts w:ascii="Trebuchet MS" w:hAnsi="Trebuchet MS"/>
          <w:u w:val="single"/>
        </w:rPr>
        <w:t xml:space="preserve"> probă practică; </w:t>
      </w:r>
    </w:p>
    <w:p w14:paraId="52722666"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- 19.11.2026 ora 15</w:t>
      </w:r>
      <w:r w:rsidRPr="00BE7200">
        <w:rPr>
          <w:rFonts w:ascii="Trebuchet MS" w:hAnsi="Trebuchet MS"/>
          <w:b/>
          <w:bCs/>
          <w:vertAlign w:val="superscript"/>
        </w:rPr>
        <w:t>00</w:t>
      </w:r>
      <w:r w:rsidRPr="00BE7200">
        <w:rPr>
          <w:rFonts w:ascii="Trebuchet MS" w:hAnsi="Trebuchet MS"/>
          <w:b/>
          <w:bCs/>
        </w:rPr>
        <w:t xml:space="preserve"> – </w:t>
      </w:r>
      <w:r w:rsidRPr="00BE7200">
        <w:rPr>
          <w:rFonts w:ascii="Trebuchet MS" w:hAnsi="Trebuchet MS"/>
        </w:rPr>
        <w:t xml:space="preserve">termen </w:t>
      </w:r>
      <w:proofErr w:type="spellStart"/>
      <w:r w:rsidRPr="00BE7200">
        <w:rPr>
          <w:rFonts w:ascii="Trebuchet MS" w:hAnsi="Trebuchet MS"/>
        </w:rPr>
        <w:t>afişare</w:t>
      </w:r>
      <w:proofErr w:type="spellEnd"/>
      <w:r w:rsidRPr="00BE7200">
        <w:rPr>
          <w:rFonts w:ascii="Trebuchet MS" w:hAnsi="Trebuchet MS"/>
        </w:rPr>
        <w:t xml:space="preserve"> rezultate probă practică;</w:t>
      </w:r>
    </w:p>
    <w:p w14:paraId="00380355"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- 20.11.2026 ora 10</w:t>
      </w:r>
      <w:r w:rsidRPr="00BE7200">
        <w:rPr>
          <w:rFonts w:ascii="Trebuchet MS" w:hAnsi="Trebuchet MS"/>
          <w:b/>
          <w:bCs/>
          <w:vertAlign w:val="superscript"/>
        </w:rPr>
        <w:t>00</w:t>
      </w:r>
      <w:r w:rsidRPr="00BE7200">
        <w:rPr>
          <w:rFonts w:ascii="Trebuchet MS" w:hAnsi="Trebuchet MS"/>
          <w:b/>
          <w:bCs/>
        </w:rPr>
        <w:t xml:space="preserve"> – </w:t>
      </w:r>
      <w:r w:rsidRPr="00BE7200">
        <w:rPr>
          <w:rFonts w:ascii="Trebuchet MS" w:hAnsi="Trebuchet MS"/>
        </w:rPr>
        <w:t xml:space="preserve">termen de depunere </w:t>
      </w:r>
      <w:proofErr w:type="spellStart"/>
      <w:r w:rsidRPr="00BE7200">
        <w:rPr>
          <w:rFonts w:ascii="Trebuchet MS" w:hAnsi="Trebuchet MS"/>
        </w:rPr>
        <w:t>contestaţii</w:t>
      </w:r>
      <w:proofErr w:type="spellEnd"/>
      <w:r w:rsidRPr="00BE7200">
        <w:rPr>
          <w:rFonts w:ascii="Trebuchet MS" w:hAnsi="Trebuchet MS"/>
        </w:rPr>
        <w:t xml:space="preserve"> cu privire la rezultatele probei practice;</w:t>
      </w:r>
    </w:p>
    <w:p w14:paraId="7FE4730C" w14:textId="77777777" w:rsidR="00BE7200" w:rsidRPr="00BE7200" w:rsidRDefault="00BE7200" w:rsidP="00BE7200">
      <w:pPr>
        <w:spacing w:after="0" w:line="276" w:lineRule="auto"/>
        <w:ind w:firstLine="360"/>
        <w:jc w:val="both"/>
        <w:rPr>
          <w:rFonts w:ascii="Trebuchet MS" w:hAnsi="Trebuchet MS"/>
          <w:lang w:val="es-ES"/>
        </w:rPr>
      </w:pPr>
      <w:r w:rsidRPr="00BE7200">
        <w:rPr>
          <w:rFonts w:ascii="Trebuchet MS" w:hAnsi="Trebuchet MS"/>
          <w:b/>
          <w:bCs/>
        </w:rPr>
        <w:lastRenderedPageBreak/>
        <w:t>- 20.11.2026 ora 13</w:t>
      </w:r>
      <w:r w:rsidRPr="00BE7200">
        <w:rPr>
          <w:rFonts w:ascii="Trebuchet MS" w:hAnsi="Trebuchet MS"/>
          <w:b/>
          <w:bCs/>
          <w:vertAlign w:val="superscript"/>
        </w:rPr>
        <w:t>00</w:t>
      </w:r>
      <w:bookmarkStart w:id="4" w:name="_Hlk130207255"/>
      <w:r w:rsidRPr="00BE7200">
        <w:rPr>
          <w:rFonts w:ascii="Trebuchet MS" w:hAnsi="Trebuchet MS"/>
          <w:b/>
          <w:bCs/>
        </w:rPr>
        <w:t xml:space="preserve"> </w:t>
      </w:r>
      <w:r w:rsidRPr="00BE7200">
        <w:rPr>
          <w:rFonts w:ascii="Trebuchet MS" w:hAnsi="Trebuchet MS"/>
        </w:rPr>
        <w:t xml:space="preserve">– </w:t>
      </w:r>
      <w:bookmarkEnd w:id="4"/>
      <w:r w:rsidRPr="00BE7200">
        <w:rPr>
          <w:rFonts w:ascii="Trebuchet MS" w:hAnsi="Trebuchet MS"/>
        </w:rPr>
        <w:t xml:space="preserve">termen </w:t>
      </w:r>
      <w:proofErr w:type="spellStart"/>
      <w:r w:rsidRPr="00BE7200">
        <w:rPr>
          <w:rFonts w:ascii="Trebuchet MS" w:hAnsi="Trebuchet MS"/>
        </w:rPr>
        <w:t>afişare</w:t>
      </w:r>
      <w:proofErr w:type="spellEnd"/>
      <w:r w:rsidRPr="00BE7200">
        <w:rPr>
          <w:rFonts w:ascii="Trebuchet MS" w:hAnsi="Trebuchet MS"/>
        </w:rPr>
        <w:t xml:space="preserve"> rezultate  privind </w:t>
      </w:r>
      <w:proofErr w:type="spellStart"/>
      <w:r w:rsidRPr="00BE7200">
        <w:rPr>
          <w:rFonts w:ascii="Trebuchet MS" w:hAnsi="Trebuchet MS"/>
        </w:rPr>
        <w:t>contestaţii</w:t>
      </w:r>
      <w:proofErr w:type="spellEnd"/>
      <w:r w:rsidRPr="00BE7200">
        <w:rPr>
          <w:rFonts w:ascii="Trebuchet MS" w:hAnsi="Trebuchet MS"/>
        </w:rPr>
        <w:t xml:space="preserve"> la rezultatele probei practice;</w:t>
      </w:r>
    </w:p>
    <w:p w14:paraId="7A1E82C7" w14:textId="77777777" w:rsidR="00BE7200" w:rsidRPr="00BE7200" w:rsidRDefault="00BE7200" w:rsidP="00BE7200">
      <w:pPr>
        <w:spacing w:after="0" w:line="276" w:lineRule="auto"/>
        <w:ind w:firstLine="360"/>
        <w:jc w:val="both"/>
        <w:rPr>
          <w:rFonts w:ascii="Trebuchet MS" w:hAnsi="Trebuchet MS"/>
          <w:b/>
          <w:bCs/>
          <w:u w:val="single"/>
        </w:rPr>
      </w:pPr>
      <w:r w:rsidRPr="00BE7200">
        <w:rPr>
          <w:rFonts w:ascii="Trebuchet MS" w:hAnsi="Trebuchet MS"/>
          <w:b/>
          <w:bCs/>
          <w:u w:val="single"/>
        </w:rPr>
        <w:t>- 23.11.2026 ora 12</w:t>
      </w:r>
      <w:r w:rsidRPr="00BE7200">
        <w:rPr>
          <w:rFonts w:ascii="Trebuchet MS" w:hAnsi="Trebuchet MS"/>
          <w:b/>
          <w:bCs/>
          <w:u w:val="single"/>
          <w:vertAlign w:val="superscript"/>
        </w:rPr>
        <w:t>00</w:t>
      </w:r>
      <w:r w:rsidRPr="00BE7200">
        <w:rPr>
          <w:rFonts w:ascii="Trebuchet MS" w:hAnsi="Trebuchet MS"/>
          <w:b/>
          <w:bCs/>
          <w:u w:val="single"/>
        </w:rPr>
        <w:t xml:space="preserve"> – susținerea interviului; </w:t>
      </w:r>
    </w:p>
    <w:p w14:paraId="7F8BF869"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- 23.11.2026 ora 15</w:t>
      </w:r>
      <w:r w:rsidRPr="00BE7200">
        <w:rPr>
          <w:rFonts w:ascii="Trebuchet MS" w:hAnsi="Trebuchet MS"/>
          <w:b/>
          <w:bCs/>
          <w:vertAlign w:val="superscript"/>
        </w:rPr>
        <w:t>00</w:t>
      </w:r>
      <w:r w:rsidRPr="00BE7200">
        <w:rPr>
          <w:rFonts w:ascii="Trebuchet MS" w:hAnsi="Trebuchet MS"/>
          <w:b/>
          <w:bCs/>
        </w:rPr>
        <w:t xml:space="preserve"> </w:t>
      </w:r>
      <w:r w:rsidRPr="00BE7200">
        <w:rPr>
          <w:rFonts w:ascii="Trebuchet MS" w:hAnsi="Trebuchet MS"/>
        </w:rPr>
        <w:t xml:space="preserve">– termen </w:t>
      </w:r>
      <w:proofErr w:type="spellStart"/>
      <w:r w:rsidRPr="00BE7200">
        <w:rPr>
          <w:rFonts w:ascii="Trebuchet MS" w:hAnsi="Trebuchet MS"/>
        </w:rPr>
        <w:t>afişare</w:t>
      </w:r>
      <w:proofErr w:type="spellEnd"/>
      <w:r w:rsidRPr="00BE7200">
        <w:rPr>
          <w:rFonts w:ascii="Trebuchet MS" w:hAnsi="Trebuchet MS"/>
        </w:rPr>
        <w:t xml:space="preserve"> rezultate privind interviul;</w:t>
      </w:r>
    </w:p>
    <w:p w14:paraId="37C5D88B" w14:textId="77777777" w:rsidR="00BE7200" w:rsidRPr="00BE7200" w:rsidRDefault="00BE7200" w:rsidP="00BE7200">
      <w:pPr>
        <w:spacing w:after="0" w:line="276" w:lineRule="auto"/>
        <w:ind w:firstLine="360"/>
        <w:jc w:val="both"/>
        <w:rPr>
          <w:rFonts w:ascii="Trebuchet MS" w:hAnsi="Trebuchet MS"/>
        </w:rPr>
      </w:pPr>
      <w:r w:rsidRPr="00BE7200">
        <w:rPr>
          <w:rFonts w:ascii="Trebuchet MS" w:hAnsi="Trebuchet MS"/>
          <w:b/>
          <w:bCs/>
        </w:rPr>
        <w:t xml:space="preserve">- 24.11.2026 ora </w:t>
      </w:r>
      <w:bookmarkStart w:id="5" w:name="_Hlk130478732"/>
      <w:r w:rsidRPr="00BE7200">
        <w:rPr>
          <w:rFonts w:ascii="Trebuchet MS" w:hAnsi="Trebuchet MS"/>
          <w:b/>
          <w:bCs/>
        </w:rPr>
        <w:t>10</w:t>
      </w:r>
      <w:r w:rsidRPr="00BE7200">
        <w:rPr>
          <w:rFonts w:ascii="Trebuchet MS" w:hAnsi="Trebuchet MS"/>
          <w:b/>
          <w:bCs/>
          <w:vertAlign w:val="superscript"/>
        </w:rPr>
        <w:t>00</w:t>
      </w:r>
      <w:bookmarkEnd w:id="5"/>
      <w:r w:rsidRPr="00BE7200">
        <w:rPr>
          <w:rFonts w:ascii="Trebuchet MS" w:hAnsi="Trebuchet MS"/>
          <w:b/>
          <w:bCs/>
        </w:rPr>
        <w:t xml:space="preserve"> </w:t>
      </w:r>
      <w:r w:rsidRPr="00BE7200">
        <w:rPr>
          <w:rFonts w:ascii="Trebuchet MS" w:hAnsi="Trebuchet MS"/>
        </w:rPr>
        <w:t xml:space="preserve">– termen de depunere </w:t>
      </w:r>
      <w:proofErr w:type="spellStart"/>
      <w:r w:rsidRPr="00BE7200">
        <w:rPr>
          <w:rFonts w:ascii="Trebuchet MS" w:hAnsi="Trebuchet MS"/>
        </w:rPr>
        <w:t>contestaţii</w:t>
      </w:r>
      <w:proofErr w:type="spellEnd"/>
      <w:r w:rsidRPr="00BE7200">
        <w:rPr>
          <w:rFonts w:ascii="Trebuchet MS" w:hAnsi="Trebuchet MS"/>
        </w:rPr>
        <w:t xml:space="preserve"> cu privire la rezultatul interviului;</w:t>
      </w:r>
    </w:p>
    <w:p w14:paraId="3C1124D6" w14:textId="77777777" w:rsidR="00BE7200" w:rsidRPr="00BE7200" w:rsidRDefault="00BE7200" w:rsidP="00BE7200">
      <w:pPr>
        <w:spacing w:after="0" w:line="276" w:lineRule="auto"/>
        <w:ind w:firstLine="360"/>
        <w:jc w:val="both"/>
        <w:rPr>
          <w:rFonts w:ascii="Trebuchet MS" w:hAnsi="Trebuchet MS"/>
          <w:lang w:val="es-ES"/>
        </w:rPr>
      </w:pPr>
      <w:r w:rsidRPr="00BE7200">
        <w:rPr>
          <w:rFonts w:ascii="Trebuchet MS" w:hAnsi="Trebuchet MS"/>
          <w:b/>
          <w:bCs/>
        </w:rPr>
        <w:t>- 24.11.2026 ora 13</w:t>
      </w:r>
      <w:r w:rsidRPr="00BE7200">
        <w:rPr>
          <w:rFonts w:ascii="Trebuchet MS" w:hAnsi="Trebuchet MS"/>
          <w:b/>
          <w:bCs/>
          <w:vertAlign w:val="superscript"/>
        </w:rPr>
        <w:t>00</w:t>
      </w:r>
      <w:r w:rsidRPr="00BE7200">
        <w:rPr>
          <w:rFonts w:ascii="Trebuchet MS" w:hAnsi="Trebuchet MS"/>
          <w:b/>
          <w:bCs/>
        </w:rPr>
        <w:t xml:space="preserve"> </w:t>
      </w:r>
      <w:bookmarkStart w:id="6" w:name="_Hlk130207438"/>
      <w:r w:rsidRPr="00BE7200">
        <w:rPr>
          <w:rFonts w:ascii="Trebuchet MS" w:hAnsi="Trebuchet MS"/>
        </w:rPr>
        <w:t>–</w:t>
      </w:r>
      <w:bookmarkEnd w:id="6"/>
      <w:r w:rsidRPr="00BE7200">
        <w:rPr>
          <w:rFonts w:ascii="Trebuchet MS" w:hAnsi="Trebuchet MS"/>
        </w:rPr>
        <w:t xml:space="preserve"> termen </w:t>
      </w:r>
      <w:proofErr w:type="spellStart"/>
      <w:r w:rsidRPr="00BE7200">
        <w:rPr>
          <w:rFonts w:ascii="Trebuchet MS" w:hAnsi="Trebuchet MS"/>
        </w:rPr>
        <w:t>afişare</w:t>
      </w:r>
      <w:proofErr w:type="spellEnd"/>
      <w:r w:rsidRPr="00BE7200">
        <w:rPr>
          <w:rFonts w:ascii="Trebuchet MS" w:hAnsi="Trebuchet MS"/>
        </w:rPr>
        <w:t xml:space="preserve"> rezultate  privind </w:t>
      </w:r>
      <w:proofErr w:type="spellStart"/>
      <w:r w:rsidRPr="00BE7200">
        <w:rPr>
          <w:rFonts w:ascii="Trebuchet MS" w:hAnsi="Trebuchet MS"/>
        </w:rPr>
        <w:t>contestaţii</w:t>
      </w:r>
      <w:proofErr w:type="spellEnd"/>
      <w:r w:rsidRPr="00BE7200">
        <w:rPr>
          <w:rFonts w:ascii="Trebuchet MS" w:hAnsi="Trebuchet MS"/>
        </w:rPr>
        <w:t xml:space="preserve"> la rezultatele interviului</w:t>
      </w:r>
      <w:r w:rsidRPr="00BE7200">
        <w:rPr>
          <w:rFonts w:ascii="Trebuchet MS" w:hAnsi="Trebuchet MS"/>
          <w:lang w:val="es-ES"/>
        </w:rPr>
        <w:t>;</w:t>
      </w:r>
    </w:p>
    <w:p w14:paraId="78BF057F" w14:textId="77777777" w:rsidR="00BE7200" w:rsidRPr="00BE7200" w:rsidRDefault="00BE7200" w:rsidP="00BE7200">
      <w:pPr>
        <w:spacing w:after="0" w:line="276" w:lineRule="auto"/>
        <w:ind w:firstLine="360"/>
        <w:jc w:val="both"/>
        <w:rPr>
          <w:rFonts w:ascii="Trebuchet MS" w:hAnsi="Trebuchet MS"/>
          <w:u w:val="single"/>
        </w:rPr>
      </w:pPr>
      <w:r w:rsidRPr="00BE7200">
        <w:rPr>
          <w:rFonts w:ascii="Trebuchet MS" w:hAnsi="Trebuchet MS"/>
          <w:b/>
          <w:bCs/>
          <w:u w:val="single"/>
        </w:rPr>
        <w:t>- 24.11.2026 ora 15</w:t>
      </w:r>
      <w:r w:rsidRPr="00BE7200">
        <w:rPr>
          <w:rFonts w:ascii="Trebuchet MS" w:hAnsi="Trebuchet MS"/>
          <w:b/>
          <w:bCs/>
          <w:u w:val="single"/>
          <w:vertAlign w:val="superscript"/>
        </w:rPr>
        <w:t>00</w:t>
      </w:r>
      <w:r w:rsidRPr="00BE7200">
        <w:rPr>
          <w:rFonts w:ascii="Trebuchet MS" w:hAnsi="Trebuchet MS"/>
          <w:b/>
          <w:bCs/>
          <w:u w:val="single"/>
        </w:rPr>
        <w:t xml:space="preserve"> – </w:t>
      </w:r>
      <w:r w:rsidRPr="00BE7200">
        <w:rPr>
          <w:rFonts w:ascii="Trebuchet MS" w:hAnsi="Trebuchet MS"/>
          <w:u w:val="single"/>
        </w:rPr>
        <w:t>termen de afișare a rezultatelor finale.</w:t>
      </w:r>
    </w:p>
    <w:p w14:paraId="28AB85E0" w14:textId="77777777" w:rsidR="00BE7200" w:rsidRDefault="006753ED" w:rsidP="00050E0F">
      <w:pPr>
        <w:spacing w:after="0" w:line="276" w:lineRule="auto"/>
        <w:ind w:firstLine="360"/>
        <w:jc w:val="both"/>
        <w:rPr>
          <w:rFonts w:ascii="Trebuchet MS" w:hAnsi="Trebuchet MS"/>
        </w:rPr>
      </w:pPr>
      <w:r w:rsidRPr="00050E0F">
        <w:rPr>
          <w:rFonts w:ascii="Trebuchet MS" w:hAnsi="Trebuchet MS"/>
        </w:rPr>
        <w:tab/>
      </w:r>
    </w:p>
    <w:p w14:paraId="0A8F84E4" w14:textId="34A13CF0" w:rsidR="00E8072C" w:rsidRPr="00050E0F" w:rsidRDefault="00E8072C" w:rsidP="00050E0F">
      <w:pPr>
        <w:spacing w:after="0" w:line="276" w:lineRule="auto"/>
        <w:ind w:firstLine="360"/>
        <w:jc w:val="both"/>
        <w:rPr>
          <w:rFonts w:ascii="Trebuchet MS" w:eastAsia="Times New Roman" w:hAnsi="Trebuchet MS"/>
          <w:b/>
          <w:bCs/>
          <w:color w:val="000000"/>
        </w:rPr>
      </w:pPr>
      <w:r w:rsidRPr="00050E0F">
        <w:rPr>
          <w:rFonts w:ascii="Trebuchet MS" w:eastAsia="Times New Roman" w:hAnsi="Trebuchet MS"/>
          <w:b/>
          <w:bCs/>
          <w:color w:val="000000"/>
        </w:rPr>
        <w:t>Pentru acest post, intervalul salarial este între 4050 - 5939 lei brut/luna în funcție de vechimea în muncă și în specialitate.</w:t>
      </w:r>
    </w:p>
    <w:p w14:paraId="27BC3228" w14:textId="77777777" w:rsidR="00BE7200" w:rsidRDefault="00BE7200" w:rsidP="00050E0F">
      <w:pPr>
        <w:spacing w:after="0" w:line="276" w:lineRule="auto"/>
        <w:ind w:firstLine="360"/>
        <w:jc w:val="both"/>
        <w:rPr>
          <w:rFonts w:ascii="Trebuchet MS" w:hAnsi="Trebuchet MS"/>
        </w:rPr>
      </w:pPr>
    </w:p>
    <w:p w14:paraId="240646A5" w14:textId="573BAF2D" w:rsidR="006753ED" w:rsidRPr="00050E0F" w:rsidRDefault="006753ED" w:rsidP="00050E0F">
      <w:pPr>
        <w:spacing w:after="0" w:line="276" w:lineRule="auto"/>
        <w:ind w:firstLine="360"/>
        <w:jc w:val="both"/>
        <w:rPr>
          <w:rFonts w:ascii="Trebuchet MS" w:eastAsia="Times New Roman" w:hAnsi="Trebuchet MS"/>
          <w:b/>
          <w:bCs/>
          <w:color w:val="000000"/>
        </w:rPr>
      </w:pPr>
      <w:r w:rsidRPr="00050E0F">
        <w:rPr>
          <w:rFonts w:ascii="Trebuchet MS" w:hAnsi="Trebuchet MS"/>
        </w:rPr>
        <w:t>Conform art.</w:t>
      </w:r>
      <w:r w:rsidR="00A6725F" w:rsidRPr="00050E0F">
        <w:rPr>
          <w:rFonts w:ascii="Trebuchet MS" w:hAnsi="Trebuchet MS"/>
        </w:rPr>
        <w:t xml:space="preserve"> </w:t>
      </w:r>
      <w:r w:rsidRPr="00050E0F">
        <w:rPr>
          <w:rFonts w:ascii="Trebuchet MS" w:hAnsi="Trebuchet MS"/>
        </w:rPr>
        <w:t>35 al Hotărârii de Guvern nr.1336 din 2022, pentru înscrierea la concurs candidații vor prezenta un dosar care va conține următoarele documente:</w:t>
      </w:r>
    </w:p>
    <w:p w14:paraId="1FD0FF89"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a)</w:t>
      </w:r>
      <w:r w:rsidRPr="00050E0F">
        <w:rPr>
          <w:rFonts w:ascii="Trebuchet MS" w:hAnsi="Trebuchet MS"/>
        </w:rPr>
        <w:tab/>
        <w:t>formular de înscriere la concurs, conform modelului prevăzut la anexa nr. 2 din HG 1336/2022;</w:t>
      </w:r>
    </w:p>
    <w:p w14:paraId="2FE7EB36"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b)</w:t>
      </w:r>
      <w:r w:rsidRPr="00050E0F">
        <w:rPr>
          <w:rFonts w:ascii="Trebuchet MS" w:hAnsi="Trebuchet MS"/>
        </w:rPr>
        <w:tab/>
        <w:t xml:space="preserve">copia actului de identitate sau orice alt document care atestă identitatea, potrivit legii, aflate în termen de valabilitate; </w:t>
      </w:r>
    </w:p>
    <w:p w14:paraId="6F37322F"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c)</w:t>
      </w:r>
      <w:r w:rsidRPr="00050E0F">
        <w:rPr>
          <w:rFonts w:ascii="Trebuchet MS" w:hAnsi="Trebuchet MS"/>
        </w:rPr>
        <w:tab/>
        <w:t>copia certificatului de căsătorie sau a altui document prin care s-a realizat schimbarea de nume, după caz;</w:t>
      </w:r>
    </w:p>
    <w:p w14:paraId="338D1E6D"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d)</w:t>
      </w:r>
      <w:r w:rsidRPr="00050E0F">
        <w:rPr>
          <w:rFonts w:ascii="Trebuchet MS" w:hAnsi="Trebuchet MS"/>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7D4FE0F"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e)</w:t>
      </w:r>
      <w:r w:rsidRPr="00050E0F">
        <w:rPr>
          <w:rFonts w:ascii="Trebuchet MS" w:hAnsi="Trebuchet MS"/>
        </w:rPr>
        <w:tab/>
        <w:t>copia carnetului de muncă, a adeverinței eliberate de angajator pentru perioada lucrată, care să ateste vechimea în muncă și în specialitatea studiilor solicitate pentru ocuparea postului;</w:t>
      </w:r>
    </w:p>
    <w:p w14:paraId="512363B5"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f)</w:t>
      </w:r>
      <w:r w:rsidRPr="00050E0F">
        <w:rPr>
          <w:rFonts w:ascii="Trebuchet MS" w:hAnsi="Trebuchet MS"/>
        </w:rPr>
        <w:tab/>
        <w:t>cazierul judiciar sau, după caz, extrasul de pe cazierul judiciar;</w:t>
      </w:r>
    </w:p>
    <w:p w14:paraId="55B503EC"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g)</w:t>
      </w:r>
      <w:r w:rsidRPr="00050E0F">
        <w:rPr>
          <w:rFonts w:ascii="Trebuchet MS" w:hAnsi="Trebuchet MS"/>
        </w:rPr>
        <w:tab/>
        <w:t>adeverință medicală care să ateste starea de sănătate corespunzătoare eliberată de către medicul de familie al candidatului sau de către unitățile sanitare abilitate cu cel mult 6 luni anterior derulării concursului;</w:t>
      </w:r>
    </w:p>
    <w:p w14:paraId="1C646787"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h)</w:t>
      </w:r>
      <w:r w:rsidRPr="00050E0F">
        <w:rPr>
          <w:rFonts w:ascii="Trebuchet MS" w:hAnsi="Trebuchet MS"/>
        </w:rPr>
        <w:tab/>
        <w:t>curriculum vitae, model european;</w:t>
      </w:r>
    </w:p>
    <w:p w14:paraId="52E46402"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Adeverința care atestă starea de sănătate conține, în clar, numărul, data, numele emitentului și calitatea acestuia, în formatul standard stabilit prin ordin al ministrului sănătății.</w:t>
      </w:r>
    </w:p>
    <w:p w14:paraId="1EDD82E3"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 xml:space="preserve">         </w:t>
      </w:r>
      <w:r w:rsidRPr="00050E0F">
        <w:rPr>
          <w:rFonts w:ascii="Trebuchet MS" w:hAnsi="Trebuchet MS"/>
        </w:rPr>
        <w:tab/>
        <w:t>Copiile de pe actele prevăzute la lit. b) - e), se prezintă însoțite de documentele originale, care se certifică cu mențiunea „conform cu originalul“ de către secretarul comisiei de concurs.</w:t>
      </w:r>
    </w:p>
    <w:p w14:paraId="32F2EFFE"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1661AB9B" w14:textId="77777777" w:rsidR="00EA6930" w:rsidRDefault="006753ED" w:rsidP="00EA6930">
      <w:pPr>
        <w:spacing w:after="0" w:line="276" w:lineRule="auto"/>
        <w:ind w:firstLine="708"/>
        <w:jc w:val="both"/>
        <w:rPr>
          <w:rFonts w:ascii="Trebuchet MS" w:hAnsi="Trebuchet MS"/>
        </w:rPr>
      </w:pPr>
      <w:r w:rsidRPr="00050E0F">
        <w:rPr>
          <w:rFonts w:ascii="Trebuchet MS" w:hAnsi="Trebuchet MS"/>
        </w:rPr>
        <w:t>Dosarele de concurs se depun la Biroul Resurse Umane, Relații cu publicul, Administrativ, din cadrul SGA Arad, sau pot fi transmise de candidați prin Poșta Română, serviciul de curierat rapid, poșta electronică sau platformele informatice ale autorităților sau insti</w:t>
      </w:r>
      <w:r w:rsidR="006358AE" w:rsidRPr="00050E0F">
        <w:rPr>
          <w:rFonts w:ascii="Trebuchet MS" w:hAnsi="Trebuchet MS"/>
        </w:rPr>
        <w:t>tuțiilor publice în termen de 10</w:t>
      </w:r>
      <w:r w:rsidRPr="00050E0F">
        <w:rPr>
          <w:rFonts w:ascii="Trebuchet MS" w:hAnsi="Trebuchet MS"/>
        </w:rPr>
        <w:t xml:space="preserve"> zile lucrătoare de la data afișării anunțului pentru ocuparea postului vacant.</w:t>
      </w:r>
    </w:p>
    <w:p w14:paraId="37DBAEF1" w14:textId="46E9E777" w:rsidR="006753ED" w:rsidRPr="00050E0F" w:rsidRDefault="006753ED" w:rsidP="00EA6930">
      <w:pPr>
        <w:spacing w:after="0" w:line="276" w:lineRule="auto"/>
        <w:ind w:firstLine="708"/>
        <w:jc w:val="both"/>
        <w:rPr>
          <w:rFonts w:ascii="Trebuchet MS" w:hAnsi="Trebuchet MS"/>
        </w:rPr>
      </w:pPr>
      <w:r w:rsidRPr="00050E0F">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01D3180A" w14:textId="03AB6BBC" w:rsidR="006753ED" w:rsidRPr="00050E0F" w:rsidRDefault="006753ED" w:rsidP="000D5266">
      <w:pPr>
        <w:spacing w:after="0" w:line="276" w:lineRule="auto"/>
        <w:ind w:firstLine="708"/>
        <w:jc w:val="both"/>
        <w:rPr>
          <w:rFonts w:ascii="Trebuchet MS" w:hAnsi="Trebuchet MS"/>
        </w:rPr>
      </w:pPr>
      <w:r w:rsidRPr="00050E0F">
        <w:rPr>
          <w:rFonts w:ascii="Trebuchet MS" w:hAnsi="Trebuchet MS"/>
        </w:rPr>
        <w:lastRenderedPageBreak/>
        <w:t>Transmiterea documentelor prin poșta electronică sau prin platformele informatice ale autorităților sau instituțiilor publi</w:t>
      </w:r>
      <w:r w:rsidR="00715F5F" w:rsidRPr="00050E0F">
        <w:rPr>
          <w:rFonts w:ascii="Trebuchet MS" w:hAnsi="Trebuchet MS"/>
        </w:rPr>
        <w:t xml:space="preserve">ce se realizează în format </w:t>
      </w:r>
      <w:proofErr w:type="spellStart"/>
      <w:r w:rsidR="00715F5F" w:rsidRPr="00050E0F">
        <w:rPr>
          <w:rFonts w:ascii="Trebuchet MS" w:hAnsi="Trebuchet MS"/>
        </w:rPr>
        <w:t>pdf</w:t>
      </w:r>
      <w:proofErr w:type="spellEnd"/>
      <w:r w:rsidR="00715F5F" w:rsidRPr="00050E0F">
        <w:rPr>
          <w:rFonts w:ascii="Trebuchet MS" w:hAnsi="Trebuchet MS"/>
        </w:rPr>
        <w:t xml:space="preserve">. </w:t>
      </w:r>
      <w:r w:rsidRPr="00050E0F">
        <w:rPr>
          <w:rFonts w:ascii="Trebuchet MS" w:hAnsi="Trebuchet MS"/>
        </w:rPr>
        <w:t>cu volum maxim de 1 MB, documentele fiind acceptate doar în formă lizibilă</w:t>
      </w:r>
      <w:r w:rsidR="00376B20" w:rsidRPr="00050E0F">
        <w:rPr>
          <w:rFonts w:ascii="Trebuchet MS" w:hAnsi="Trebuchet MS"/>
        </w:rPr>
        <w:t xml:space="preserve"> la adresa de mail:</w:t>
      </w:r>
      <w:r w:rsidR="00376B20" w:rsidRPr="00050E0F">
        <w:rPr>
          <w:rFonts w:ascii="Trebuchet MS" w:hAnsi="Trebuchet MS"/>
          <w:bCs/>
        </w:rPr>
        <w:t xml:space="preserve"> </w:t>
      </w:r>
      <w:proofErr w:type="spellStart"/>
      <w:r w:rsidR="000D5266">
        <w:rPr>
          <w:rFonts w:ascii="Trebuchet MS" w:hAnsi="Trebuchet MS"/>
          <w:bCs/>
        </w:rPr>
        <w:t>secretariat</w:t>
      </w:r>
      <w:r w:rsidR="00376B20" w:rsidRPr="00050E0F">
        <w:rPr>
          <w:rFonts w:ascii="Trebuchet MS" w:hAnsi="Trebuchet MS"/>
          <w:bCs/>
        </w:rPr>
        <w:t>.sgaar</w:t>
      </w:r>
      <w:proofErr w:type="spellEnd"/>
      <w:r w:rsidR="00376B20" w:rsidRPr="00050E0F">
        <w:rPr>
          <w:rFonts w:ascii="Trebuchet MS" w:hAnsi="Trebuchet MS"/>
          <w:bCs/>
        </w:rPr>
        <w:t>@</w:t>
      </w:r>
      <w:r w:rsidR="00A6725F" w:rsidRPr="00050E0F">
        <w:rPr>
          <w:rFonts w:ascii="Trebuchet MS" w:hAnsi="Trebuchet MS"/>
          <w:bCs/>
        </w:rPr>
        <w:t xml:space="preserve"> </w:t>
      </w:r>
      <w:r w:rsidR="00376B20" w:rsidRPr="00050E0F">
        <w:rPr>
          <w:rFonts w:ascii="Trebuchet MS" w:hAnsi="Trebuchet MS"/>
          <w:bCs/>
        </w:rPr>
        <w:t>dam.rowater.ro</w:t>
      </w:r>
      <w:r w:rsidR="00376B20" w:rsidRPr="00050E0F">
        <w:rPr>
          <w:rFonts w:ascii="Trebuchet MS" w:hAnsi="Trebuchet MS"/>
        </w:rPr>
        <w:t xml:space="preserve"> </w:t>
      </w:r>
    </w:p>
    <w:p w14:paraId="1A4DEBDC" w14:textId="77777777" w:rsidR="006753ED" w:rsidRPr="00050E0F" w:rsidRDefault="006753ED" w:rsidP="000D5266">
      <w:pPr>
        <w:spacing w:after="0" w:line="276" w:lineRule="auto"/>
        <w:ind w:firstLine="708"/>
        <w:jc w:val="both"/>
        <w:rPr>
          <w:rFonts w:ascii="Trebuchet MS" w:hAnsi="Trebuchet MS"/>
        </w:rPr>
      </w:pPr>
      <w:r w:rsidRPr="00050E0F">
        <w:rPr>
          <w:rFonts w:ascii="Trebuchet MS" w:hAnsi="Trebuchet MS"/>
        </w:rPr>
        <w:t>Nerespectarea prevederilor referitoare la transmiterea și înregistrarea dosarului de concurs, după caz, conduce la respingerea candidatului.</w:t>
      </w:r>
    </w:p>
    <w:p w14:paraId="3A5E218E" w14:textId="77777777" w:rsidR="006753ED" w:rsidRPr="00050E0F" w:rsidRDefault="006753ED" w:rsidP="000D5266">
      <w:pPr>
        <w:spacing w:after="0" w:line="276" w:lineRule="auto"/>
        <w:ind w:firstLine="708"/>
        <w:jc w:val="both"/>
        <w:rPr>
          <w:rFonts w:ascii="Trebuchet MS" w:hAnsi="Trebuchet MS"/>
        </w:rPr>
      </w:pPr>
      <w:r w:rsidRPr="00050E0F">
        <w:rPr>
          <w:rFonts w:ascii="Trebuchet MS" w:hAnsi="Trebuchet MS"/>
        </w:rPr>
        <w:t>Pentru ocuparea unui post contractual vacant candidații trebuie să îndeplinească următoarele condiții generale conform art. 14 din Hotărârea de Guvern nr.1336 din 2022:</w:t>
      </w:r>
    </w:p>
    <w:p w14:paraId="483A0BC5"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a) are cetățenia română sau cetățenia unui alt stat membru al Uniunii Europene, a unui stat parte la Acordul privind Spațiul Economic European (SEE) sau cetățenia Confederației Elvețiene;</w:t>
      </w:r>
    </w:p>
    <w:p w14:paraId="75E24D78"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b) cunoaște limba română, scris și vorbit;</w:t>
      </w:r>
    </w:p>
    <w:p w14:paraId="05C2EAAF"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c) are capacitate de muncă în conformitate cu prevederile Legii nr. 53/2003 - Codul muncii, republicată, cu modificările și completările ulterioare;</w:t>
      </w:r>
    </w:p>
    <w:p w14:paraId="21B1F93E"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d) are o stare de sănătate corespunzătoare postului pentru care candidează, atestată pe baza adeverinței medicale eliberate de medicul de familie sau de unitățile sanitare abilitate;</w:t>
      </w:r>
    </w:p>
    <w:p w14:paraId="43B385CE"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e) îndeplinește condițiile de studii, de vechime în specialitate și, după caz, alte condiții specifice potrivit cerințelor postului scos la concurs;</w:t>
      </w:r>
    </w:p>
    <w:p w14:paraId="59211836" w14:textId="77777777" w:rsidR="006753ED" w:rsidRPr="00050E0F" w:rsidRDefault="006753ED" w:rsidP="00050E0F">
      <w:pPr>
        <w:spacing w:after="0" w:line="276" w:lineRule="auto"/>
        <w:jc w:val="both"/>
        <w:rPr>
          <w:rFonts w:ascii="Trebuchet MS" w:hAnsi="Trebuchet MS"/>
        </w:rPr>
      </w:pPr>
      <w:r w:rsidRPr="00050E0F">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AAAA6E" w14:textId="77777777" w:rsidR="005C5E2B" w:rsidRPr="00050E0F" w:rsidRDefault="006753ED" w:rsidP="00050E0F">
      <w:pPr>
        <w:spacing w:after="0" w:line="276" w:lineRule="auto"/>
        <w:jc w:val="both"/>
        <w:rPr>
          <w:rFonts w:ascii="Trebuchet MS" w:hAnsi="Trebuchet MS"/>
        </w:rPr>
      </w:pPr>
      <w:r w:rsidRPr="00050E0F">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039D015D" w14:textId="77777777" w:rsidR="00EA6930" w:rsidRDefault="00EA6930" w:rsidP="00050E0F">
      <w:pPr>
        <w:spacing w:after="0" w:line="276" w:lineRule="auto"/>
        <w:ind w:firstLine="360"/>
        <w:contextualSpacing/>
        <w:jc w:val="both"/>
        <w:rPr>
          <w:rFonts w:ascii="Trebuchet MS" w:hAnsi="Trebuchet MS"/>
          <w:b/>
          <w:bCs/>
          <w:lang w:val="fr-FR"/>
        </w:rPr>
      </w:pPr>
    </w:p>
    <w:p w14:paraId="7C6EA944" w14:textId="6024ECCB" w:rsidR="00A6725F" w:rsidRPr="00050E0F" w:rsidRDefault="00A6725F" w:rsidP="00050E0F">
      <w:pPr>
        <w:spacing w:after="0" w:line="276" w:lineRule="auto"/>
        <w:ind w:firstLine="360"/>
        <w:contextualSpacing/>
        <w:jc w:val="both"/>
        <w:rPr>
          <w:rFonts w:ascii="Trebuchet MS" w:hAnsi="Trebuchet MS"/>
          <w:b/>
          <w:bCs/>
          <w:lang w:val="fr-FR"/>
        </w:rPr>
      </w:pPr>
      <w:r w:rsidRPr="00050E0F">
        <w:rPr>
          <w:rFonts w:ascii="Trebuchet MS" w:hAnsi="Trebuchet MS"/>
          <w:b/>
          <w:bCs/>
          <w:lang w:val="fr-FR"/>
        </w:rPr>
        <w:t xml:space="preserve">I. </w:t>
      </w:r>
      <w:proofErr w:type="spellStart"/>
      <w:proofErr w:type="gramStart"/>
      <w:r w:rsidRPr="00050E0F">
        <w:rPr>
          <w:rFonts w:ascii="Trebuchet MS" w:hAnsi="Trebuchet MS"/>
          <w:b/>
          <w:bCs/>
          <w:lang w:val="fr-FR"/>
        </w:rPr>
        <w:t>Bibliografie</w:t>
      </w:r>
      <w:proofErr w:type="spellEnd"/>
      <w:r w:rsidRPr="00050E0F">
        <w:rPr>
          <w:rFonts w:ascii="Trebuchet MS" w:hAnsi="Trebuchet MS"/>
          <w:b/>
          <w:bCs/>
          <w:lang w:val="fr-FR"/>
        </w:rPr>
        <w:t>:</w:t>
      </w:r>
      <w:proofErr w:type="gramEnd"/>
    </w:p>
    <w:p w14:paraId="3C607F47" w14:textId="77777777" w:rsidR="00A6725F" w:rsidRPr="00050E0F" w:rsidRDefault="00A6725F" w:rsidP="00050E0F">
      <w:pPr>
        <w:numPr>
          <w:ilvl w:val="0"/>
          <w:numId w:val="11"/>
        </w:numPr>
        <w:spacing w:after="0" w:line="276" w:lineRule="auto"/>
        <w:contextualSpacing/>
        <w:jc w:val="both"/>
        <w:rPr>
          <w:rFonts w:ascii="Trebuchet MS" w:hAnsi="Trebuchet MS"/>
          <w:lang w:val="pt-PT"/>
        </w:rPr>
      </w:pPr>
      <w:r w:rsidRPr="00050E0F">
        <w:rPr>
          <w:rFonts w:ascii="Trebuchet MS" w:hAnsi="Trebuchet MS"/>
          <w:lang w:val="pt-PT"/>
        </w:rPr>
        <w:t>Legea Apelor nr. 107/1996 – secțiunea a-II-a;</w:t>
      </w:r>
    </w:p>
    <w:p w14:paraId="55607CEB" w14:textId="7F8BFD41" w:rsidR="00A6725F" w:rsidRPr="00050E0F" w:rsidRDefault="00A6725F" w:rsidP="00050E0F">
      <w:pPr>
        <w:numPr>
          <w:ilvl w:val="0"/>
          <w:numId w:val="11"/>
        </w:numPr>
        <w:spacing w:after="0" w:line="276" w:lineRule="auto"/>
        <w:contextualSpacing/>
        <w:jc w:val="both"/>
        <w:rPr>
          <w:rFonts w:ascii="Trebuchet MS" w:hAnsi="Trebuchet MS"/>
          <w:lang w:val="pt-PT"/>
        </w:rPr>
      </w:pPr>
      <w:r w:rsidRPr="00050E0F">
        <w:rPr>
          <w:rFonts w:ascii="Trebuchet MS" w:hAnsi="Trebuchet MS"/>
          <w:lang w:val="pt-PT"/>
        </w:rPr>
        <w:t>Caietul agentului hidrotehnic.</w:t>
      </w:r>
    </w:p>
    <w:p w14:paraId="685D4BF9" w14:textId="77777777" w:rsidR="00EA6930" w:rsidRDefault="00EA6930" w:rsidP="00050E0F">
      <w:pPr>
        <w:spacing w:after="0" w:line="276" w:lineRule="auto"/>
        <w:ind w:firstLine="360"/>
        <w:contextualSpacing/>
        <w:jc w:val="both"/>
        <w:rPr>
          <w:rFonts w:ascii="Trebuchet MS" w:hAnsi="Trebuchet MS"/>
          <w:b/>
          <w:bCs/>
          <w:lang w:val="fr-FR"/>
        </w:rPr>
      </w:pPr>
    </w:p>
    <w:p w14:paraId="71A535C9" w14:textId="394A098E" w:rsidR="00A6725F" w:rsidRPr="00050E0F" w:rsidRDefault="00A6725F" w:rsidP="00050E0F">
      <w:pPr>
        <w:spacing w:after="0" w:line="276" w:lineRule="auto"/>
        <w:ind w:firstLine="360"/>
        <w:contextualSpacing/>
        <w:jc w:val="both"/>
        <w:rPr>
          <w:rFonts w:ascii="Trebuchet MS" w:hAnsi="Trebuchet MS"/>
          <w:b/>
          <w:bCs/>
          <w:lang w:val="fr-FR"/>
        </w:rPr>
      </w:pPr>
      <w:r w:rsidRPr="00050E0F">
        <w:rPr>
          <w:rFonts w:ascii="Trebuchet MS" w:hAnsi="Trebuchet MS"/>
          <w:b/>
          <w:bCs/>
          <w:lang w:val="fr-FR"/>
        </w:rPr>
        <w:t xml:space="preserve">II. </w:t>
      </w:r>
      <w:proofErr w:type="spellStart"/>
      <w:proofErr w:type="gramStart"/>
      <w:r w:rsidRPr="00050E0F">
        <w:rPr>
          <w:rFonts w:ascii="Trebuchet MS" w:hAnsi="Trebuchet MS"/>
          <w:b/>
          <w:bCs/>
          <w:lang w:val="fr-FR"/>
        </w:rPr>
        <w:t>Tematică</w:t>
      </w:r>
      <w:proofErr w:type="spellEnd"/>
      <w:r w:rsidRPr="00050E0F">
        <w:rPr>
          <w:rFonts w:ascii="Trebuchet MS" w:hAnsi="Trebuchet MS"/>
          <w:b/>
          <w:bCs/>
          <w:lang w:val="fr-FR"/>
        </w:rPr>
        <w:t>:</w:t>
      </w:r>
      <w:proofErr w:type="gramEnd"/>
    </w:p>
    <w:p w14:paraId="6A0D47DE" w14:textId="77777777" w:rsidR="00A6725F" w:rsidRPr="00050E0F" w:rsidRDefault="00A6725F" w:rsidP="00050E0F">
      <w:pPr>
        <w:numPr>
          <w:ilvl w:val="0"/>
          <w:numId w:val="12"/>
        </w:numPr>
        <w:spacing w:after="0" w:line="276" w:lineRule="auto"/>
        <w:contextualSpacing/>
        <w:jc w:val="both"/>
        <w:rPr>
          <w:rFonts w:ascii="Trebuchet MS" w:hAnsi="Trebuchet MS"/>
          <w:lang w:val="pt-PT"/>
        </w:rPr>
      </w:pPr>
      <w:r w:rsidRPr="00050E0F">
        <w:rPr>
          <w:rFonts w:ascii="Trebuchet MS" w:hAnsi="Trebuchet MS"/>
          <w:lang w:val="pt-PT"/>
        </w:rPr>
        <w:t>Lucrări de întreținere a digurilor și a cursurilor de apă;</w:t>
      </w:r>
    </w:p>
    <w:p w14:paraId="1A8B0690" w14:textId="77777777" w:rsidR="00A6725F" w:rsidRPr="00050E0F" w:rsidRDefault="00A6725F" w:rsidP="00050E0F">
      <w:pPr>
        <w:numPr>
          <w:ilvl w:val="0"/>
          <w:numId w:val="12"/>
        </w:numPr>
        <w:spacing w:after="0" w:line="276" w:lineRule="auto"/>
        <w:contextualSpacing/>
        <w:jc w:val="both"/>
        <w:rPr>
          <w:rFonts w:ascii="Trebuchet MS" w:hAnsi="Trebuchet MS"/>
          <w:lang w:val="pt-PT"/>
        </w:rPr>
      </w:pPr>
      <w:r w:rsidRPr="00050E0F">
        <w:rPr>
          <w:rFonts w:ascii="Trebuchet MS" w:hAnsi="Trebuchet MS"/>
          <w:lang w:val="pt-PT"/>
        </w:rPr>
        <w:t>Categorii de lucrări de reparațiice se execută la lucrările publice;</w:t>
      </w:r>
    </w:p>
    <w:p w14:paraId="62877FE7" w14:textId="77777777" w:rsidR="00A6725F" w:rsidRPr="00050E0F" w:rsidRDefault="00A6725F" w:rsidP="00050E0F">
      <w:pPr>
        <w:numPr>
          <w:ilvl w:val="0"/>
          <w:numId w:val="12"/>
        </w:numPr>
        <w:spacing w:after="0" w:line="276" w:lineRule="auto"/>
        <w:contextualSpacing/>
        <w:jc w:val="both"/>
        <w:rPr>
          <w:rFonts w:ascii="Trebuchet MS" w:hAnsi="Trebuchet MS"/>
          <w:lang w:val="pt-PT"/>
        </w:rPr>
      </w:pPr>
      <w:r w:rsidRPr="00050E0F">
        <w:rPr>
          <w:rFonts w:ascii="Trebuchet MS" w:hAnsi="Trebuchet MS"/>
          <w:lang w:val="pt-PT"/>
        </w:rPr>
        <w:t>Cursuri de apă aparținând domeniului public al statului.</w:t>
      </w:r>
    </w:p>
    <w:p w14:paraId="53121C24" w14:textId="77777777" w:rsidR="00A6725F" w:rsidRPr="00050E0F" w:rsidRDefault="00A6725F" w:rsidP="00050E0F">
      <w:pPr>
        <w:spacing w:after="0" w:line="276" w:lineRule="auto"/>
        <w:ind w:left="720"/>
        <w:contextualSpacing/>
        <w:jc w:val="both"/>
        <w:rPr>
          <w:rFonts w:ascii="Trebuchet MS" w:hAnsi="Trebuchet MS"/>
          <w:lang w:val="pt-PT"/>
        </w:rPr>
      </w:pPr>
    </w:p>
    <w:p w14:paraId="12C2C4D3" w14:textId="2C0AE52B" w:rsidR="006753ED" w:rsidRPr="00050E0F" w:rsidRDefault="006753ED" w:rsidP="000D5266">
      <w:pPr>
        <w:spacing w:after="0" w:line="276" w:lineRule="auto"/>
        <w:ind w:firstLine="360"/>
        <w:jc w:val="both"/>
        <w:rPr>
          <w:rFonts w:ascii="Trebuchet MS" w:hAnsi="Trebuchet MS"/>
          <w:lang w:val="it-IT"/>
        </w:rPr>
      </w:pPr>
      <w:r w:rsidRPr="00050E0F">
        <w:rPr>
          <w:rFonts w:ascii="Trebuchet MS" w:hAnsi="Trebuchet MS"/>
        </w:rPr>
        <w:t xml:space="preserve">Informații suplimentare se pot obține la sediul Sistemului de Gospodărire a Apelor Arad, din Arad, </w:t>
      </w:r>
      <w:r w:rsidR="006E1A48">
        <w:rPr>
          <w:rFonts w:ascii="Trebuchet MS" w:hAnsi="Trebuchet MS"/>
        </w:rPr>
        <w:t>Str. Liviu</w:t>
      </w:r>
      <w:r w:rsidRPr="00050E0F">
        <w:rPr>
          <w:rFonts w:ascii="Trebuchet MS" w:hAnsi="Trebuchet MS"/>
        </w:rPr>
        <w:t xml:space="preserve"> Rebreanu, </w:t>
      </w:r>
      <w:r w:rsidR="006E1A48">
        <w:rPr>
          <w:rFonts w:ascii="Trebuchet MS" w:hAnsi="Trebuchet MS"/>
        </w:rPr>
        <w:t>N</w:t>
      </w:r>
      <w:r w:rsidRPr="00050E0F">
        <w:rPr>
          <w:rFonts w:ascii="Trebuchet MS" w:hAnsi="Trebuchet MS"/>
        </w:rPr>
        <w:t xml:space="preserve">r.101, sau la numărul de telefon </w:t>
      </w:r>
      <w:r w:rsidRPr="00050E0F">
        <w:rPr>
          <w:rFonts w:ascii="Trebuchet MS" w:eastAsia="Times New Roman" w:hAnsi="Trebuchet MS"/>
          <w:lang w:val="it-IT"/>
        </w:rPr>
        <w:t>0257/280362, int. 4144</w:t>
      </w:r>
      <w:r w:rsidRPr="00050E0F">
        <w:rPr>
          <w:rFonts w:ascii="Trebuchet MS" w:hAnsi="Trebuchet MS"/>
        </w:rPr>
        <w:t xml:space="preserve">, </w:t>
      </w:r>
      <w:r w:rsidR="00BC605F" w:rsidRPr="00050E0F">
        <w:rPr>
          <w:rFonts w:ascii="Trebuchet MS" w:hAnsi="Trebuchet MS"/>
          <w:lang w:val="it-IT"/>
        </w:rPr>
        <w:t>și pe site-ul instituț</w:t>
      </w:r>
      <w:r w:rsidR="00B667BD" w:rsidRPr="00050E0F">
        <w:rPr>
          <w:rFonts w:ascii="Trebuchet MS" w:hAnsi="Trebuchet MS"/>
          <w:lang w:val="it-IT"/>
        </w:rPr>
        <w:t xml:space="preserve">iei </w:t>
      </w:r>
      <w:hyperlink r:id="rId8" w:history="1">
        <w:r w:rsidR="00BC605F" w:rsidRPr="00050E0F">
          <w:rPr>
            <w:rStyle w:val="Hyperlink"/>
            <w:rFonts w:ascii="Trebuchet MS" w:hAnsi="Trebuchet MS"/>
            <w:lang w:val="it-IT"/>
          </w:rPr>
          <w:t>http://mures.rowater.ro/categorie-concursuri/ocupare-posturi/</w:t>
        </w:r>
      </w:hyperlink>
      <w:r w:rsidR="00B667BD" w:rsidRPr="00050E0F">
        <w:rPr>
          <w:rFonts w:ascii="Trebuchet MS" w:hAnsi="Trebuchet MS"/>
          <w:lang w:val="it-IT"/>
        </w:rPr>
        <w:t>.</w:t>
      </w:r>
    </w:p>
    <w:p w14:paraId="55057DF6" w14:textId="77777777" w:rsidR="00BC605F" w:rsidRPr="00050E0F" w:rsidRDefault="00BC605F" w:rsidP="00050E0F">
      <w:pPr>
        <w:spacing w:after="0" w:line="276" w:lineRule="auto"/>
        <w:ind w:firstLine="720"/>
        <w:jc w:val="both"/>
        <w:rPr>
          <w:rFonts w:ascii="Trebuchet MS" w:hAnsi="Trebuchet MS"/>
          <w:lang w:val="it-IT"/>
        </w:rPr>
      </w:pPr>
    </w:p>
    <w:p w14:paraId="6FF235A1" w14:textId="77777777" w:rsidR="00EA6930" w:rsidRDefault="00EA6930" w:rsidP="00050E0F">
      <w:pPr>
        <w:spacing w:after="0" w:line="276" w:lineRule="auto"/>
        <w:jc w:val="both"/>
        <w:rPr>
          <w:rFonts w:ascii="Trebuchet MS" w:hAnsi="Trebuchet MS"/>
          <w:color w:val="000000"/>
          <w:lang w:val="fr-FR"/>
        </w:rPr>
      </w:pPr>
    </w:p>
    <w:p w14:paraId="4EBE1FC2" w14:textId="7EAFE59E" w:rsidR="006753ED" w:rsidRPr="00050E0F" w:rsidRDefault="006753ED" w:rsidP="00050E0F">
      <w:pPr>
        <w:spacing w:after="0" w:line="276" w:lineRule="auto"/>
        <w:jc w:val="both"/>
        <w:rPr>
          <w:rFonts w:ascii="Trebuchet MS" w:hAnsi="Trebuchet MS"/>
          <w:color w:val="000000"/>
          <w:lang w:val="fr-FR"/>
        </w:rPr>
      </w:pPr>
      <w:r w:rsidRPr="00050E0F">
        <w:rPr>
          <w:rFonts w:ascii="Trebuchet MS" w:hAnsi="Trebuchet MS"/>
          <w:color w:val="000000"/>
          <w:lang w:val="fr-FR"/>
        </w:rPr>
        <w:t>DIRECTOR A</w:t>
      </w:r>
      <w:r w:rsidR="0014631F">
        <w:rPr>
          <w:rFonts w:ascii="Trebuchet MS" w:hAnsi="Trebuchet MS"/>
          <w:color w:val="000000"/>
          <w:lang w:val="fr-FR"/>
        </w:rPr>
        <w:t>BA</w:t>
      </w:r>
      <w:r w:rsidRPr="00050E0F">
        <w:rPr>
          <w:rFonts w:ascii="Trebuchet MS" w:hAnsi="Trebuchet MS"/>
          <w:color w:val="000000"/>
          <w:lang w:val="fr-FR"/>
        </w:rPr>
        <w:t xml:space="preserve"> MUREŞ</w:t>
      </w:r>
    </w:p>
    <w:p w14:paraId="6ED523B3" w14:textId="5865AFF5" w:rsidR="00173B2E" w:rsidRPr="00050E0F" w:rsidRDefault="00570544" w:rsidP="00050E0F">
      <w:pPr>
        <w:spacing w:after="0" w:line="276" w:lineRule="auto"/>
        <w:jc w:val="both"/>
        <w:rPr>
          <w:rFonts w:ascii="Trebuchet MS" w:hAnsi="Trebuchet MS"/>
          <w:color w:val="000000"/>
          <w:lang w:val="fr-FR"/>
        </w:rPr>
      </w:pPr>
      <w:proofErr w:type="spellStart"/>
      <w:proofErr w:type="gramStart"/>
      <w:r w:rsidRPr="00050E0F">
        <w:rPr>
          <w:rFonts w:ascii="Trebuchet MS" w:hAnsi="Trebuchet MS"/>
          <w:color w:val="000000"/>
          <w:lang w:val="fr-FR"/>
        </w:rPr>
        <w:t>ing</w:t>
      </w:r>
      <w:proofErr w:type="spellEnd"/>
      <w:proofErr w:type="gramEnd"/>
      <w:r w:rsidRPr="00050E0F">
        <w:rPr>
          <w:rFonts w:ascii="Trebuchet MS" w:hAnsi="Trebuchet MS"/>
          <w:color w:val="000000"/>
          <w:lang w:val="fr-FR"/>
        </w:rPr>
        <w:t xml:space="preserve">. </w:t>
      </w:r>
      <w:r w:rsidR="00A6725F" w:rsidRPr="00050E0F">
        <w:rPr>
          <w:rFonts w:ascii="Trebuchet MS" w:hAnsi="Trebuchet MS"/>
          <w:color w:val="000000"/>
          <w:lang w:val="fr-FR"/>
        </w:rPr>
        <w:t>Răzvan OBREJA</w:t>
      </w:r>
    </w:p>
    <w:p w14:paraId="59DFC0A0" w14:textId="77777777" w:rsidR="00E80BB4" w:rsidRDefault="00E80BB4" w:rsidP="00050E0F">
      <w:pPr>
        <w:spacing w:after="0" w:line="276" w:lineRule="auto"/>
        <w:jc w:val="both"/>
        <w:rPr>
          <w:rFonts w:ascii="Trebuchet MS" w:hAnsi="Trebuchet MS"/>
        </w:rPr>
      </w:pPr>
    </w:p>
    <w:p w14:paraId="4FD9853A" w14:textId="77777777" w:rsidR="000D5266" w:rsidRDefault="000D5266" w:rsidP="00050E0F">
      <w:pPr>
        <w:spacing w:after="0" w:line="276" w:lineRule="auto"/>
        <w:jc w:val="both"/>
        <w:rPr>
          <w:rFonts w:ascii="Trebuchet MS" w:hAnsi="Trebuchet MS"/>
        </w:rPr>
      </w:pPr>
    </w:p>
    <w:p w14:paraId="5B7E6FD6" w14:textId="77777777" w:rsidR="002330DA" w:rsidRPr="00050E0F" w:rsidRDefault="002330DA" w:rsidP="00050E0F">
      <w:pPr>
        <w:spacing w:after="0" w:line="276" w:lineRule="auto"/>
        <w:jc w:val="both"/>
        <w:rPr>
          <w:rFonts w:ascii="Trebuchet MS" w:hAnsi="Trebuchet MS"/>
        </w:rPr>
      </w:pPr>
    </w:p>
    <w:p w14:paraId="77EDA186" w14:textId="77777777" w:rsidR="00BC605F" w:rsidRPr="00050E0F" w:rsidRDefault="00BC605F" w:rsidP="00050E0F">
      <w:pPr>
        <w:spacing w:after="0" w:line="276" w:lineRule="auto"/>
        <w:jc w:val="both"/>
        <w:rPr>
          <w:rFonts w:ascii="Trebuchet MS" w:hAnsi="Trebuchet MS"/>
          <w:color w:val="000000"/>
          <w:lang w:val="fr-FR"/>
        </w:rPr>
      </w:pPr>
      <w:r w:rsidRPr="00050E0F">
        <w:rPr>
          <w:rFonts w:ascii="Trebuchet MS" w:hAnsi="Trebuchet MS"/>
          <w:color w:val="000000"/>
          <w:lang w:val="fr-FR"/>
        </w:rPr>
        <w:t>DIRECTOR SGA ARAD</w:t>
      </w:r>
    </w:p>
    <w:p w14:paraId="78E525E5" w14:textId="1C954447" w:rsidR="002330DA" w:rsidRPr="002330DA" w:rsidRDefault="00BC605F" w:rsidP="00050E0F">
      <w:pPr>
        <w:spacing w:after="0" w:line="276" w:lineRule="auto"/>
        <w:jc w:val="both"/>
        <w:rPr>
          <w:rFonts w:ascii="Trebuchet MS" w:hAnsi="Trebuchet MS"/>
          <w:color w:val="000000"/>
          <w:lang w:val="fr-FR"/>
        </w:rPr>
      </w:pPr>
      <w:proofErr w:type="spellStart"/>
      <w:proofErr w:type="gramStart"/>
      <w:r w:rsidRPr="00050E0F">
        <w:rPr>
          <w:rFonts w:ascii="Trebuchet MS" w:hAnsi="Trebuchet MS"/>
          <w:color w:val="000000"/>
          <w:lang w:val="fr-FR"/>
        </w:rPr>
        <w:t>ing</w:t>
      </w:r>
      <w:proofErr w:type="spellEnd"/>
      <w:proofErr w:type="gramEnd"/>
      <w:r w:rsidRPr="00050E0F">
        <w:rPr>
          <w:rFonts w:ascii="Trebuchet MS" w:hAnsi="Trebuchet MS"/>
          <w:color w:val="000000"/>
          <w:lang w:val="fr-FR"/>
        </w:rPr>
        <w:t xml:space="preserve">. </w:t>
      </w:r>
      <w:r w:rsidR="00A6725F" w:rsidRPr="00050E0F">
        <w:rPr>
          <w:rFonts w:ascii="Trebuchet MS" w:hAnsi="Trebuchet MS"/>
          <w:color w:val="000000"/>
          <w:lang w:val="fr-FR"/>
        </w:rPr>
        <w:t>Sorin CIOARA</w:t>
      </w:r>
    </w:p>
    <w:p w14:paraId="34960E20" w14:textId="77777777" w:rsidR="002330DA" w:rsidRDefault="002330DA" w:rsidP="00050E0F">
      <w:pPr>
        <w:spacing w:after="0" w:line="276" w:lineRule="auto"/>
        <w:jc w:val="both"/>
        <w:rPr>
          <w:rFonts w:ascii="Trebuchet MS" w:hAnsi="Trebuchet MS"/>
          <w:color w:val="000000"/>
        </w:rPr>
      </w:pPr>
    </w:p>
    <w:p w14:paraId="28EC4625" w14:textId="77777777" w:rsidR="000D5266" w:rsidRPr="00050E0F" w:rsidRDefault="000D5266" w:rsidP="00050E0F">
      <w:pPr>
        <w:spacing w:after="0" w:line="276" w:lineRule="auto"/>
        <w:jc w:val="both"/>
        <w:rPr>
          <w:rFonts w:ascii="Trebuchet MS" w:hAnsi="Trebuchet MS"/>
          <w:color w:val="000000"/>
        </w:rPr>
      </w:pPr>
    </w:p>
    <w:p w14:paraId="16F0B0B9" w14:textId="77777777" w:rsidR="006753ED" w:rsidRPr="00050E0F" w:rsidRDefault="00BC605F" w:rsidP="00050E0F">
      <w:pPr>
        <w:spacing w:after="0" w:line="276" w:lineRule="auto"/>
        <w:jc w:val="both"/>
        <w:rPr>
          <w:rFonts w:ascii="Trebuchet MS" w:hAnsi="Trebuchet MS"/>
        </w:rPr>
      </w:pPr>
      <w:r w:rsidRPr="00050E0F">
        <w:rPr>
          <w:rFonts w:ascii="Trebuchet MS" w:hAnsi="Trebuchet MS"/>
        </w:rPr>
        <w:t>Î</w:t>
      </w:r>
      <w:r w:rsidR="006753ED" w:rsidRPr="00050E0F">
        <w:rPr>
          <w:rFonts w:ascii="Trebuchet MS" w:hAnsi="Trebuchet MS"/>
        </w:rPr>
        <w:t xml:space="preserve">ntocmit </w:t>
      </w:r>
      <w:r w:rsidR="00A92C7F" w:rsidRPr="00050E0F">
        <w:rPr>
          <w:rFonts w:ascii="Trebuchet MS" w:hAnsi="Trebuchet MS"/>
        </w:rPr>
        <w:t>–</w:t>
      </w:r>
      <w:r w:rsidR="006753ED" w:rsidRPr="00050E0F">
        <w:rPr>
          <w:rFonts w:ascii="Trebuchet MS" w:hAnsi="Trebuchet MS"/>
        </w:rPr>
        <w:t xml:space="preserve"> </w:t>
      </w:r>
      <w:r w:rsidR="00A92C7F" w:rsidRPr="00050E0F">
        <w:rPr>
          <w:rFonts w:ascii="Trebuchet MS" w:hAnsi="Trebuchet MS"/>
        </w:rPr>
        <w:t>Secretar Comisie de concurs</w:t>
      </w:r>
    </w:p>
    <w:p w14:paraId="78C45AA7" w14:textId="6F1FC961" w:rsidR="00652C03" w:rsidRPr="000D5266" w:rsidRDefault="00A92C7F" w:rsidP="00050E0F">
      <w:pPr>
        <w:spacing w:after="0" w:line="276" w:lineRule="auto"/>
        <w:jc w:val="both"/>
        <w:rPr>
          <w:rFonts w:ascii="Trebuchet MS" w:eastAsia="Times New Roman" w:hAnsi="Trebuchet MS"/>
        </w:rPr>
      </w:pPr>
      <w:r w:rsidRPr="00050E0F">
        <w:rPr>
          <w:rFonts w:ascii="Trebuchet MS" w:eastAsia="Times New Roman" w:hAnsi="Trebuchet MS"/>
        </w:rPr>
        <w:t xml:space="preserve">spec. RU </w:t>
      </w:r>
      <w:bookmarkEnd w:id="0"/>
      <w:r w:rsidR="000D5266">
        <w:rPr>
          <w:rFonts w:ascii="Trebuchet MS" w:eastAsia="Times New Roman" w:hAnsi="Trebuchet MS"/>
        </w:rPr>
        <w:t>Ana-Maria VĂCEANU</w:t>
      </w:r>
    </w:p>
    <w:sectPr w:rsidR="00652C03" w:rsidRPr="000D5266" w:rsidSect="00EA6930">
      <w:headerReference w:type="default" r:id="rId9"/>
      <w:footerReference w:type="default" r:id="rId10"/>
      <w:headerReference w:type="first" r:id="rId11"/>
      <w:footerReference w:type="first" r:id="rId12"/>
      <w:pgSz w:w="12240" w:h="15840"/>
      <w:pgMar w:top="709" w:right="1077" w:bottom="1135" w:left="1077" w:header="44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1D7C" w14:textId="77777777" w:rsidR="007C38A6" w:rsidRDefault="007C38A6" w:rsidP="00143ACD">
      <w:pPr>
        <w:spacing w:after="0" w:line="240" w:lineRule="auto"/>
      </w:pPr>
      <w:r>
        <w:separator/>
      </w:r>
    </w:p>
  </w:endnote>
  <w:endnote w:type="continuationSeparator" w:id="0">
    <w:p w14:paraId="45C6F09F" w14:textId="77777777" w:rsidR="007C38A6" w:rsidRDefault="007C38A6"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Arial"/>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1D59"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08D50092" w14:textId="77777777" w:rsidTr="005B193B">
      <w:trPr>
        <w:jc w:val="center"/>
      </w:trPr>
      <w:tc>
        <w:tcPr>
          <w:tcW w:w="6660" w:type="dxa"/>
        </w:tcPr>
        <w:p w14:paraId="1BCAD86B" w14:textId="77777777" w:rsidR="00AF1A3B" w:rsidRPr="005B193B" w:rsidRDefault="00AF1A3B" w:rsidP="005B193B">
          <w:pPr>
            <w:pStyle w:val="Subsol"/>
            <w:spacing w:line="276" w:lineRule="auto"/>
            <w:rPr>
              <w:rFonts w:ascii="Trebuchet MS" w:hAnsi="Trebuchet MS"/>
              <w:sz w:val="16"/>
              <w:szCs w:val="16"/>
            </w:rPr>
          </w:pPr>
        </w:p>
      </w:tc>
      <w:tc>
        <w:tcPr>
          <w:tcW w:w="4325" w:type="dxa"/>
        </w:tcPr>
        <w:p w14:paraId="4FDD48BA" w14:textId="77777777" w:rsidR="00AF1A3B" w:rsidRPr="005B193B" w:rsidRDefault="00AF1A3B" w:rsidP="005B193B">
          <w:pPr>
            <w:pStyle w:val="Subsol"/>
            <w:spacing w:line="276" w:lineRule="auto"/>
            <w:jc w:val="right"/>
            <w:rPr>
              <w:rFonts w:ascii="Trebuchet MS" w:hAnsi="Trebuchet MS"/>
              <w:sz w:val="16"/>
              <w:szCs w:val="16"/>
            </w:rPr>
          </w:pPr>
        </w:p>
        <w:p w14:paraId="773BE8D3"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505FDE03" w14:textId="77777777" w:rsidR="00AF1A3B" w:rsidRPr="005B193B" w:rsidRDefault="00AF1A3B" w:rsidP="005B193B">
          <w:pPr>
            <w:pStyle w:val="Subsol"/>
            <w:spacing w:line="276" w:lineRule="auto"/>
            <w:jc w:val="right"/>
            <w:rPr>
              <w:rFonts w:ascii="Trebuchet MS" w:hAnsi="Trebuchet MS"/>
              <w:sz w:val="16"/>
              <w:szCs w:val="16"/>
            </w:rPr>
          </w:pPr>
        </w:p>
      </w:tc>
    </w:tr>
  </w:tbl>
  <w:p w14:paraId="6E838E98"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11724"/>
      <w:gridCol w:w="222"/>
    </w:tblGrid>
    <w:tr w:rsidR="00AF1A3B" w:rsidRPr="005B193B" w14:paraId="1BA001B2" w14:textId="77777777" w:rsidTr="005B193B">
      <w:trPr>
        <w:jc w:val="center"/>
      </w:trPr>
      <w:tc>
        <w:tcPr>
          <w:tcW w:w="6660" w:type="dxa"/>
        </w:tcPr>
        <w:tbl>
          <w:tblPr>
            <w:tblW w:w="11070" w:type="dxa"/>
            <w:jc w:val="center"/>
            <w:tblLook w:val="04A0" w:firstRow="1" w:lastRow="0" w:firstColumn="1" w:lastColumn="0" w:noHBand="0" w:noVBand="1"/>
          </w:tblPr>
          <w:tblGrid>
            <w:gridCol w:w="11286"/>
            <w:gridCol w:w="222"/>
          </w:tblGrid>
          <w:tr w:rsidR="0065538C" w:rsidRPr="005B193B" w14:paraId="3E4EAE0E" w14:textId="77777777" w:rsidTr="005B193B">
            <w:trPr>
              <w:jc w:val="center"/>
            </w:trPr>
            <w:tc>
              <w:tcPr>
                <w:tcW w:w="6660" w:type="dxa"/>
                <w:hideMark/>
              </w:tcPr>
              <w:tbl>
                <w:tblPr>
                  <w:tblW w:w="11070" w:type="dxa"/>
                  <w:jc w:val="center"/>
                  <w:tblLook w:val="04A0" w:firstRow="1" w:lastRow="0" w:firstColumn="1" w:lastColumn="0" w:noHBand="0" w:noVBand="1"/>
                </w:tblPr>
                <w:tblGrid>
                  <w:gridCol w:w="6660"/>
                  <w:gridCol w:w="4410"/>
                </w:tblGrid>
                <w:tr w:rsidR="00803D14" w:rsidRPr="005B193B" w14:paraId="13A0027C" w14:textId="77777777" w:rsidTr="005B193B">
                  <w:trPr>
                    <w:jc w:val="center"/>
                  </w:trPr>
                  <w:tc>
                    <w:tcPr>
                      <w:tcW w:w="6660" w:type="dxa"/>
                    </w:tcPr>
                    <w:p w14:paraId="6FB30DCD" w14:textId="77777777" w:rsidR="00803D14" w:rsidRPr="005B193B" w:rsidRDefault="00803D14" w:rsidP="005B193B">
                      <w:pPr>
                        <w:pStyle w:val="Subsol"/>
                        <w:spacing w:line="276" w:lineRule="auto"/>
                        <w:rPr>
                          <w:rFonts w:ascii="Arial" w:hAnsi="Arial"/>
                          <w:b/>
                          <w:sz w:val="16"/>
                          <w:szCs w:val="16"/>
                        </w:rPr>
                      </w:pPr>
                    </w:p>
                    <w:p w14:paraId="4325544E"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Adresa de corespondență</w:t>
                      </w:r>
                    </w:p>
                    <w:p w14:paraId="0A1FFE4B"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Str. Liviu Rebreanu Nr. 101,  Cod poștal 310414, Arad</w:t>
                      </w:r>
                    </w:p>
                    <w:p w14:paraId="086B4171"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Centrala Tel.: 0257 / 280362;  281949</w:t>
                      </w:r>
                    </w:p>
                    <w:p w14:paraId="15BA3663"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Dispecerat Tel.: 0257 / 280355; 0745 534 875;</w:t>
                      </w:r>
                    </w:p>
                    <w:p w14:paraId="23C53F7F" w14:textId="31447BE5"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 xml:space="preserve">Fax: +40 257 280812                                                                                                                                     Email: </w:t>
                      </w:r>
                      <w:hyperlink r:id="rId1" w:history="1">
                        <w:r w:rsidR="0031769A" w:rsidRPr="006B6524">
                          <w:rPr>
                            <w:rStyle w:val="Hyperlink"/>
                            <w:rFonts w:ascii="Trebuchet MS" w:hAnsi="Trebuchet MS"/>
                            <w:bCs/>
                            <w:sz w:val="16"/>
                            <w:szCs w:val="16"/>
                          </w:rPr>
                          <w:t>secretariat@dam.rowater.ro</w:t>
                        </w:r>
                      </w:hyperlink>
                      <w:r w:rsidRPr="005B193B">
                        <w:rPr>
                          <w:rFonts w:ascii="Trebuchet MS" w:hAnsi="Trebuchet MS"/>
                          <w:bCs/>
                          <w:sz w:val="16"/>
                          <w:szCs w:val="16"/>
                        </w:rPr>
                        <w:t xml:space="preserve">; </w:t>
                      </w:r>
                    </w:p>
                    <w:p w14:paraId="6121A235" w14:textId="6C9393FD" w:rsidR="00803D14" w:rsidRPr="005B193B" w:rsidRDefault="00803D14" w:rsidP="005B193B">
                      <w:pPr>
                        <w:pStyle w:val="Subsol"/>
                        <w:spacing w:line="276" w:lineRule="auto"/>
                        <w:rPr>
                          <w:rFonts w:ascii="Trebuchet MS" w:hAnsi="Trebuchet MS"/>
                          <w:sz w:val="16"/>
                          <w:szCs w:val="16"/>
                        </w:rPr>
                      </w:pPr>
                      <w:r w:rsidRPr="005B193B">
                        <w:rPr>
                          <w:rFonts w:ascii="Trebuchet MS" w:hAnsi="Trebuchet MS"/>
                          <w:bCs/>
                          <w:sz w:val="16"/>
                          <w:szCs w:val="16"/>
                        </w:rPr>
                        <w:t xml:space="preserve">           </w:t>
                      </w:r>
                      <w:proofErr w:type="spellStart"/>
                      <w:r w:rsidRPr="005B193B">
                        <w:rPr>
                          <w:rFonts w:ascii="Trebuchet MS" w:hAnsi="Trebuchet MS"/>
                          <w:bCs/>
                          <w:sz w:val="16"/>
                          <w:szCs w:val="16"/>
                        </w:rPr>
                        <w:t>dispecer.sgaar</w:t>
                      </w:r>
                      <w:proofErr w:type="spellEnd"/>
                      <w:r w:rsidRPr="005B193B">
                        <w:rPr>
                          <w:rFonts w:ascii="Trebuchet MS" w:hAnsi="Trebuchet MS"/>
                          <w:bCs/>
                          <w:sz w:val="16"/>
                          <w:szCs w:val="16"/>
                        </w:rPr>
                        <w:t>@</w:t>
                      </w:r>
                      <w:r w:rsidR="0031769A" w:rsidRPr="005B193B">
                        <w:rPr>
                          <w:rFonts w:ascii="Trebuchet MS" w:hAnsi="Trebuchet MS"/>
                          <w:bCs/>
                          <w:sz w:val="16"/>
                          <w:szCs w:val="16"/>
                        </w:rPr>
                        <w:t xml:space="preserve"> </w:t>
                      </w:r>
                      <w:r w:rsidRPr="005B193B">
                        <w:rPr>
                          <w:rFonts w:ascii="Trebuchet MS" w:hAnsi="Trebuchet MS"/>
                          <w:bCs/>
                          <w:sz w:val="16"/>
                          <w:szCs w:val="16"/>
                        </w:rPr>
                        <w:t>dam.rowater.ro</w:t>
                      </w:r>
                    </w:p>
                  </w:tc>
                  <w:tc>
                    <w:tcPr>
                      <w:tcW w:w="4410" w:type="dxa"/>
                    </w:tcPr>
                    <w:p w14:paraId="6258B87F" w14:textId="77777777" w:rsidR="00803D14" w:rsidRPr="005B193B" w:rsidRDefault="00803D14" w:rsidP="005B193B">
                      <w:pPr>
                        <w:pStyle w:val="Subsol"/>
                        <w:spacing w:line="276" w:lineRule="auto"/>
                        <w:jc w:val="right"/>
                        <w:rPr>
                          <w:rFonts w:ascii="Trebuchet MS" w:hAnsi="Trebuchet MS"/>
                          <w:sz w:val="16"/>
                          <w:szCs w:val="16"/>
                        </w:rPr>
                      </w:pPr>
                    </w:p>
                    <w:p w14:paraId="00AAD9E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Fiscal: RO 23719936</w:t>
                      </w:r>
                    </w:p>
                    <w:p w14:paraId="35760666"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IBAN: RO32 TREZ 4765 0220 1X01 4909</w:t>
                      </w:r>
                    </w:p>
                    <w:p w14:paraId="0BE05997"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bCs/>
                          <w:sz w:val="16"/>
                          <w:szCs w:val="16"/>
                        </w:rPr>
                        <w:t>Trezoreria Târgu Mureș</w:t>
                      </w:r>
                    </w:p>
                    <w:p w14:paraId="38D9AF54" w14:textId="77777777" w:rsidR="00803D14" w:rsidRPr="005B193B" w:rsidRDefault="00803D14" w:rsidP="005B193B">
                      <w:pPr>
                        <w:pStyle w:val="Subsol"/>
                        <w:spacing w:line="276" w:lineRule="auto"/>
                        <w:jc w:val="right"/>
                        <w:rPr>
                          <w:rFonts w:ascii="Trebuchet MS" w:hAnsi="Trebuchet MS"/>
                          <w:sz w:val="16"/>
                          <w:szCs w:val="16"/>
                        </w:rPr>
                      </w:pPr>
                    </w:p>
                    <w:p w14:paraId="1227E935"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1</w:t>
                      </w:r>
                      <w:r w:rsidRPr="005B193B">
                        <w:rPr>
                          <w:rFonts w:ascii="Trebuchet MS" w:hAnsi="Trebuchet MS"/>
                          <w:b/>
                          <w:bCs/>
                          <w:sz w:val="16"/>
                          <w:szCs w:val="16"/>
                        </w:rPr>
                        <w:fldChar w:fldCharType="end"/>
                      </w:r>
                      <w:r w:rsidRPr="005B193B">
                        <w:rPr>
                          <w:rFonts w:ascii="Trebuchet MS" w:hAnsi="Trebuchet M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E80BB4">
                        <w:rPr>
                          <w:rFonts w:ascii="Trebuchet MS" w:hAnsi="Trebuchet MS"/>
                          <w:b/>
                          <w:bCs/>
                          <w:noProof/>
                          <w:sz w:val="16"/>
                          <w:szCs w:val="16"/>
                        </w:rPr>
                        <w:t>4</w:t>
                      </w:r>
                      <w:r w:rsidRPr="005B193B">
                        <w:rPr>
                          <w:rFonts w:ascii="Trebuchet MS" w:hAnsi="Trebuchet MS"/>
                          <w:b/>
                          <w:bCs/>
                          <w:sz w:val="16"/>
                          <w:szCs w:val="16"/>
                        </w:rPr>
                        <w:fldChar w:fldCharType="end"/>
                      </w:r>
                    </w:p>
                    <w:p w14:paraId="202A58DE" w14:textId="77777777" w:rsidR="00803D14" w:rsidRPr="005B193B" w:rsidRDefault="00803D14" w:rsidP="005B193B">
                      <w:pPr>
                        <w:pStyle w:val="Subsol"/>
                        <w:spacing w:line="276" w:lineRule="auto"/>
                        <w:jc w:val="right"/>
                        <w:rPr>
                          <w:rFonts w:ascii="Trebuchet MS" w:hAnsi="Trebuchet MS"/>
                          <w:sz w:val="16"/>
                          <w:szCs w:val="16"/>
                        </w:rPr>
                      </w:pPr>
                    </w:p>
                  </w:tc>
                </w:tr>
              </w:tbl>
              <w:p w14:paraId="7C8C0D9C" w14:textId="77777777" w:rsidR="0065538C" w:rsidRPr="0031769A" w:rsidRDefault="009226FA" w:rsidP="005B193B">
                <w:pPr>
                  <w:pStyle w:val="Subsol"/>
                  <w:spacing w:line="276" w:lineRule="auto"/>
                  <w:rPr>
                    <w:rFonts w:ascii="Arial" w:hAnsi="Arial"/>
                    <w:sz w:val="16"/>
                    <w:szCs w:val="16"/>
                    <w:lang w:val="it-IT"/>
                  </w:rPr>
                </w:pPr>
                <w:r w:rsidRPr="0031769A">
                  <w:rPr>
                    <w:lang w:val="it-IT"/>
                  </w:rPr>
                  <w:t xml:space="preserve"> </w:t>
                </w:r>
              </w:p>
            </w:tc>
            <w:tc>
              <w:tcPr>
                <w:tcW w:w="4410" w:type="dxa"/>
              </w:tcPr>
              <w:p w14:paraId="23F30D37" w14:textId="77777777" w:rsidR="0065538C" w:rsidRPr="005B193B" w:rsidRDefault="0065538C" w:rsidP="005B193B">
                <w:pPr>
                  <w:pStyle w:val="Subsol"/>
                  <w:spacing w:line="276" w:lineRule="auto"/>
                  <w:jc w:val="right"/>
                  <w:rPr>
                    <w:rFonts w:ascii="Arial" w:hAnsi="Arial"/>
                    <w:sz w:val="16"/>
                    <w:szCs w:val="16"/>
                  </w:rPr>
                </w:pPr>
              </w:p>
            </w:tc>
          </w:tr>
        </w:tbl>
        <w:p w14:paraId="6B7815F7" w14:textId="77777777" w:rsidR="00AF1A3B" w:rsidRPr="005B193B" w:rsidRDefault="00AF1A3B" w:rsidP="005B193B">
          <w:pPr>
            <w:pStyle w:val="Subsol"/>
            <w:spacing w:line="276" w:lineRule="auto"/>
            <w:rPr>
              <w:rFonts w:ascii="Arial" w:hAnsi="Arial"/>
              <w:sz w:val="16"/>
              <w:szCs w:val="16"/>
            </w:rPr>
          </w:pPr>
        </w:p>
      </w:tc>
      <w:tc>
        <w:tcPr>
          <w:tcW w:w="4410" w:type="dxa"/>
        </w:tcPr>
        <w:p w14:paraId="78EF9E7C" w14:textId="77777777" w:rsidR="00AF1A3B" w:rsidRPr="005B193B" w:rsidRDefault="00AF1A3B" w:rsidP="005B193B">
          <w:pPr>
            <w:pStyle w:val="Subsol"/>
            <w:spacing w:line="276" w:lineRule="auto"/>
            <w:jc w:val="right"/>
            <w:rPr>
              <w:rFonts w:ascii="Arial" w:hAnsi="Arial"/>
              <w:sz w:val="16"/>
              <w:szCs w:val="16"/>
            </w:rPr>
          </w:pPr>
        </w:p>
      </w:tc>
    </w:tr>
  </w:tbl>
  <w:p w14:paraId="646DCCDF" w14:textId="77777777" w:rsidR="004C0CE7" w:rsidRDefault="004C0CE7" w:rsidP="004917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58245" w14:textId="77777777" w:rsidR="007C38A6" w:rsidRDefault="007C38A6" w:rsidP="00143ACD">
      <w:pPr>
        <w:spacing w:after="0" w:line="240" w:lineRule="auto"/>
      </w:pPr>
      <w:r>
        <w:separator/>
      </w:r>
    </w:p>
  </w:footnote>
  <w:footnote w:type="continuationSeparator" w:id="0">
    <w:p w14:paraId="4A7A10B6" w14:textId="77777777" w:rsidR="007C38A6" w:rsidRDefault="007C38A6"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E960"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EF3B" w14:textId="77777777" w:rsidR="0005498F" w:rsidRDefault="00924C7E" w:rsidP="00A30B56">
    <w:pPr>
      <w:pStyle w:val="Antet"/>
    </w:pPr>
    <w:bookmarkStart w:id="7" w:name="_Hlk156290260"/>
    <w:bookmarkStart w:id="8" w:name="_Hlk156290261"/>
    <w:r>
      <w:rPr>
        <w:noProof/>
        <w:lang w:val="en-US"/>
      </w:rPr>
      <w:drawing>
        <wp:anchor distT="0" distB="0" distL="114300" distR="114300" simplePos="0" relativeHeight="251657728" behindDoc="1" locked="0" layoutInCell="1" allowOverlap="1" wp14:anchorId="515BD7E2" wp14:editId="4B75E0BA">
          <wp:simplePos x="0" y="0"/>
          <wp:positionH relativeFrom="margin">
            <wp:posOffset>5709285</wp:posOffset>
          </wp:positionH>
          <wp:positionV relativeFrom="margin">
            <wp:posOffset>-906145</wp:posOffset>
          </wp:positionV>
          <wp:extent cx="462280" cy="495300"/>
          <wp:effectExtent l="0" t="0" r="0" b="0"/>
          <wp:wrapSquare wrapText="bothSides"/>
          <wp:docPr id="2125118690"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val="en-US"/>
      </w:rPr>
      <w:drawing>
        <wp:inline distT="0" distB="0" distL="0" distR="0" wp14:anchorId="043B216E" wp14:editId="6B7E34FA">
          <wp:extent cx="2828925" cy="838200"/>
          <wp:effectExtent l="0" t="0" r="9525" b="0"/>
          <wp:docPr id="585499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val="en-US"/>
      </w:rPr>
      <w:drawing>
        <wp:inline distT="0" distB="0" distL="0" distR="0" wp14:anchorId="63C3479D" wp14:editId="559F4859">
          <wp:extent cx="2438400" cy="895350"/>
          <wp:effectExtent l="0" t="0" r="0" b="0"/>
          <wp:docPr id="664363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7"/>
  <w:bookmarkEnd w:id="8"/>
  <w:p w14:paraId="5F086207"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F2E64"/>
    <w:multiLevelType w:val="hybridMultilevel"/>
    <w:tmpl w:val="6AC8E03A"/>
    <w:lvl w:ilvl="0" w:tplc="4FDAB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006615"/>
    <w:multiLevelType w:val="hybridMultilevel"/>
    <w:tmpl w:val="E884D34C"/>
    <w:lvl w:ilvl="0" w:tplc="D5387EA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25055"/>
    <w:multiLevelType w:val="hybridMultilevel"/>
    <w:tmpl w:val="5B5A1968"/>
    <w:lvl w:ilvl="0" w:tplc="4D2CF54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77731C"/>
    <w:multiLevelType w:val="hybridMultilevel"/>
    <w:tmpl w:val="D5EC3EF2"/>
    <w:lvl w:ilvl="0" w:tplc="805AA0EA">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67DF34A1"/>
    <w:multiLevelType w:val="hybridMultilevel"/>
    <w:tmpl w:val="CFD8526A"/>
    <w:lvl w:ilvl="0" w:tplc="5D54D512">
      <w:start w:val="2"/>
      <w:numFmt w:val="bullet"/>
      <w:lvlText w:val="-"/>
      <w:lvlJc w:val="left"/>
      <w:pPr>
        <w:ind w:left="1068" w:hanging="360"/>
      </w:pPr>
      <w:rPr>
        <w:rFonts w:ascii="Trebuchet MS" w:eastAsia="Calibri" w:hAnsi="Trebuchet MS"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7BF07C14"/>
    <w:multiLevelType w:val="hybridMultilevel"/>
    <w:tmpl w:val="B0D21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841228">
    <w:abstractNumId w:val="7"/>
  </w:num>
  <w:num w:numId="2" w16cid:durableId="1165052855">
    <w:abstractNumId w:val="3"/>
  </w:num>
  <w:num w:numId="3" w16cid:durableId="1480684619">
    <w:abstractNumId w:val="0"/>
  </w:num>
  <w:num w:numId="4" w16cid:durableId="622660264">
    <w:abstractNumId w:val="1"/>
  </w:num>
  <w:num w:numId="5" w16cid:durableId="588345737">
    <w:abstractNumId w:val="2"/>
  </w:num>
  <w:num w:numId="6" w16cid:durableId="1895240667">
    <w:abstractNumId w:val="6"/>
  </w:num>
  <w:num w:numId="7" w16cid:durableId="649359878">
    <w:abstractNumId w:val="9"/>
  </w:num>
  <w:num w:numId="8" w16cid:durableId="14429395">
    <w:abstractNumId w:val="4"/>
  </w:num>
  <w:num w:numId="9" w16cid:durableId="1610311329">
    <w:abstractNumId w:val="5"/>
  </w:num>
  <w:num w:numId="10" w16cid:durableId="475147873">
    <w:abstractNumId w:val="10"/>
  </w:num>
  <w:num w:numId="11" w16cid:durableId="724374772">
    <w:abstractNumId w:val="8"/>
  </w:num>
  <w:num w:numId="12" w16cid:durableId="241112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2469"/>
    <w:rsid w:val="00050E0F"/>
    <w:rsid w:val="0005498F"/>
    <w:rsid w:val="000567DE"/>
    <w:rsid w:val="00074857"/>
    <w:rsid w:val="00080317"/>
    <w:rsid w:val="00087EC5"/>
    <w:rsid w:val="00092EE1"/>
    <w:rsid w:val="00096CDE"/>
    <w:rsid w:val="000D5030"/>
    <w:rsid w:val="000D5266"/>
    <w:rsid w:val="000E49CC"/>
    <w:rsid w:val="000F08AC"/>
    <w:rsid w:val="000F7582"/>
    <w:rsid w:val="00121C7F"/>
    <w:rsid w:val="001221BB"/>
    <w:rsid w:val="00130383"/>
    <w:rsid w:val="00143ACD"/>
    <w:rsid w:val="0014631F"/>
    <w:rsid w:val="0015490E"/>
    <w:rsid w:val="00163DDC"/>
    <w:rsid w:val="0016794A"/>
    <w:rsid w:val="00173B2E"/>
    <w:rsid w:val="00187C42"/>
    <w:rsid w:val="00197470"/>
    <w:rsid w:val="001B1A81"/>
    <w:rsid w:val="001B47C8"/>
    <w:rsid w:val="001C2B1B"/>
    <w:rsid w:val="001C587D"/>
    <w:rsid w:val="001E0D92"/>
    <w:rsid w:val="001F7660"/>
    <w:rsid w:val="001F7E80"/>
    <w:rsid w:val="00200F32"/>
    <w:rsid w:val="00201221"/>
    <w:rsid w:val="00207E85"/>
    <w:rsid w:val="002301D9"/>
    <w:rsid w:val="002330DA"/>
    <w:rsid w:val="00240F3A"/>
    <w:rsid w:val="00243FFF"/>
    <w:rsid w:val="00244B65"/>
    <w:rsid w:val="00264350"/>
    <w:rsid w:val="00266ADA"/>
    <w:rsid w:val="002710A2"/>
    <w:rsid w:val="00273BCF"/>
    <w:rsid w:val="00274213"/>
    <w:rsid w:val="002804D7"/>
    <w:rsid w:val="00291EAA"/>
    <w:rsid w:val="0029666C"/>
    <w:rsid w:val="002B2DDA"/>
    <w:rsid w:val="002C147E"/>
    <w:rsid w:val="002C6516"/>
    <w:rsid w:val="002E7251"/>
    <w:rsid w:val="002F7CA5"/>
    <w:rsid w:val="0031769A"/>
    <w:rsid w:val="003268BD"/>
    <w:rsid w:val="0033473B"/>
    <w:rsid w:val="00354326"/>
    <w:rsid w:val="00362559"/>
    <w:rsid w:val="00365258"/>
    <w:rsid w:val="00366038"/>
    <w:rsid w:val="00370E2B"/>
    <w:rsid w:val="00374DED"/>
    <w:rsid w:val="003755CE"/>
    <w:rsid w:val="0037622D"/>
    <w:rsid w:val="00376B20"/>
    <w:rsid w:val="00391385"/>
    <w:rsid w:val="003A5E16"/>
    <w:rsid w:val="003A5ED5"/>
    <w:rsid w:val="003D0295"/>
    <w:rsid w:val="003E3B40"/>
    <w:rsid w:val="003F376A"/>
    <w:rsid w:val="003F5ED1"/>
    <w:rsid w:val="004035E5"/>
    <w:rsid w:val="00413A83"/>
    <w:rsid w:val="00424A44"/>
    <w:rsid w:val="00431D85"/>
    <w:rsid w:val="00432604"/>
    <w:rsid w:val="004364F1"/>
    <w:rsid w:val="004466B6"/>
    <w:rsid w:val="00450C34"/>
    <w:rsid w:val="00472318"/>
    <w:rsid w:val="0047578B"/>
    <w:rsid w:val="00482EF6"/>
    <w:rsid w:val="00491735"/>
    <w:rsid w:val="004A176B"/>
    <w:rsid w:val="004B3EC1"/>
    <w:rsid w:val="004B7417"/>
    <w:rsid w:val="004C0CE7"/>
    <w:rsid w:val="004C16B5"/>
    <w:rsid w:val="004C7186"/>
    <w:rsid w:val="004D2733"/>
    <w:rsid w:val="004F0BC9"/>
    <w:rsid w:val="00501124"/>
    <w:rsid w:val="0050358A"/>
    <w:rsid w:val="00504898"/>
    <w:rsid w:val="005151AF"/>
    <w:rsid w:val="005164E8"/>
    <w:rsid w:val="00520191"/>
    <w:rsid w:val="0052486C"/>
    <w:rsid w:val="0053023F"/>
    <w:rsid w:val="0053065D"/>
    <w:rsid w:val="005447D3"/>
    <w:rsid w:val="00570544"/>
    <w:rsid w:val="00573C7E"/>
    <w:rsid w:val="005860A1"/>
    <w:rsid w:val="005926AC"/>
    <w:rsid w:val="0059526B"/>
    <w:rsid w:val="005A03EA"/>
    <w:rsid w:val="005A359B"/>
    <w:rsid w:val="005A4985"/>
    <w:rsid w:val="005B193B"/>
    <w:rsid w:val="005B3B83"/>
    <w:rsid w:val="005C293D"/>
    <w:rsid w:val="005C5E2B"/>
    <w:rsid w:val="005D4E23"/>
    <w:rsid w:val="005D6B56"/>
    <w:rsid w:val="005E4CAF"/>
    <w:rsid w:val="005F3634"/>
    <w:rsid w:val="006358AE"/>
    <w:rsid w:val="00651235"/>
    <w:rsid w:val="006514A1"/>
    <w:rsid w:val="00652C03"/>
    <w:rsid w:val="0065538C"/>
    <w:rsid w:val="006753ED"/>
    <w:rsid w:val="00692494"/>
    <w:rsid w:val="006A03A9"/>
    <w:rsid w:val="006A2A22"/>
    <w:rsid w:val="006B2D4B"/>
    <w:rsid w:val="006B5AC2"/>
    <w:rsid w:val="006C1F1E"/>
    <w:rsid w:val="006D5AF3"/>
    <w:rsid w:val="006D65DB"/>
    <w:rsid w:val="006E1A48"/>
    <w:rsid w:val="006E69BB"/>
    <w:rsid w:val="00712B19"/>
    <w:rsid w:val="00715F5F"/>
    <w:rsid w:val="00716AB1"/>
    <w:rsid w:val="00727699"/>
    <w:rsid w:val="0074056B"/>
    <w:rsid w:val="00741B63"/>
    <w:rsid w:val="00744816"/>
    <w:rsid w:val="007607D4"/>
    <w:rsid w:val="0076721B"/>
    <w:rsid w:val="007739DC"/>
    <w:rsid w:val="00777334"/>
    <w:rsid w:val="0079014D"/>
    <w:rsid w:val="0079288B"/>
    <w:rsid w:val="00796A79"/>
    <w:rsid w:val="007A7D63"/>
    <w:rsid w:val="007B7A9C"/>
    <w:rsid w:val="007C38A6"/>
    <w:rsid w:val="007D3AFB"/>
    <w:rsid w:val="007D4A5C"/>
    <w:rsid w:val="007D4C04"/>
    <w:rsid w:val="0080164D"/>
    <w:rsid w:val="00803D14"/>
    <w:rsid w:val="00807D4C"/>
    <w:rsid w:val="00811F4A"/>
    <w:rsid w:val="0081504B"/>
    <w:rsid w:val="00824378"/>
    <w:rsid w:val="00841FC5"/>
    <w:rsid w:val="00842DBF"/>
    <w:rsid w:val="008464F1"/>
    <w:rsid w:val="008507D9"/>
    <w:rsid w:val="00864CA4"/>
    <w:rsid w:val="008724D8"/>
    <w:rsid w:val="00872DA2"/>
    <w:rsid w:val="008905A9"/>
    <w:rsid w:val="008B2067"/>
    <w:rsid w:val="008B6706"/>
    <w:rsid w:val="008C7811"/>
    <w:rsid w:val="008D246C"/>
    <w:rsid w:val="0090061B"/>
    <w:rsid w:val="00901B02"/>
    <w:rsid w:val="00905514"/>
    <w:rsid w:val="0091429A"/>
    <w:rsid w:val="009142A5"/>
    <w:rsid w:val="009214EE"/>
    <w:rsid w:val="009226FA"/>
    <w:rsid w:val="00924C7E"/>
    <w:rsid w:val="0092571D"/>
    <w:rsid w:val="009259CF"/>
    <w:rsid w:val="00927F07"/>
    <w:rsid w:val="00947570"/>
    <w:rsid w:val="0095269A"/>
    <w:rsid w:val="009564D8"/>
    <w:rsid w:val="0096120A"/>
    <w:rsid w:val="009626CB"/>
    <w:rsid w:val="00962F67"/>
    <w:rsid w:val="00966457"/>
    <w:rsid w:val="00966D35"/>
    <w:rsid w:val="00992450"/>
    <w:rsid w:val="009A6446"/>
    <w:rsid w:val="009A6ACE"/>
    <w:rsid w:val="009B480A"/>
    <w:rsid w:val="009C3EB3"/>
    <w:rsid w:val="009D0EA4"/>
    <w:rsid w:val="009D162B"/>
    <w:rsid w:val="009D3948"/>
    <w:rsid w:val="009D568D"/>
    <w:rsid w:val="009E2483"/>
    <w:rsid w:val="009E59A1"/>
    <w:rsid w:val="00A02355"/>
    <w:rsid w:val="00A0719A"/>
    <w:rsid w:val="00A30B56"/>
    <w:rsid w:val="00A30EA6"/>
    <w:rsid w:val="00A3638B"/>
    <w:rsid w:val="00A433B2"/>
    <w:rsid w:val="00A50706"/>
    <w:rsid w:val="00A52A36"/>
    <w:rsid w:val="00A65C73"/>
    <w:rsid w:val="00A6725F"/>
    <w:rsid w:val="00A71E36"/>
    <w:rsid w:val="00A81707"/>
    <w:rsid w:val="00A83829"/>
    <w:rsid w:val="00A92C7F"/>
    <w:rsid w:val="00A9688B"/>
    <w:rsid w:val="00AB24C0"/>
    <w:rsid w:val="00AC04D1"/>
    <w:rsid w:val="00AD32A5"/>
    <w:rsid w:val="00AF0844"/>
    <w:rsid w:val="00AF1920"/>
    <w:rsid w:val="00AF1A3B"/>
    <w:rsid w:val="00B11DC8"/>
    <w:rsid w:val="00B166C8"/>
    <w:rsid w:val="00B438F2"/>
    <w:rsid w:val="00B46023"/>
    <w:rsid w:val="00B667BD"/>
    <w:rsid w:val="00B83F02"/>
    <w:rsid w:val="00BA156E"/>
    <w:rsid w:val="00BA1D72"/>
    <w:rsid w:val="00BA30EA"/>
    <w:rsid w:val="00BA7111"/>
    <w:rsid w:val="00BC605F"/>
    <w:rsid w:val="00BD5F34"/>
    <w:rsid w:val="00BD7E45"/>
    <w:rsid w:val="00BE0746"/>
    <w:rsid w:val="00BE4B47"/>
    <w:rsid w:val="00BE7200"/>
    <w:rsid w:val="00BF19D7"/>
    <w:rsid w:val="00BF31D7"/>
    <w:rsid w:val="00C03803"/>
    <w:rsid w:val="00C07DB7"/>
    <w:rsid w:val="00C11182"/>
    <w:rsid w:val="00C1236D"/>
    <w:rsid w:val="00C253F1"/>
    <w:rsid w:val="00C27F0D"/>
    <w:rsid w:val="00C47892"/>
    <w:rsid w:val="00C84258"/>
    <w:rsid w:val="00CB3028"/>
    <w:rsid w:val="00CB4713"/>
    <w:rsid w:val="00CB78CC"/>
    <w:rsid w:val="00CC4C38"/>
    <w:rsid w:val="00CC6E72"/>
    <w:rsid w:val="00CD61D3"/>
    <w:rsid w:val="00CE1A48"/>
    <w:rsid w:val="00CF6B76"/>
    <w:rsid w:val="00CF731C"/>
    <w:rsid w:val="00D00D6B"/>
    <w:rsid w:val="00D024E2"/>
    <w:rsid w:val="00D04BB4"/>
    <w:rsid w:val="00D06AE8"/>
    <w:rsid w:val="00D136F1"/>
    <w:rsid w:val="00D356FA"/>
    <w:rsid w:val="00D410FF"/>
    <w:rsid w:val="00D54C38"/>
    <w:rsid w:val="00D62259"/>
    <w:rsid w:val="00D720B6"/>
    <w:rsid w:val="00D80445"/>
    <w:rsid w:val="00D8381D"/>
    <w:rsid w:val="00D84640"/>
    <w:rsid w:val="00D8550D"/>
    <w:rsid w:val="00DA0BC9"/>
    <w:rsid w:val="00DA5701"/>
    <w:rsid w:val="00DB2D41"/>
    <w:rsid w:val="00DB6577"/>
    <w:rsid w:val="00DC37BC"/>
    <w:rsid w:val="00DC60BC"/>
    <w:rsid w:val="00DD3455"/>
    <w:rsid w:val="00DD7122"/>
    <w:rsid w:val="00DE792C"/>
    <w:rsid w:val="00DF049F"/>
    <w:rsid w:val="00DF1912"/>
    <w:rsid w:val="00DF538B"/>
    <w:rsid w:val="00E10FB7"/>
    <w:rsid w:val="00E12F81"/>
    <w:rsid w:val="00E2653E"/>
    <w:rsid w:val="00E361DF"/>
    <w:rsid w:val="00E458D3"/>
    <w:rsid w:val="00E50209"/>
    <w:rsid w:val="00E56518"/>
    <w:rsid w:val="00E7336C"/>
    <w:rsid w:val="00E8072C"/>
    <w:rsid w:val="00E80BB4"/>
    <w:rsid w:val="00E82CD9"/>
    <w:rsid w:val="00E84F3C"/>
    <w:rsid w:val="00E85ECA"/>
    <w:rsid w:val="00E9469A"/>
    <w:rsid w:val="00EA6930"/>
    <w:rsid w:val="00EB7C04"/>
    <w:rsid w:val="00EC6A53"/>
    <w:rsid w:val="00ED0693"/>
    <w:rsid w:val="00ED378F"/>
    <w:rsid w:val="00ED395A"/>
    <w:rsid w:val="00EF01D7"/>
    <w:rsid w:val="00EF208B"/>
    <w:rsid w:val="00F01E63"/>
    <w:rsid w:val="00F25473"/>
    <w:rsid w:val="00F2791C"/>
    <w:rsid w:val="00F32DF1"/>
    <w:rsid w:val="00F45EC5"/>
    <w:rsid w:val="00F50152"/>
    <w:rsid w:val="00F5290F"/>
    <w:rsid w:val="00F62140"/>
    <w:rsid w:val="00F80F5F"/>
    <w:rsid w:val="00F844C8"/>
    <w:rsid w:val="00FA3D62"/>
    <w:rsid w:val="00FB10C4"/>
    <w:rsid w:val="00FB2F9F"/>
    <w:rsid w:val="00FB5C16"/>
    <w:rsid w:val="00FD33A1"/>
    <w:rsid w:val="00FE7E5C"/>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78E33"/>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styleId="MeniuneNerezolvat">
    <w:name w:val="Unresolved Mention"/>
    <w:basedOn w:val="Fontdeparagrafimplicit"/>
    <w:uiPriority w:val="99"/>
    <w:semiHidden/>
    <w:unhideWhenUsed/>
    <w:rsid w:val="0031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categorie-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E3C7C-15F3-444B-99C6-34B92B65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19</TotalTime>
  <Pages>4</Pages>
  <Words>1276</Words>
  <Characters>7403</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8662</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Maria VACEANU</cp:lastModifiedBy>
  <cp:revision>7</cp:revision>
  <cp:lastPrinted>2026-10-26T12:08:00Z</cp:lastPrinted>
  <dcterms:created xsi:type="dcterms:W3CDTF">2026-10-26T10:19:00Z</dcterms:created>
  <dcterms:modified xsi:type="dcterms:W3CDTF">2026-10-26T12:08:00Z</dcterms:modified>
</cp:coreProperties>
</file>