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F1C1A" w14:textId="77777777" w:rsidR="00DA2103" w:rsidRDefault="00DA2103">
      <w:pPr>
        <w:rPr>
          <w:sz w:val="28"/>
          <w:szCs w:val="28"/>
        </w:rPr>
      </w:pPr>
    </w:p>
    <w:p w14:paraId="4155BA6E" w14:textId="2F4A397B" w:rsidR="00DA2103" w:rsidRDefault="00000000">
      <w:pPr>
        <w:pStyle w:val="Heading3"/>
        <w:spacing w:line="360" w:lineRule="auto"/>
        <w:jc w:val="center"/>
        <w:rPr>
          <w:b/>
          <w:bCs/>
          <w:color w:val="000000"/>
          <w:sz w:val="28"/>
          <w:szCs w:val="28"/>
          <w:u w:val="single"/>
        </w:rPr>
      </w:pPr>
      <w:r>
        <w:rPr>
          <w:b/>
          <w:bCs/>
          <w:color w:val="000000"/>
          <w:sz w:val="28"/>
          <w:szCs w:val="28"/>
          <w:u w:val="single"/>
        </w:rPr>
        <w:t>Anunț concurs pentru post</w:t>
      </w:r>
      <w:r w:rsidR="00B15EA5">
        <w:rPr>
          <w:b/>
          <w:bCs/>
          <w:color w:val="000000"/>
          <w:sz w:val="28"/>
          <w:szCs w:val="28"/>
          <w:u w:val="single"/>
        </w:rPr>
        <w:t>uri</w:t>
      </w:r>
      <w:r>
        <w:rPr>
          <w:b/>
          <w:bCs/>
          <w:color w:val="000000"/>
          <w:sz w:val="28"/>
          <w:szCs w:val="28"/>
          <w:u w:val="single"/>
        </w:rPr>
        <w:t xml:space="preserve"> contractual conform H.G. 1336/2022</w:t>
      </w:r>
    </w:p>
    <w:p w14:paraId="225FFD0B" w14:textId="728DD4AF" w:rsidR="00C23DC4" w:rsidRDefault="00C23DC4">
      <w:pPr>
        <w:pStyle w:val="Heading3"/>
        <w:spacing w:line="360" w:lineRule="auto"/>
        <w:jc w:val="center"/>
      </w:pPr>
      <w:r>
        <w:rPr>
          <w:b/>
          <w:bCs/>
          <w:color w:val="000000"/>
          <w:sz w:val="28"/>
          <w:szCs w:val="28"/>
          <w:u w:val="single"/>
        </w:rPr>
        <w:t>INFORMATICIAN+SECRETAR</w:t>
      </w:r>
    </w:p>
    <w:p w14:paraId="10DDF584" w14:textId="77777777" w:rsidR="00DA2103" w:rsidRPr="00B37E16" w:rsidRDefault="00DA2103" w:rsidP="00B37E16">
      <w:pPr>
        <w:spacing w:line="360" w:lineRule="auto"/>
        <w:rPr>
          <w:rFonts w:cs="Times New Roman"/>
        </w:rPr>
      </w:pPr>
    </w:p>
    <w:p w14:paraId="2E20947B" w14:textId="0C6EAAE2" w:rsidR="00DA2103" w:rsidRPr="00B37E16" w:rsidRDefault="00000000" w:rsidP="00B37E16">
      <w:pPr>
        <w:pStyle w:val="Heading3"/>
        <w:numPr>
          <w:ilvl w:val="0"/>
          <w:numId w:val="1"/>
        </w:numPr>
        <w:spacing w:line="360" w:lineRule="auto"/>
        <w:rPr>
          <w:color w:val="000000"/>
        </w:rPr>
      </w:pPr>
      <w:r w:rsidRPr="00B37E16">
        <w:rPr>
          <w:b/>
          <w:bCs/>
          <w:color w:val="000000"/>
        </w:rPr>
        <w:t>Școala Gimnazială ”Dr. Lukács Mihály”</w:t>
      </w:r>
      <w:r w:rsidRPr="00B37E16">
        <w:rPr>
          <w:color w:val="000000"/>
        </w:rPr>
        <w:t xml:space="preserve"> cu sediul în </w:t>
      </w:r>
      <w:r w:rsidRPr="00B37E16">
        <w:rPr>
          <w:color w:val="000000"/>
          <w:lang w:val="ro-RO"/>
        </w:rPr>
        <w:t>Plăieșii de Jos</w:t>
      </w:r>
      <w:r w:rsidRPr="00B37E16">
        <w:rPr>
          <w:color w:val="000000"/>
        </w:rPr>
        <w:t>, str. Imper nr. 299, județul Harghita, organizează concurs, pentru ocuparea următorului post contractual,  conform H.G. nr. 1336/08.11.2022:</w:t>
      </w:r>
    </w:p>
    <w:p w14:paraId="0C9E59BA" w14:textId="77777777" w:rsidR="00C23DC4" w:rsidRPr="00B37E16" w:rsidRDefault="00C23DC4" w:rsidP="00B37E16">
      <w:pPr>
        <w:pStyle w:val="Heading3"/>
        <w:spacing w:line="360" w:lineRule="auto"/>
        <w:ind w:left="732"/>
        <w:rPr>
          <w:color w:val="000000"/>
        </w:rPr>
      </w:pPr>
    </w:p>
    <w:p w14:paraId="282772DF" w14:textId="1598A417" w:rsidR="00C23DC4" w:rsidRPr="00B37E16" w:rsidRDefault="00C23DC4" w:rsidP="00B37E16">
      <w:pPr>
        <w:pStyle w:val="Heading3"/>
        <w:numPr>
          <w:ilvl w:val="0"/>
          <w:numId w:val="7"/>
        </w:numPr>
        <w:spacing w:line="360" w:lineRule="auto"/>
        <w:rPr>
          <w:b/>
          <w:bCs/>
          <w:color w:val="auto"/>
        </w:rPr>
      </w:pPr>
      <w:r w:rsidRPr="00B37E16">
        <w:rPr>
          <w:b/>
          <w:bCs/>
          <w:color w:val="auto"/>
        </w:rPr>
        <w:t xml:space="preserve">Informații privind postul </w:t>
      </w:r>
      <w:r w:rsidRPr="00B37E16">
        <w:rPr>
          <w:b/>
          <w:bCs/>
          <w:color w:val="auto"/>
        </w:rPr>
        <w:t xml:space="preserve">1 </w:t>
      </w:r>
    </w:p>
    <w:p w14:paraId="61C4B6F2" w14:textId="77777777" w:rsidR="00C23DC4" w:rsidRPr="00B37E16" w:rsidRDefault="00000000" w:rsidP="00B37E16">
      <w:pPr>
        <w:pStyle w:val="ListParagraph"/>
        <w:numPr>
          <w:ilvl w:val="1"/>
          <w:numId w:val="6"/>
        </w:numPr>
        <w:spacing w:line="360" w:lineRule="auto"/>
        <w:rPr>
          <w:rFonts w:cs="Times New Roman"/>
        </w:rPr>
      </w:pPr>
      <w:r w:rsidRPr="00B37E16">
        <w:rPr>
          <w:rFonts w:cs="Times New Roman"/>
          <w:color w:val="000000"/>
        </w:rPr>
        <w:t>Denumirea postului:</w:t>
      </w:r>
      <w:r w:rsidRPr="00B37E16">
        <w:rPr>
          <w:rFonts w:cs="Times New Roman"/>
          <w:b/>
          <w:bCs/>
          <w:color w:val="000000"/>
        </w:rPr>
        <w:t xml:space="preserve"> Informatician</w:t>
      </w:r>
      <w:r w:rsidRPr="00B37E16">
        <w:rPr>
          <w:rFonts w:cs="Times New Roman"/>
          <w:color w:val="000000"/>
        </w:rPr>
        <w:t>, post</w:t>
      </w:r>
      <w:r w:rsidRPr="00B37E16">
        <w:rPr>
          <w:rFonts w:cs="Times New Roman"/>
          <w:b/>
          <w:bCs/>
          <w:color w:val="000000"/>
        </w:rPr>
        <w:t xml:space="preserve"> vacant</w:t>
      </w:r>
      <w:r w:rsidRPr="00B37E16">
        <w:rPr>
          <w:rFonts w:cs="Times New Roman"/>
          <w:color w:val="000000"/>
        </w:rPr>
        <w:t>, pe perioadă</w:t>
      </w:r>
      <w:r w:rsidRPr="00B37E16">
        <w:rPr>
          <w:rFonts w:cs="Times New Roman"/>
          <w:b/>
          <w:bCs/>
          <w:color w:val="000000"/>
        </w:rPr>
        <w:t xml:space="preserve"> determinată.</w:t>
      </w:r>
    </w:p>
    <w:p w14:paraId="154A131A" w14:textId="77777777" w:rsidR="00C23DC4" w:rsidRPr="00B37E16" w:rsidRDefault="00C23DC4" w:rsidP="00B37E16">
      <w:pPr>
        <w:pStyle w:val="BodyText"/>
        <w:widowControl w:val="0"/>
        <w:numPr>
          <w:ilvl w:val="0"/>
          <w:numId w:val="5"/>
        </w:numPr>
        <w:tabs>
          <w:tab w:val="left" w:pos="748"/>
        </w:tabs>
        <w:spacing w:after="140" w:line="360" w:lineRule="auto"/>
        <w:rPr>
          <w:sz w:val="24"/>
          <w:szCs w:val="24"/>
        </w:rPr>
      </w:pPr>
      <w:r w:rsidRPr="00B37E16">
        <w:rPr>
          <w:sz w:val="24"/>
          <w:szCs w:val="24"/>
        </w:rPr>
        <w:t>Nivelul postului: funcție contractuală de execuție</w:t>
      </w:r>
    </w:p>
    <w:p w14:paraId="55CB9354" w14:textId="77777777" w:rsidR="00C23DC4" w:rsidRPr="00B37E16" w:rsidRDefault="00C23DC4" w:rsidP="00B37E16">
      <w:pPr>
        <w:pStyle w:val="BodyText"/>
        <w:widowControl w:val="0"/>
        <w:numPr>
          <w:ilvl w:val="0"/>
          <w:numId w:val="5"/>
        </w:numPr>
        <w:tabs>
          <w:tab w:val="left" w:pos="748"/>
        </w:tabs>
        <w:spacing w:after="140" w:line="360" w:lineRule="auto"/>
        <w:rPr>
          <w:sz w:val="24"/>
          <w:szCs w:val="24"/>
        </w:rPr>
      </w:pPr>
      <w:r w:rsidRPr="00B37E16">
        <w:rPr>
          <w:sz w:val="24"/>
          <w:szCs w:val="24"/>
        </w:rPr>
        <w:t>Categoria: personal didactic auxiliar</w:t>
      </w:r>
    </w:p>
    <w:p w14:paraId="0E5E5ADB" w14:textId="2C3BE79C" w:rsidR="00C23DC4" w:rsidRPr="00B37E16" w:rsidRDefault="00C23DC4" w:rsidP="00B37E16">
      <w:pPr>
        <w:pStyle w:val="BodyText"/>
        <w:widowControl w:val="0"/>
        <w:numPr>
          <w:ilvl w:val="0"/>
          <w:numId w:val="5"/>
        </w:numPr>
        <w:tabs>
          <w:tab w:val="left" w:pos="748"/>
        </w:tabs>
        <w:spacing w:after="140" w:line="360" w:lineRule="auto"/>
        <w:rPr>
          <w:sz w:val="24"/>
          <w:szCs w:val="24"/>
        </w:rPr>
      </w:pPr>
      <w:r w:rsidRPr="00B37E16">
        <w:rPr>
          <w:sz w:val="24"/>
          <w:szCs w:val="24"/>
        </w:rPr>
        <w:t>Norma: 0,</w:t>
      </w:r>
      <w:r w:rsidRPr="00B37E16">
        <w:rPr>
          <w:sz w:val="24"/>
          <w:szCs w:val="24"/>
        </w:rPr>
        <w:t>50</w:t>
      </w:r>
      <w:r w:rsidRPr="00B37E16">
        <w:rPr>
          <w:sz w:val="24"/>
          <w:szCs w:val="24"/>
        </w:rPr>
        <w:t xml:space="preserve"> normă</w:t>
      </w:r>
    </w:p>
    <w:p w14:paraId="54D03FBA" w14:textId="37E9A80B" w:rsidR="00C23DC4" w:rsidRPr="00B37E16" w:rsidRDefault="00C23DC4" w:rsidP="00B37E16">
      <w:pPr>
        <w:pStyle w:val="BodyText"/>
        <w:widowControl w:val="0"/>
        <w:numPr>
          <w:ilvl w:val="0"/>
          <w:numId w:val="5"/>
        </w:numPr>
        <w:tabs>
          <w:tab w:val="left" w:pos="748"/>
        </w:tabs>
        <w:spacing w:after="140" w:line="360" w:lineRule="auto"/>
        <w:rPr>
          <w:sz w:val="24"/>
          <w:szCs w:val="24"/>
        </w:rPr>
      </w:pPr>
      <w:r w:rsidRPr="00B37E16">
        <w:rPr>
          <w:sz w:val="24"/>
          <w:szCs w:val="24"/>
        </w:rPr>
        <w:t xml:space="preserve">Durata timpului de lucru: </w:t>
      </w:r>
      <w:r w:rsidRPr="00B37E16">
        <w:rPr>
          <w:sz w:val="24"/>
          <w:szCs w:val="24"/>
        </w:rPr>
        <w:t xml:space="preserve">4 </w:t>
      </w:r>
      <w:r w:rsidRPr="00B37E16">
        <w:rPr>
          <w:sz w:val="24"/>
          <w:szCs w:val="24"/>
        </w:rPr>
        <w:t xml:space="preserve">ore/zi, </w:t>
      </w:r>
      <w:r w:rsidRPr="00B37E16">
        <w:rPr>
          <w:sz w:val="24"/>
          <w:szCs w:val="24"/>
        </w:rPr>
        <w:t>20</w:t>
      </w:r>
      <w:r w:rsidRPr="00B37E16">
        <w:rPr>
          <w:sz w:val="24"/>
          <w:szCs w:val="24"/>
        </w:rPr>
        <w:t xml:space="preserve"> ore/săptămână , conform orarului stabilit de conducerea școlii</w:t>
      </w:r>
    </w:p>
    <w:p w14:paraId="1C521DB3" w14:textId="77777777" w:rsidR="00C23DC4" w:rsidRPr="00B37E16" w:rsidRDefault="00C23DC4" w:rsidP="00B37E16">
      <w:pPr>
        <w:spacing w:line="360" w:lineRule="auto"/>
        <w:rPr>
          <w:rFonts w:cs="Times New Roman"/>
          <w:color w:val="000000"/>
        </w:rPr>
      </w:pPr>
    </w:p>
    <w:p w14:paraId="33D25B1D" w14:textId="27FE2E1F" w:rsidR="00C23DC4" w:rsidRPr="00B37E16" w:rsidRDefault="00C23DC4" w:rsidP="00B37E16">
      <w:pPr>
        <w:spacing w:line="360" w:lineRule="auto"/>
        <w:rPr>
          <w:rFonts w:cs="Times New Roman"/>
          <w:b/>
          <w:bCs/>
          <w:color w:val="000000"/>
        </w:rPr>
      </w:pPr>
    </w:p>
    <w:p w14:paraId="01382FC3" w14:textId="5A9F9F2F" w:rsidR="00C23DC4" w:rsidRPr="00B37E16" w:rsidRDefault="00C23DC4" w:rsidP="00B37E16">
      <w:pPr>
        <w:spacing w:line="360" w:lineRule="auto"/>
        <w:rPr>
          <w:rFonts w:cs="Times New Roman"/>
          <w:b/>
          <w:bCs/>
          <w:color w:val="000000"/>
        </w:rPr>
      </w:pPr>
      <w:r w:rsidRPr="00B37E16">
        <w:rPr>
          <w:rFonts w:cs="Times New Roman"/>
          <w:b/>
          <w:bCs/>
          <w:color w:val="000000"/>
        </w:rPr>
        <w:t xml:space="preserve">II. </w:t>
      </w:r>
      <w:r w:rsidRPr="00B37E16">
        <w:rPr>
          <w:rFonts w:cs="Times New Roman"/>
          <w:b/>
          <w:bCs/>
        </w:rPr>
        <w:t>Informații privind postul</w:t>
      </w:r>
      <w:r w:rsidRPr="00B37E16">
        <w:rPr>
          <w:rFonts w:cs="Times New Roman"/>
          <w:b/>
          <w:bCs/>
        </w:rPr>
        <w:t xml:space="preserve"> 2</w:t>
      </w:r>
    </w:p>
    <w:p w14:paraId="638CFA5E" w14:textId="77777777" w:rsidR="00C23DC4" w:rsidRPr="00B37E16" w:rsidRDefault="00C23DC4" w:rsidP="00B37E16">
      <w:pPr>
        <w:pStyle w:val="BodyText"/>
        <w:widowControl w:val="0"/>
        <w:numPr>
          <w:ilvl w:val="0"/>
          <w:numId w:val="3"/>
        </w:numPr>
        <w:tabs>
          <w:tab w:val="left" w:pos="748"/>
        </w:tabs>
        <w:spacing w:after="140" w:line="360" w:lineRule="auto"/>
        <w:ind w:left="720" w:hanging="360"/>
        <w:rPr>
          <w:sz w:val="24"/>
          <w:szCs w:val="24"/>
        </w:rPr>
      </w:pPr>
      <w:bookmarkStart w:id="0" w:name="bookmark7"/>
      <w:bookmarkEnd w:id="0"/>
      <w:r w:rsidRPr="00B37E16">
        <w:rPr>
          <w:sz w:val="24"/>
          <w:szCs w:val="24"/>
        </w:rPr>
        <w:t xml:space="preserve">Denumirea postului: </w:t>
      </w:r>
      <w:r w:rsidRPr="00B37E16">
        <w:rPr>
          <w:b/>
          <w:bCs/>
          <w:sz w:val="24"/>
          <w:szCs w:val="24"/>
        </w:rPr>
        <w:t>Secretar</w:t>
      </w:r>
    </w:p>
    <w:p w14:paraId="3C4F8F27" w14:textId="77777777" w:rsidR="00C23DC4" w:rsidRPr="00B37E16" w:rsidRDefault="00C23DC4" w:rsidP="00B37E16">
      <w:pPr>
        <w:pStyle w:val="BodyText"/>
        <w:widowControl w:val="0"/>
        <w:numPr>
          <w:ilvl w:val="0"/>
          <w:numId w:val="3"/>
        </w:numPr>
        <w:tabs>
          <w:tab w:val="left" w:pos="748"/>
        </w:tabs>
        <w:spacing w:after="140" w:line="360" w:lineRule="auto"/>
        <w:ind w:left="720" w:hanging="360"/>
        <w:rPr>
          <w:sz w:val="24"/>
          <w:szCs w:val="24"/>
        </w:rPr>
      </w:pPr>
      <w:bookmarkStart w:id="1" w:name="bookmark8"/>
      <w:bookmarkStart w:id="2" w:name="bookmark9"/>
      <w:bookmarkEnd w:id="1"/>
      <w:bookmarkEnd w:id="2"/>
      <w:r w:rsidRPr="00B37E16">
        <w:rPr>
          <w:sz w:val="24"/>
          <w:szCs w:val="24"/>
        </w:rPr>
        <w:t>Nivelul postului: funcție contractuală de execuție</w:t>
      </w:r>
    </w:p>
    <w:p w14:paraId="53339F03" w14:textId="77777777" w:rsidR="00C23DC4" w:rsidRPr="00B37E16" w:rsidRDefault="00C23DC4" w:rsidP="00B37E16">
      <w:pPr>
        <w:pStyle w:val="BodyText"/>
        <w:widowControl w:val="0"/>
        <w:numPr>
          <w:ilvl w:val="0"/>
          <w:numId w:val="3"/>
        </w:numPr>
        <w:tabs>
          <w:tab w:val="left" w:pos="748"/>
        </w:tabs>
        <w:spacing w:after="140" w:line="360" w:lineRule="auto"/>
        <w:ind w:left="720" w:hanging="360"/>
        <w:rPr>
          <w:sz w:val="24"/>
          <w:szCs w:val="24"/>
        </w:rPr>
      </w:pPr>
      <w:bookmarkStart w:id="3" w:name="bookmark10"/>
      <w:bookmarkEnd w:id="3"/>
      <w:r w:rsidRPr="00B37E16">
        <w:rPr>
          <w:sz w:val="24"/>
          <w:szCs w:val="24"/>
        </w:rPr>
        <w:t>Categoria: personal didactic auxiliar</w:t>
      </w:r>
    </w:p>
    <w:p w14:paraId="7AB07E30" w14:textId="77777777" w:rsidR="00C23DC4" w:rsidRPr="00B37E16" w:rsidRDefault="00C23DC4" w:rsidP="00B37E16">
      <w:pPr>
        <w:pStyle w:val="BodyText"/>
        <w:widowControl w:val="0"/>
        <w:numPr>
          <w:ilvl w:val="0"/>
          <w:numId w:val="3"/>
        </w:numPr>
        <w:tabs>
          <w:tab w:val="left" w:pos="748"/>
        </w:tabs>
        <w:spacing w:after="140" w:line="360" w:lineRule="auto"/>
        <w:ind w:left="720" w:hanging="360"/>
        <w:rPr>
          <w:sz w:val="24"/>
          <w:szCs w:val="24"/>
        </w:rPr>
      </w:pPr>
      <w:bookmarkStart w:id="4" w:name="bookmark11"/>
      <w:bookmarkStart w:id="5" w:name="bookmark12"/>
      <w:bookmarkEnd w:id="4"/>
      <w:bookmarkEnd w:id="5"/>
      <w:r w:rsidRPr="00B37E16">
        <w:rPr>
          <w:sz w:val="24"/>
          <w:szCs w:val="24"/>
        </w:rPr>
        <w:t>Norma: 0,25 normă</w:t>
      </w:r>
    </w:p>
    <w:p w14:paraId="5FE5F47E" w14:textId="77777777" w:rsidR="00C23DC4" w:rsidRPr="00B37E16" w:rsidRDefault="00C23DC4" w:rsidP="00B37E16">
      <w:pPr>
        <w:pStyle w:val="BodyText"/>
        <w:widowControl w:val="0"/>
        <w:numPr>
          <w:ilvl w:val="0"/>
          <w:numId w:val="3"/>
        </w:numPr>
        <w:tabs>
          <w:tab w:val="left" w:pos="748"/>
        </w:tabs>
        <w:spacing w:after="140" w:line="360" w:lineRule="auto"/>
        <w:ind w:left="720" w:hanging="360"/>
        <w:rPr>
          <w:sz w:val="24"/>
          <w:szCs w:val="24"/>
        </w:rPr>
      </w:pPr>
      <w:r w:rsidRPr="00B37E16">
        <w:rPr>
          <w:sz w:val="24"/>
          <w:szCs w:val="24"/>
        </w:rPr>
        <w:t>Durata timpului de lucru: 2 ore/zi, 10 ore/săptămână , conform orarului stabilit de conducerea școlii</w:t>
      </w:r>
      <w:bookmarkStart w:id="6" w:name="bookmark15"/>
      <w:bookmarkStart w:id="7" w:name="bookmark16"/>
      <w:bookmarkEnd w:id="6"/>
    </w:p>
    <w:p w14:paraId="13E165C2" w14:textId="77777777" w:rsidR="00C23DC4" w:rsidRPr="00B37E16" w:rsidRDefault="00C23DC4" w:rsidP="00B37E16">
      <w:pPr>
        <w:pStyle w:val="BodyText"/>
        <w:widowControl w:val="0"/>
        <w:numPr>
          <w:ilvl w:val="0"/>
          <w:numId w:val="3"/>
        </w:numPr>
        <w:tabs>
          <w:tab w:val="left" w:pos="748"/>
        </w:tabs>
        <w:spacing w:after="140" w:line="360" w:lineRule="auto"/>
        <w:rPr>
          <w:sz w:val="24"/>
          <w:szCs w:val="24"/>
        </w:rPr>
      </w:pPr>
      <w:r w:rsidRPr="00B37E16">
        <w:rPr>
          <w:sz w:val="24"/>
          <w:szCs w:val="24"/>
        </w:rPr>
        <w:t>Durata contractului individual de muncă: perioadă nedeterminată</w:t>
      </w:r>
      <w:bookmarkEnd w:id="7"/>
    </w:p>
    <w:p w14:paraId="4D3B910B" w14:textId="77777777" w:rsidR="00C23DC4" w:rsidRPr="00B37E16" w:rsidRDefault="00C23DC4" w:rsidP="00B37E16">
      <w:pPr>
        <w:spacing w:line="360" w:lineRule="auto"/>
        <w:rPr>
          <w:rFonts w:cs="Times New Roman"/>
        </w:rPr>
      </w:pPr>
    </w:p>
    <w:p w14:paraId="3F5833F3" w14:textId="77777777" w:rsidR="00DA2103" w:rsidRPr="00B37E16" w:rsidRDefault="00DA2103" w:rsidP="00B37E16">
      <w:pPr>
        <w:spacing w:line="360" w:lineRule="auto"/>
        <w:rPr>
          <w:rFonts w:cs="Times New Roman"/>
        </w:rPr>
      </w:pPr>
    </w:p>
    <w:p w14:paraId="35CDD3CF" w14:textId="77777777" w:rsidR="00DA2103" w:rsidRPr="00B37E16" w:rsidRDefault="00000000" w:rsidP="00B37E16">
      <w:pPr>
        <w:pStyle w:val="Heading3"/>
        <w:spacing w:line="360" w:lineRule="auto"/>
      </w:pPr>
      <w:r w:rsidRPr="00B37E16">
        <w:rPr>
          <w:b/>
          <w:bCs/>
          <w:color w:val="000000"/>
        </w:rPr>
        <w:lastRenderedPageBreak/>
        <w:t>B.) Documente solicitate candidaţilor pentru întocmirea dosarului de concurs, conform art. 35 din H.G. 1336/2022</w:t>
      </w:r>
    </w:p>
    <w:p w14:paraId="1CA828BF" w14:textId="47C8B5DF" w:rsidR="00DA2103" w:rsidRPr="00B37E16" w:rsidRDefault="00C23DC4" w:rsidP="00B37E16">
      <w:pPr>
        <w:spacing w:line="360" w:lineRule="auto"/>
        <w:jc w:val="both"/>
        <w:rPr>
          <w:rFonts w:cs="Times New Roman"/>
        </w:rPr>
      </w:pPr>
      <w:r w:rsidRPr="00B37E16">
        <w:rPr>
          <w:rFonts w:cs="Times New Roman"/>
          <w:color w:val="000000"/>
        </w:rPr>
        <w:t>a</w:t>
      </w:r>
      <w:r w:rsidR="00000000" w:rsidRPr="00B37E16">
        <w:rPr>
          <w:rFonts w:cs="Times New Roman"/>
          <w:color w:val="000000"/>
        </w:rPr>
        <w:t>) copia actului de identitate sau orice alt document care atestă identitatea, potrivit legii, aflate în termen de valabilitate;</w:t>
      </w:r>
    </w:p>
    <w:p w14:paraId="7A2FFAB4" w14:textId="713F4BDA" w:rsidR="00DA2103" w:rsidRPr="00B37E16" w:rsidRDefault="00C23DC4" w:rsidP="00B37E16">
      <w:pPr>
        <w:spacing w:line="360" w:lineRule="auto"/>
        <w:jc w:val="both"/>
        <w:rPr>
          <w:rFonts w:cs="Times New Roman"/>
        </w:rPr>
      </w:pPr>
      <w:r w:rsidRPr="00B37E16">
        <w:rPr>
          <w:rFonts w:cs="Times New Roman"/>
          <w:color w:val="000000"/>
        </w:rPr>
        <w:t>b</w:t>
      </w:r>
      <w:r w:rsidR="00000000" w:rsidRPr="00B37E16">
        <w:rPr>
          <w:rFonts w:cs="Times New Roman"/>
          <w:color w:val="000000"/>
        </w:rPr>
        <w:t>) copia certificatului de căsătorie sau a altui document prin care s-a realizat schimbarea de nume, după caz;</w:t>
      </w:r>
    </w:p>
    <w:p w14:paraId="1DB1CAFF" w14:textId="5AA4EE21" w:rsidR="00DA2103" w:rsidRPr="00B37E16" w:rsidRDefault="00C23DC4" w:rsidP="00B37E16">
      <w:pPr>
        <w:spacing w:line="360" w:lineRule="auto"/>
        <w:jc w:val="both"/>
        <w:rPr>
          <w:rFonts w:cs="Times New Roman"/>
        </w:rPr>
      </w:pPr>
      <w:r w:rsidRPr="00B37E16">
        <w:rPr>
          <w:rFonts w:cs="Times New Roman"/>
          <w:color w:val="000000"/>
        </w:rPr>
        <w:t>c</w:t>
      </w:r>
      <w:r w:rsidR="00000000" w:rsidRPr="00B37E16">
        <w:rPr>
          <w:rFonts w:cs="Times New Roman"/>
          <w:color w:val="000000"/>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8C55900" w14:textId="1938EE51" w:rsidR="00DA2103" w:rsidRPr="00B37E16" w:rsidRDefault="00C23DC4" w:rsidP="00B37E16">
      <w:pPr>
        <w:spacing w:line="360" w:lineRule="auto"/>
        <w:jc w:val="both"/>
        <w:rPr>
          <w:rFonts w:cs="Times New Roman"/>
        </w:rPr>
      </w:pPr>
      <w:r w:rsidRPr="00B37E16">
        <w:rPr>
          <w:rFonts w:cs="Times New Roman"/>
          <w:color w:val="000000"/>
        </w:rPr>
        <w:t>d</w:t>
      </w:r>
      <w:r w:rsidR="00000000" w:rsidRPr="00B37E16">
        <w:rPr>
          <w:rFonts w:cs="Times New Roman"/>
          <w:color w:val="000000"/>
        </w:rPr>
        <w:t>) copia carnetului de muncă, a adeverinței eliberate de angajator pentru perioada lucrată, care să ateste vechimea în muncă și în specialitatea studiilor solicitate pentru ocuparea postului;</w:t>
      </w:r>
    </w:p>
    <w:p w14:paraId="55F42FF6" w14:textId="0A0EAF58" w:rsidR="00DA2103" w:rsidRPr="00B37E16" w:rsidRDefault="00C23DC4" w:rsidP="00B37E16">
      <w:pPr>
        <w:spacing w:line="360" w:lineRule="auto"/>
        <w:jc w:val="both"/>
        <w:rPr>
          <w:rFonts w:cs="Times New Roman"/>
        </w:rPr>
      </w:pPr>
      <w:r w:rsidRPr="00B37E16">
        <w:rPr>
          <w:rFonts w:cs="Times New Roman"/>
          <w:color w:val="000000"/>
        </w:rPr>
        <w:t>e</w:t>
      </w:r>
      <w:r w:rsidR="00000000" w:rsidRPr="00B37E16">
        <w:rPr>
          <w:rFonts w:cs="Times New Roman"/>
          <w:color w:val="000000"/>
        </w:rPr>
        <w:t>) certificat de cazier judiciar sau, după caz, extrasul de pe cazierul judiciar;</w:t>
      </w:r>
    </w:p>
    <w:p w14:paraId="13E0DDD7" w14:textId="198A1E3C" w:rsidR="00DA2103" w:rsidRPr="00B37E16" w:rsidRDefault="00C23DC4" w:rsidP="00B37E16">
      <w:pPr>
        <w:spacing w:line="360" w:lineRule="auto"/>
        <w:jc w:val="both"/>
        <w:rPr>
          <w:rFonts w:cs="Times New Roman"/>
        </w:rPr>
      </w:pPr>
      <w:r w:rsidRPr="00B37E16">
        <w:rPr>
          <w:rFonts w:cs="Times New Roman"/>
          <w:color w:val="000000"/>
        </w:rPr>
        <w:t>f</w:t>
      </w:r>
      <w:r w:rsidR="00000000" w:rsidRPr="00B37E16">
        <w:rPr>
          <w:rFonts w:cs="Times New Roman"/>
          <w:color w:val="000000"/>
        </w:rPr>
        <w:t>) adeverință medicală care să ateste starea de sănătate corespunzătoare, eliberată de către medicul de familie al candidatului sau de către unitățile sanitare abilitate cu cel mult 6 luni anterior derulării concursului;</w:t>
      </w:r>
    </w:p>
    <w:p w14:paraId="34AB430B" w14:textId="138B1672" w:rsidR="00DA2103" w:rsidRPr="00B37E16" w:rsidRDefault="00C23DC4" w:rsidP="00B37E16">
      <w:pPr>
        <w:spacing w:line="360" w:lineRule="auto"/>
        <w:jc w:val="both"/>
        <w:rPr>
          <w:rFonts w:cs="Times New Roman"/>
        </w:rPr>
      </w:pPr>
      <w:r w:rsidRPr="00B37E16">
        <w:rPr>
          <w:rFonts w:cs="Times New Roman"/>
          <w:color w:val="000000"/>
        </w:rPr>
        <w:t>g</w:t>
      </w:r>
      <w:r w:rsidR="00000000" w:rsidRPr="00B37E16">
        <w:rPr>
          <w:rFonts w:cs="Times New Roman"/>
          <w:color w:val="000000"/>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937D0D8" w14:textId="55EE7EC9" w:rsidR="00DA2103" w:rsidRPr="00B37E16" w:rsidRDefault="00C23DC4" w:rsidP="00B37E16">
      <w:pPr>
        <w:spacing w:line="360" w:lineRule="auto"/>
        <w:jc w:val="both"/>
        <w:rPr>
          <w:rFonts w:cs="Times New Roman"/>
        </w:rPr>
      </w:pPr>
      <w:r w:rsidRPr="00B37E16">
        <w:rPr>
          <w:rFonts w:cs="Times New Roman"/>
          <w:color w:val="000000"/>
        </w:rPr>
        <w:t>h</w:t>
      </w:r>
      <w:r w:rsidR="00000000" w:rsidRPr="00B37E16">
        <w:rPr>
          <w:rFonts w:cs="Times New Roman"/>
          <w:color w:val="000000"/>
        </w:rPr>
        <w:t>)  curriculum vitae, model comun european.</w:t>
      </w:r>
    </w:p>
    <w:p w14:paraId="01D77FE5" w14:textId="1B74B219" w:rsidR="00DA2103" w:rsidRPr="00B37E16" w:rsidRDefault="00DA2103" w:rsidP="00A7436A">
      <w:pPr>
        <w:spacing w:line="360" w:lineRule="auto"/>
        <w:jc w:val="both"/>
        <w:rPr>
          <w:rFonts w:cs="Times New Roman"/>
        </w:rPr>
      </w:pPr>
    </w:p>
    <w:p w14:paraId="4352189B" w14:textId="77777777" w:rsidR="00DA2103" w:rsidRPr="00B37E16" w:rsidRDefault="00000000" w:rsidP="00B37E16">
      <w:pPr>
        <w:spacing w:line="360" w:lineRule="auto"/>
        <w:rPr>
          <w:rFonts w:cs="Times New Roman"/>
        </w:rPr>
      </w:pPr>
      <w:r w:rsidRPr="00B37E16">
        <w:rPr>
          <w:rFonts w:cs="Times New Roman"/>
          <w:b/>
          <w:bCs/>
          <w:color w:val="000000"/>
        </w:rPr>
        <w:t>C.) Condiţiile generale prevăzute de art. 15 din H.G. 1336/08.11.2022</w:t>
      </w:r>
    </w:p>
    <w:p w14:paraId="3F86D6CA" w14:textId="77777777" w:rsidR="00DA2103" w:rsidRPr="00B37E16" w:rsidRDefault="00000000" w:rsidP="00B37E16">
      <w:pPr>
        <w:spacing w:line="360" w:lineRule="auto"/>
        <w:jc w:val="both"/>
        <w:rPr>
          <w:rFonts w:cs="Times New Roman"/>
        </w:rPr>
      </w:pPr>
      <w:r w:rsidRPr="00B37E16">
        <w:rPr>
          <w:rFonts w:cs="Times New Roman"/>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2EAE41E" w14:textId="77777777" w:rsidR="00DA2103" w:rsidRPr="00B37E16" w:rsidRDefault="00000000" w:rsidP="00B37E16">
      <w:pPr>
        <w:spacing w:line="360" w:lineRule="auto"/>
        <w:jc w:val="both"/>
        <w:rPr>
          <w:rFonts w:cs="Times New Roman"/>
        </w:rPr>
      </w:pPr>
      <w:r w:rsidRPr="00B37E16">
        <w:rPr>
          <w:rFonts w:cs="Times New Roman"/>
          <w:color w:val="000000"/>
        </w:rPr>
        <w:t>a) are cetățenia română sau cetățenia unui alt stat membru al Uniunii Europene, a unui stat parte la Acordul privind Spațiul Economic European (SEE) sau cetățenia Confederației Elvețiene;</w:t>
      </w:r>
    </w:p>
    <w:p w14:paraId="783E197A" w14:textId="77777777" w:rsidR="00DA2103" w:rsidRPr="00B37E16" w:rsidRDefault="00000000" w:rsidP="00B37E16">
      <w:pPr>
        <w:spacing w:line="360" w:lineRule="auto"/>
        <w:jc w:val="both"/>
        <w:rPr>
          <w:rFonts w:cs="Times New Roman"/>
        </w:rPr>
      </w:pPr>
      <w:r w:rsidRPr="00B37E16">
        <w:rPr>
          <w:rFonts w:cs="Times New Roman"/>
          <w:color w:val="000000"/>
        </w:rPr>
        <w:t>b) cunoaște limba română, scris și vorbit;</w:t>
      </w:r>
    </w:p>
    <w:p w14:paraId="01646193" w14:textId="77777777" w:rsidR="00DA2103" w:rsidRPr="00B37E16" w:rsidRDefault="00000000" w:rsidP="00B37E16">
      <w:pPr>
        <w:spacing w:line="360" w:lineRule="auto"/>
        <w:jc w:val="both"/>
        <w:rPr>
          <w:rFonts w:cs="Times New Roman"/>
        </w:rPr>
      </w:pPr>
      <w:r w:rsidRPr="00B37E16">
        <w:rPr>
          <w:rFonts w:cs="Times New Roman"/>
          <w:color w:val="000000"/>
        </w:rPr>
        <w:t>c) are capacitate de muncă în conformitate cu prevederile Legii nr. 53/2003 — Codul muncii, republicată, cu modificările și completările ulterioare;</w:t>
      </w:r>
    </w:p>
    <w:p w14:paraId="02FFE872" w14:textId="77777777" w:rsidR="00DA2103" w:rsidRPr="00B37E16" w:rsidRDefault="00000000" w:rsidP="00B37E16">
      <w:pPr>
        <w:spacing w:line="360" w:lineRule="auto"/>
        <w:jc w:val="both"/>
        <w:rPr>
          <w:rFonts w:cs="Times New Roman"/>
        </w:rPr>
      </w:pPr>
      <w:r w:rsidRPr="00B37E16">
        <w:rPr>
          <w:rFonts w:cs="Times New Roman"/>
          <w:color w:val="000000"/>
        </w:rPr>
        <w:t>d) are o stare de sănătate corespunzătoare postului pentru care candidează, atestată pe baza adeverinței medicale eliberate de medicul de familie sau de unitățile sanitare abilitate;</w:t>
      </w:r>
    </w:p>
    <w:p w14:paraId="2E851F0E" w14:textId="77777777" w:rsidR="00DA2103" w:rsidRPr="00B37E16" w:rsidRDefault="00000000" w:rsidP="00B37E16">
      <w:pPr>
        <w:spacing w:line="360" w:lineRule="auto"/>
        <w:jc w:val="both"/>
        <w:rPr>
          <w:rFonts w:cs="Times New Roman"/>
        </w:rPr>
      </w:pPr>
      <w:r w:rsidRPr="00B37E16">
        <w:rPr>
          <w:rFonts w:cs="Times New Roman"/>
          <w:color w:val="000000"/>
        </w:rPr>
        <w:t>e) îndeplinește condițiile de studii, de vechime în specialitate și, după caz, alte condiții specifice potrivit cerințelor postului scos la concurs;</w:t>
      </w:r>
    </w:p>
    <w:p w14:paraId="44051F8E" w14:textId="77777777" w:rsidR="00DA2103" w:rsidRPr="00B37E16" w:rsidRDefault="00000000" w:rsidP="00B37E16">
      <w:pPr>
        <w:spacing w:line="360" w:lineRule="auto"/>
        <w:jc w:val="both"/>
        <w:rPr>
          <w:rFonts w:cs="Times New Roman"/>
        </w:rPr>
      </w:pPr>
      <w:r w:rsidRPr="00B37E16">
        <w:rPr>
          <w:rFonts w:cs="Times New Roman"/>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987660" w14:textId="77777777" w:rsidR="00DA2103" w:rsidRPr="00B37E16" w:rsidRDefault="00000000" w:rsidP="00B37E16">
      <w:pPr>
        <w:spacing w:line="360" w:lineRule="auto"/>
        <w:jc w:val="both"/>
        <w:rPr>
          <w:rFonts w:cs="Times New Roman"/>
        </w:rPr>
      </w:pPr>
      <w:r w:rsidRPr="00B37E16">
        <w:rPr>
          <w:rFonts w:cs="Times New Roman"/>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01EC55" w14:textId="77777777" w:rsidR="00DA2103" w:rsidRPr="00B37E16" w:rsidRDefault="00000000" w:rsidP="00B37E16">
      <w:pPr>
        <w:spacing w:line="360" w:lineRule="auto"/>
        <w:jc w:val="both"/>
        <w:rPr>
          <w:rFonts w:cs="Times New Roman"/>
        </w:rPr>
      </w:pPr>
      <w:r w:rsidRPr="00B37E16">
        <w:rPr>
          <w:rFonts w:cs="Times New Roman"/>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3D46034" w14:textId="77777777" w:rsidR="00DA2103" w:rsidRPr="00B37E16" w:rsidRDefault="00DA2103" w:rsidP="00B37E16">
      <w:pPr>
        <w:spacing w:line="360" w:lineRule="auto"/>
        <w:rPr>
          <w:rFonts w:cs="Times New Roman"/>
        </w:rPr>
      </w:pPr>
    </w:p>
    <w:p w14:paraId="357B973D" w14:textId="77777777" w:rsidR="00DA2103" w:rsidRPr="00B37E16" w:rsidRDefault="00000000" w:rsidP="00B37E16">
      <w:pPr>
        <w:spacing w:line="360" w:lineRule="auto"/>
        <w:jc w:val="both"/>
        <w:rPr>
          <w:rFonts w:cs="Times New Roman"/>
        </w:rPr>
      </w:pPr>
      <w:r w:rsidRPr="00B37E16">
        <w:rPr>
          <w:rFonts w:cs="Times New Roman"/>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165CBCF" w14:textId="77777777" w:rsidR="00DA2103" w:rsidRPr="00B37E16" w:rsidRDefault="00DA2103" w:rsidP="00B37E16">
      <w:pPr>
        <w:spacing w:line="360" w:lineRule="auto"/>
        <w:rPr>
          <w:rFonts w:cs="Times New Roman"/>
        </w:rPr>
      </w:pPr>
    </w:p>
    <w:p w14:paraId="1948BD70" w14:textId="77777777" w:rsidR="00DA2103" w:rsidRPr="00A7436A" w:rsidRDefault="00000000" w:rsidP="00B37E16">
      <w:pPr>
        <w:spacing w:line="360" w:lineRule="auto"/>
        <w:jc w:val="both"/>
        <w:rPr>
          <w:rFonts w:cs="Times New Roman"/>
          <w:b/>
          <w:bCs/>
        </w:rPr>
      </w:pPr>
      <w:r w:rsidRPr="00A7436A">
        <w:rPr>
          <w:rFonts w:cs="Times New Roman"/>
          <w:b/>
          <w:bCs/>
          <w:color w:val="000000"/>
        </w:rPr>
        <w:t xml:space="preserve"> Condiţii specifice de participare la concurs:</w:t>
      </w:r>
    </w:p>
    <w:p w14:paraId="1698211F" w14:textId="77777777" w:rsidR="00DA2103" w:rsidRPr="00B37E16" w:rsidRDefault="00000000" w:rsidP="00B37E16">
      <w:pPr>
        <w:spacing w:line="360" w:lineRule="auto"/>
        <w:jc w:val="both"/>
        <w:rPr>
          <w:rFonts w:cs="Times New Roman"/>
        </w:rPr>
      </w:pPr>
      <w:r w:rsidRPr="00B37E16">
        <w:rPr>
          <w:rFonts w:cs="Times New Roman"/>
          <w:color w:val="000000"/>
        </w:rPr>
        <w:t>1. Nivelul studiilor: Superioare, în specialitate</w:t>
      </w:r>
    </w:p>
    <w:p w14:paraId="653B54E9" w14:textId="3B6CB0B5" w:rsidR="00DA2103" w:rsidRPr="00B37E16" w:rsidRDefault="00000000" w:rsidP="00B37E16">
      <w:pPr>
        <w:spacing w:line="360" w:lineRule="auto"/>
        <w:jc w:val="both"/>
        <w:rPr>
          <w:rFonts w:cs="Times New Roman"/>
        </w:rPr>
      </w:pPr>
      <w:r w:rsidRPr="00B37E16">
        <w:rPr>
          <w:rFonts w:cs="Times New Roman"/>
          <w:color w:val="000000"/>
        </w:rPr>
        <w:t xml:space="preserve">2. Vechime în muncă:  </w:t>
      </w:r>
      <w:r w:rsidR="00C23DC4" w:rsidRPr="00B37E16">
        <w:rPr>
          <w:rFonts w:cs="Times New Roman"/>
        </w:rPr>
        <w:t>Experiența constituie un avantaj, dar acceptăm și debutan</w:t>
      </w:r>
      <w:r w:rsidR="00C23DC4" w:rsidRPr="00B37E16">
        <w:rPr>
          <w:rFonts w:cs="Times New Roman"/>
          <w:lang w:val="ro-RO"/>
        </w:rPr>
        <w:t>ți</w:t>
      </w:r>
    </w:p>
    <w:p w14:paraId="303566C2" w14:textId="4CDDB5C0" w:rsidR="00DA2103" w:rsidRPr="00B37E16" w:rsidRDefault="00000000" w:rsidP="00B37E16">
      <w:pPr>
        <w:spacing w:line="360" w:lineRule="auto"/>
        <w:jc w:val="both"/>
        <w:rPr>
          <w:rFonts w:cs="Times New Roman"/>
        </w:rPr>
      </w:pPr>
      <w:r w:rsidRPr="00B37E16">
        <w:rPr>
          <w:rFonts w:cs="Times New Roman"/>
        </w:rPr>
        <w:t>3. Alte condiții: •</w:t>
      </w:r>
      <w:r w:rsidRPr="00B37E16">
        <w:rPr>
          <w:rFonts w:cs="Times New Roman"/>
        </w:rPr>
        <w:tab/>
        <w:t>Cunoștințe de operare / administrare: Cunoștințe avansate de administrare rețele (LAN/WLAN), hardware PC, instalare/configurare sisteme de operare (Windows, Windows Server) și suite Office (Word, Excel, PowerPoint, Access); •</w:t>
      </w:r>
      <w:r w:rsidRPr="00B37E16">
        <w:rPr>
          <w:rFonts w:cs="Times New Roman"/>
        </w:rPr>
        <w:tab/>
        <w:t>Sisteme specifice învățământului: Cunoștințe privind utilizarea și administrarea platformelor educaționale (Google Workspace for Education, Classroom, SIIIR, EduSal); •</w:t>
      </w:r>
      <w:r w:rsidRPr="00B37E16">
        <w:rPr>
          <w:rFonts w:cs="Times New Roman"/>
        </w:rPr>
        <w:tab/>
        <w:t>Abilități și aptitudini: Capacitate de analiză și sinteză, lucru în echipă, gestionarea situațiilor de criză, operativitate și atenție la detalii.</w:t>
      </w:r>
    </w:p>
    <w:p w14:paraId="7092580B" w14:textId="77777777" w:rsidR="00B37E16" w:rsidRPr="00B37E16" w:rsidRDefault="00B37E16" w:rsidP="00B37E16">
      <w:pPr>
        <w:spacing w:line="360" w:lineRule="auto"/>
        <w:jc w:val="both"/>
        <w:rPr>
          <w:rFonts w:cs="Times New Roman"/>
        </w:rPr>
      </w:pPr>
    </w:p>
    <w:p w14:paraId="0BB3DA79" w14:textId="77777777" w:rsidR="00DA2103" w:rsidRPr="00B37E16" w:rsidRDefault="00DA2103" w:rsidP="00B37E16">
      <w:pPr>
        <w:spacing w:line="360" w:lineRule="auto"/>
        <w:rPr>
          <w:rFonts w:cs="Times New Roman"/>
        </w:rPr>
      </w:pPr>
    </w:p>
    <w:p w14:paraId="325FB6E6" w14:textId="77777777" w:rsidR="00B37E16" w:rsidRPr="00B37E16" w:rsidRDefault="00000000" w:rsidP="00B37E16">
      <w:pPr>
        <w:pStyle w:val="BodyText"/>
        <w:spacing w:line="360" w:lineRule="auto"/>
        <w:ind w:firstLine="360"/>
        <w:rPr>
          <w:sz w:val="24"/>
          <w:szCs w:val="24"/>
        </w:rPr>
      </w:pPr>
      <w:r w:rsidRPr="00B37E16">
        <w:rPr>
          <w:b/>
          <w:bCs/>
          <w:color w:val="000000"/>
          <w:sz w:val="24"/>
          <w:szCs w:val="24"/>
        </w:rPr>
        <w:t xml:space="preserve">D.) </w:t>
      </w:r>
      <w:r w:rsidR="00B37E16" w:rsidRPr="00A7436A">
        <w:rPr>
          <w:b/>
          <w:bCs/>
          <w:sz w:val="24"/>
          <w:szCs w:val="24"/>
        </w:rPr>
        <w:t>Pentru ocuparea postului de secretar,</w:t>
      </w:r>
      <w:r w:rsidR="00B37E16" w:rsidRPr="00B37E16">
        <w:rPr>
          <w:sz w:val="24"/>
          <w:szCs w:val="24"/>
        </w:rPr>
        <w:t xml:space="preserve"> candidații trebuie să îndeplinească următoarele condiții:</w:t>
      </w:r>
    </w:p>
    <w:p w14:paraId="1CF85F70" w14:textId="77777777" w:rsidR="00B37E16" w:rsidRPr="00B37E16" w:rsidRDefault="00B37E16" w:rsidP="00B37E16">
      <w:pPr>
        <w:pStyle w:val="BodyText"/>
        <w:widowControl w:val="0"/>
        <w:numPr>
          <w:ilvl w:val="0"/>
          <w:numId w:val="3"/>
        </w:numPr>
        <w:tabs>
          <w:tab w:val="left" w:pos="726"/>
        </w:tabs>
        <w:spacing w:after="140" w:line="360" w:lineRule="auto"/>
        <w:ind w:left="720" w:hanging="360"/>
        <w:rPr>
          <w:sz w:val="24"/>
          <w:szCs w:val="24"/>
        </w:rPr>
      </w:pPr>
      <w:bookmarkStart w:id="8" w:name="bookmark35"/>
      <w:bookmarkEnd w:id="8"/>
      <w:r w:rsidRPr="00B37E16">
        <w:rPr>
          <w:sz w:val="24"/>
          <w:szCs w:val="24"/>
        </w:rPr>
        <w:t>nivelul studiilor: conform art. 193 din Legea nr. 198/2023 - absolvirea unui liceu cu diplomă de bacalaureat sau absolvirea învățământului postliceal cu specialitatea „tehnician în activități de secretariat” ori absolvirea unei instituții de învățământ superior;</w:t>
      </w:r>
    </w:p>
    <w:p w14:paraId="7F7202E8"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9" w:name="bookmark36"/>
      <w:bookmarkEnd w:id="9"/>
      <w:r w:rsidRPr="00B37E16">
        <w:rPr>
          <w:sz w:val="24"/>
          <w:szCs w:val="24"/>
        </w:rPr>
        <w:t>vechime în muncă/specialitate</w:t>
      </w:r>
      <w:bookmarkStart w:id="10" w:name="_Hlk243835667"/>
      <w:r w:rsidRPr="00B37E16">
        <w:rPr>
          <w:sz w:val="24"/>
          <w:szCs w:val="24"/>
        </w:rPr>
        <w:t>: Experiența constituie un avantaj, dar acceptăm și debutan</w:t>
      </w:r>
      <w:r w:rsidRPr="00B37E16">
        <w:rPr>
          <w:sz w:val="24"/>
          <w:szCs w:val="24"/>
          <w:lang w:val="ro-RO"/>
        </w:rPr>
        <w:t>ți</w:t>
      </w:r>
      <w:bookmarkEnd w:id="10"/>
      <w:r w:rsidRPr="00B37E16">
        <w:rPr>
          <w:sz w:val="24"/>
          <w:szCs w:val="24"/>
        </w:rPr>
        <w:t>;</w:t>
      </w:r>
    </w:p>
    <w:p w14:paraId="53E67976"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1" w:name="bookmark37"/>
      <w:bookmarkEnd w:id="11"/>
      <w:r w:rsidRPr="00B37E16">
        <w:rPr>
          <w:sz w:val="24"/>
          <w:szCs w:val="24"/>
        </w:rPr>
        <w:t>cunoștințe de operare PC;</w:t>
      </w:r>
    </w:p>
    <w:p w14:paraId="4BCE9562"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2" w:name="bookmark38"/>
      <w:bookmarkEnd w:id="12"/>
      <w:r w:rsidRPr="00B37E16">
        <w:rPr>
          <w:sz w:val="24"/>
          <w:szCs w:val="24"/>
        </w:rPr>
        <w:t>cunoștințe de utilizare a programelor Microsoft Office/Google Workspace;</w:t>
      </w:r>
    </w:p>
    <w:p w14:paraId="4F45B18F"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3" w:name="bookmark39"/>
      <w:bookmarkEnd w:id="13"/>
      <w:r w:rsidRPr="00B37E16">
        <w:rPr>
          <w:sz w:val="24"/>
          <w:szCs w:val="24"/>
        </w:rPr>
        <w:t>cunoștințe privind întocmirea și administrarea documentelor oficiale;</w:t>
      </w:r>
    </w:p>
    <w:p w14:paraId="3FB99670"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4" w:name="bookmark40"/>
      <w:bookmarkEnd w:id="14"/>
      <w:r w:rsidRPr="00B37E16">
        <w:rPr>
          <w:sz w:val="24"/>
          <w:szCs w:val="24"/>
        </w:rPr>
        <w:t>cunoștințe privind evidența și gestionarea documentelor școlare;</w:t>
      </w:r>
    </w:p>
    <w:p w14:paraId="4DCD1835"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5" w:name="bookmark41"/>
      <w:bookmarkEnd w:id="15"/>
      <w:r w:rsidRPr="00B37E16">
        <w:rPr>
          <w:sz w:val="24"/>
          <w:szCs w:val="24"/>
        </w:rPr>
        <w:t>cunoștințe privind legislația specifică activității unităților de învățământ;</w:t>
      </w:r>
    </w:p>
    <w:p w14:paraId="50269B12"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16" w:name="bookmark42"/>
      <w:bookmarkEnd w:id="16"/>
      <w:r w:rsidRPr="00B37E16">
        <w:rPr>
          <w:sz w:val="24"/>
          <w:szCs w:val="24"/>
        </w:rPr>
        <w:t>cunoștințe privind utilizarea aplicațiilor informatice specifice sistemului de învățământ, după caz;</w:t>
      </w:r>
    </w:p>
    <w:p w14:paraId="7417D801"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17" w:name="bookmark43"/>
      <w:bookmarkEnd w:id="17"/>
      <w:r w:rsidRPr="00B37E16">
        <w:rPr>
          <w:sz w:val="24"/>
          <w:szCs w:val="24"/>
        </w:rPr>
        <w:t>cunoștințe privind SIIIR, în limita atribuțiilor postului;</w:t>
      </w:r>
    </w:p>
    <w:p w14:paraId="51C68FBB"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18" w:name="bookmark44"/>
      <w:bookmarkEnd w:id="18"/>
      <w:r w:rsidRPr="00B37E16">
        <w:rPr>
          <w:sz w:val="24"/>
          <w:szCs w:val="24"/>
        </w:rPr>
        <w:t>cunoștințe privind REGES-ONLINE, în măsura în care atribuțiile postului includ activități de evidență a personalului;</w:t>
      </w:r>
    </w:p>
    <w:p w14:paraId="4984CC07"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19" w:name="bookmark45"/>
      <w:bookmarkEnd w:id="19"/>
      <w:r w:rsidRPr="00B37E16">
        <w:rPr>
          <w:sz w:val="24"/>
          <w:szCs w:val="24"/>
        </w:rPr>
        <w:t>cunoștințe privind EDUSAL, în măsura în care atribuțiile postului includ activități specifice;</w:t>
      </w:r>
    </w:p>
    <w:p w14:paraId="0694133F"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20" w:name="bookmark46"/>
      <w:bookmarkEnd w:id="20"/>
      <w:r w:rsidRPr="00B37E16">
        <w:rPr>
          <w:sz w:val="24"/>
          <w:szCs w:val="24"/>
        </w:rPr>
        <w:t>capacitate de organizare și gestionare a documentelor;</w:t>
      </w:r>
    </w:p>
    <w:p w14:paraId="79B2FE2C"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21" w:name="bookmark47"/>
      <w:bookmarkEnd w:id="21"/>
      <w:r w:rsidRPr="00B37E16">
        <w:rPr>
          <w:sz w:val="24"/>
          <w:szCs w:val="24"/>
        </w:rPr>
        <w:t>capacitate de comunicare și relaționare cu elevii, părinții, personalul școlii și instituțiile publice;</w:t>
      </w:r>
    </w:p>
    <w:p w14:paraId="62CDD737"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22" w:name="bookmark48"/>
      <w:bookmarkEnd w:id="22"/>
      <w:r w:rsidRPr="00B37E16">
        <w:rPr>
          <w:sz w:val="24"/>
          <w:szCs w:val="24"/>
        </w:rPr>
        <w:t>capacitate de lucru în echipă;</w:t>
      </w:r>
    </w:p>
    <w:p w14:paraId="0DC6554A"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23" w:name="bookmark49"/>
      <w:bookmarkEnd w:id="23"/>
      <w:r w:rsidRPr="00B37E16">
        <w:rPr>
          <w:sz w:val="24"/>
          <w:szCs w:val="24"/>
        </w:rPr>
        <w:t>atenție la detalii, responsabilitate și respectarea termenelor.</w:t>
      </w:r>
    </w:p>
    <w:p w14:paraId="0CC2B879" w14:textId="77777777" w:rsidR="00B37E16" w:rsidRPr="00A7436A" w:rsidRDefault="00B37E16" w:rsidP="00B37E16">
      <w:pPr>
        <w:pStyle w:val="Heading20"/>
        <w:keepNext/>
        <w:keepLines/>
        <w:numPr>
          <w:ilvl w:val="0"/>
          <w:numId w:val="8"/>
        </w:numPr>
        <w:tabs>
          <w:tab w:val="left" w:pos="382"/>
        </w:tabs>
        <w:spacing w:line="360" w:lineRule="auto"/>
        <w:jc w:val="both"/>
        <w:rPr>
          <w:rFonts w:ascii="Times New Roman" w:hAnsi="Times New Roman" w:cs="Times New Roman"/>
          <w:sz w:val="24"/>
          <w:szCs w:val="24"/>
        </w:rPr>
      </w:pPr>
      <w:bookmarkStart w:id="24" w:name="bookmark52"/>
      <w:bookmarkStart w:id="25" w:name="bookmark50"/>
      <w:bookmarkStart w:id="26" w:name="bookmark51"/>
      <w:bookmarkStart w:id="27" w:name="bookmark53"/>
      <w:bookmarkEnd w:id="24"/>
      <w:r w:rsidRPr="00A7436A">
        <w:rPr>
          <w:rFonts w:ascii="Times New Roman" w:hAnsi="Times New Roman" w:cs="Times New Roman"/>
          <w:sz w:val="24"/>
          <w:szCs w:val="24"/>
        </w:rPr>
        <w:t>Atribuțiile principale ale postului</w:t>
      </w:r>
      <w:bookmarkEnd w:id="25"/>
      <w:bookmarkEnd w:id="26"/>
      <w:bookmarkEnd w:id="27"/>
    </w:p>
    <w:p w14:paraId="252BC377" w14:textId="77777777" w:rsidR="00B37E16" w:rsidRPr="00B37E16" w:rsidRDefault="00B37E16" w:rsidP="00B37E16">
      <w:pPr>
        <w:pStyle w:val="BodyText"/>
        <w:spacing w:line="360" w:lineRule="auto"/>
        <w:rPr>
          <w:sz w:val="24"/>
          <w:szCs w:val="24"/>
        </w:rPr>
      </w:pPr>
      <w:r w:rsidRPr="00B37E16">
        <w:rPr>
          <w:sz w:val="24"/>
          <w:szCs w:val="24"/>
        </w:rPr>
        <w:t>Secretarul unității de învățământ îndeplinește, în principal, următoarele atribuții:</w:t>
      </w:r>
    </w:p>
    <w:p w14:paraId="1AF666FA"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28" w:name="bookmark54"/>
      <w:bookmarkEnd w:id="28"/>
      <w:r w:rsidRPr="00B37E16">
        <w:rPr>
          <w:sz w:val="24"/>
          <w:szCs w:val="24"/>
        </w:rPr>
        <w:t>asigură activitatea de secretariat a unității de învățământ;</w:t>
      </w:r>
    </w:p>
    <w:p w14:paraId="79D947E1" w14:textId="77777777" w:rsidR="00B37E16" w:rsidRPr="00B37E16" w:rsidRDefault="00B37E16" w:rsidP="00B37E16">
      <w:pPr>
        <w:pStyle w:val="BodyText"/>
        <w:widowControl w:val="0"/>
        <w:numPr>
          <w:ilvl w:val="0"/>
          <w:numId w:val="3"/>
        </w:numPr>
        <w:tabs>
          <w:tab w:val="left" w:pos="724"/>
        </w:tabs>
        <w:spacing w:after="140" w:line="360" w:lineRule="auto"/>
        <w:ind w:firstLine="360"/>
        <w:rPr>
          <w:sz w:val="24"/>
          <w:szCs w:val="24"/>
        </w:rPr>
      </w:pPr>
      <w:bookmarkStart w:id="29" w:name="bookmark55"/>
      <w:bookmarkEnd w:id="29"/>
      <w:r w:rsidRPr="00B37E16">
        <w:rPr>
          <w:sz w:val="24"/>
          <w:szCs w:val="24"/>
        </w:rPr>
        <w:t>gestionează documentele școlare și administrative;</w:t>
      </w:r>
    </w:p>
    <w:p w14:paraId="1FA77262" w14:textId="77777777" w:rsidR="00B37E16" w:rsidRPr="00B37E16" w:rsidRDefault="00B37E16" w:rsidP="00B37E16">
      <w:pPr>
        <w:pStyle w:val="BodyText"/>
        <w:widowControl w:val="0"/>
        <w:numPr>
          <w:ilvl w:val="0"/>
          <w:numId w:val="3"/>
        </w:numPr>
        <w:tabs>
          <w:tab w:val="left" w:pos="724"/>
        </w:tabs>
        <w:spacing w:after="140" w:line="360" w:lineRule="auto"/>
        <w:ind w:left="720" w:hanging="360"/>
        <w:rPr>
          <w:sz w:val="24"/>
          <w:szCs w:val="24"/>
        </w:rPr>
      </w:pPr>
      <w:bookmarkStart w:id="30" w:name="bookmark56"/>
      <w:bookmarkEnd w:id="30"/>
      <w:r w:rsidRPr="00B37E16">
        <w:rPr>
          <w:sz w:val="24"/>
          <w:szCs w:val="24"/>
        </w:rPr>
        <w:t>întocmește, completează și păstrează registrele și documentele școlare, conform legislației;</w:t>
      </w:r>
    </w:p>
    <w:p w14:paraId="75DBE5F3" w14:textId="77777777" w:rsidR="00B37E16" w:rsidRPr="00B37E16" w:rsidRDefault="00B37E16" w:rsidP="00B37E16">
      <w:pPr>
        <w:pStyle w:val="BodyText"/>
        <w:spacing w:line="360" w:lineRule="auto"/>
        <w:ind w:firstLine="720"/>
        <w:rPr>
          <w:sz w:val="24"/>
          <w:szCs w:val="24"/>
        </w:rPr>
      </w:pPr>
      <w:r w:rsidRPr="00B37E16">
        <w:rPr>
          <w:sz w:val="24"/>
          <w:szCs w:val="24"/>
        </w:rPr>
        <w:t>gestionează documentele privind situația școlară a elevilor;</w:t>
      </w:r>
    </w:p>
    <w:p w14:paraId="10119F01"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31" w:name="bookmark57"/>
      <w:bookmarkEnd w:id="31"/>
      <w:r w:rsidRPr="00B37E16">
        <w:rPr>
          <w:sz w:val="24"/>
          <w:szCs w:val="24"/>
        </w:rPr>
        <w:t>întocmește și eliberează documente școlare, adeverințe, certificate și alte acte, în condițiile legii;</w:t>
      </w:r>
    </w:p>
    <w:p w14:paraId="0F0DA96E"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32" w:name="bookmark58"/>
      <w:bookmarkEnd w:id="32"/>
      <w:r w:rsidRPr="00B37E16">
        <w:rPr>
          <w:sz w:val="24"/>
          <w:szCs w:val="24"/>
        </w:rPr>
        <w:t>gestionează dosarele elevilor;</w:t>
      </w:r>
    </w:p>
    <w:p w14:paraId="1A29A00E"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33" w:name="bookmark59"/>
      <w:bookmarkEnd w:id="33"/>
      <w:r w:rsidRPr="00B37E16">
        <w:rPr>
          <w:sz w:val="24"/>
          <w:szCs w:val="24"/>
        </w:rPr>
        <w:t>gestionează documentele referitoare la înscrierea, transferul, retragerea și situația școlară a elevilor;</w:t>
      </w:r>
    </w:p>
    <w:p w14:paraId="49EDEA50"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34" w:name="bookmark60"/>
      <w:bookmarkEnd w:id="34"/>
      <w:r w:rsidRPr="00B37E16">
        <w:rPr>
          <w:sz w:val="24"/>
          <w:szCs w:val="24"/>
        </w:rPr>
        <w:t>ține evidența corespondenței și a documentelor intrate și ieșite din unitate;</w:t>
      </w:r>
    </w:p>
    <w:p w14:paraId="4742E5DD"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35" w:name="bookmark61"/>
      <w:bookmarkEnd w:id="35"/>
      <w:r w:rsidRPr="00B37E16">
        <w:rPr>
          <w:sz w:val="24"/>
          <w:szCs w:val="24"/>
        </w:rPr>
        <w:t>redactează și înregistrează documentele oficiale;</w:t>
      </w:r>
    </w:p>
    <w:p w14:paraId="6C793137"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36" w:name="bookmark62"/>
      <w:bookmarkEnd w:id="36"/>
      <w:r w:rsidRPr="00B37E16">
        <w:rPr>
          <w:sz w:val="24"/>
          <w:szCs w:val="24"/>
        </w:rPr>
        <w:t>asigură arhivarea documentelor, conform nomenclatorului arhivistic și legislației aplicabile;</w:t>
      </w:r>
    </w:p>
    <w:p w14:paraId="0061F455"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37" w:name="bookmark63"/>
      <w:bookmarkEnd w:id="37"/>
      <w:r w:rsidRPr="00B37E16">
        <w:rPr>
          <w:sz w:val="24"/>
          <w:szCs w:val="24"/>
        </w:rPr>
        <w:t>gestionează documentele referitoare la personalul unității, în limitele atribuțiilor stabilite;</w:t>
      </w:r>
    </w:p>
    <w:p w14:paraId="48E72357"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38" w:name="bookmark64"/>
      <w:bookmarkEnd w:id="38"/>
      <w:r w:rsidRPr="00B37E16">
        <w:rPr>
          <w:sz w:val="24"/>
          <w:szCs w:val="24"/>
        </w:rPr>
        <w:t>întocmește și actualizează documentele de personal, după caz;</w:t>
      </w:r>
    </w:p>
    <w:p w14:paraId="66439EDD"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39" w:name="bookmark65"/>
      <w:bookmarkEnd w:id="39"/>
      <w:r w:rsidRPr="00B37E16">
        <w:rPr>
          <w:sz w:val="24"/>
          <w:szCs w:val="24"/>
        </w:rPr>
        <w:t>efectuează operațiuni în REGES-ONLINE, atunci când această atribuție este stabilită prin fișa postului și decizia conducerii;</w:t>
      </w:r>
    </w:p>
    <w:p w14:paraId="4B327FD7"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40" w:name="bookmark66"/>
      <w:bookmarkEnd w:id="40"/>
      <w:r w:rsidRPr="00B37E16">
        <w:rPr>
          <w:sz w:val="24"/>
          <w:szCs w:val="24"/>
        </w:rPr>
        <w:t>operează date în aplicațiile informatice utilizate de unitatea de învățământ, inclusiv SIIIR și alte platforme oficiale, în funcție de atribuțiile postului;</w:t>
      </w:r>
    </w:p>
    <w:p w14:paraId="6B5F4919"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41" w:name="bookmark67"/>
      <w:bookmarkEnd w:id="41"/>
      <w:r w:rsidRPr="00B37E16">
        <w:rPr>
          <w:sz w:val="24"/>
          <w:szCs w:val="24"/>
        </w:rPr>
        <w:t>întocmește situațiile și raportările solicitate de conducerea unității și de instituțiile ierarhic superioare;</w:t>
      </w:r>
    </w:p>
    <w:p w14:paraId="418436CC"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2" w:name="bookmark68"/>
      <w:bookmarkEnd w:id="42"/>
      <w:r w:rsidRPr="00B37E16">
        <w:rPr>
          <w:sz w:val="24"/>
          <w:szCs w:val="24"/>
        </w:rPr>
        <w:t>gestionează și protejează datele cu caracter personal;</w:t>
      </w:r>
    </w:p>
    <w:p w14:paraId="08370D8C"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3" w:name="bookmark69"/>
      <w:bookmarkEnd w:id="43"/>
      <w:r w:rsidRPr="00B37E16">
        <w:rPr>
          <w:sz w:val="24"/>
          <w:szCs w:val="24"/>
        </w:rPr>
        <w:t>asigură păstrarea confidențialității informațiilor și documentelor la care are acces;</w:t>
      </w:r>
    </w:p>
    <w:p w14:paraId="430F7ABE"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4" w:name="bookmark70"/>
      <w:bookmarkEnd w:id="44"/>
      <w:r w:rsidRPr="00B37E16">
        <w:rPr>
          <w:sz w:val="24"/>
          <w:szCs w:val="24"/>
        </w:rPr>
        <w:t>primește și transmite corespondența oficială;</w:t>
      </w:r>
    </w:p>
    <w:p w14:paraId="43E49E6B"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5" w:name="bookmark71"/>
      <w:bookmarkEnd w:id="45"/>
      <w:r w:rsidRPr="00B37E16">
        <w:rPr>
          <w:sz w:val="24"/>
          <w:szCs w:val="24"/>
        </w:rPr>
        <w:t>asigură relația administrativă cu elevii, părinții, personalul unității și alte instituții;</w:t>
      </w:r>
    </w:p>
    <w:p w14:paraId="349E4F14"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6" w:name="bookmark72"/>
      <w:bookmarkEnd w:id="46"/>
      <w:r w:rsidRPr="00B37E16">
        <w:rPr>
          <w:sz w:val="24"/>
          <w:szCs w:val="24"/>
        </w:rPr>
        <w:t>participă la întocmirea documentelor necesare activităților școlare și administrative;</w:t>
      </w:r>
    </w:p>
    <w:p w14:paraId="384C94CC" w14:textId="77777777" w:rsidR="00B37E16" w:rsidRPr="00B37E16" w:rsidRDefault="00B37E16" w:rsidP="00B37E16">
      <w:pPr>
        <w:pStyle w:val="BodyText"/>
        <w:widowControl w:val="0"/>
        <w:numPr>
          <w:ilvl w:val="0"/>
          <w:numId w:val="3"/>
        </w:numPr>
        <w:tabs>
          <w:tab w:val="left" w:pos="710"/>
        </w:tabs>
        <w:spacing w:after="160" w:line="360" w:lineRule="auto"/>
        <w:ind w:firstLine="340"/>
        <w:rPr>
          <w:sz w:val="24"/>
          <w:szCs w:val="24"/>
        </w:rPr>
      </w:pPr>
      <w:bookmarkStart w:id="47" w:name="bookmark73"/>
      <w:bookmarkEnd w:id="47"/>
      <w:r w:rsidRPr="00B37E16">
        <w:rPr>
          <w:sz w:val="24"/>
          <w:szCs w:val="24"/>
        </w:rPr>
        <w:t>respectă legislația privind protecția datelor cu caracter personal;</w:t>
      </w:r>
    </w:p>
    <w:p w14:paraId="64940388" w14:textId="77777777" w:rsidR="00B37E16" w:rsidRPr="00B37E16" w:rsidRDefault="00B37E16" w:rsidP="00B37E16">
      <w:pPr>
        <w:pStyle w:val="BodyText"/>
        <w:widowControl w:val="0"/>
        <w:numPr>
          <w:ilvl w:val="0"/>
          <w:numId w:val="3"/>
        </w:numPr>
        <w:tabs>
          <w:tab w:val="left" w:pos="710"/>
        </w:tabs>
        <w:spacing w:after="160" w:line="360" w:lineRule="auto"/>
        <w:ind w:left="720" w:hanging="360"/>
        <w:rPr>
          <w:sz w:val="24"/>
          <w:szCs w:val="24"/>
        </w:rPr>
      </w:pPr>
      <w:bookmarkStart w:id="48" w:name="bookmark74"/>
      <w:bookmarkEnd w:id="48"/>
      <w:r w:rsidRPr="00B37E16">
        <w:rPr>
          <w:sz w:val="24"/>
          <w:szCs w:val="24"/>
        </w:rPr>
        <w:t>îndeplinește și alte atribuții prevăzute în fișa postului, regulamentul intern și dispozițiile conducerii unității, în limitele competențelor.</w:t>
      </w:r>
    </w:p>
    <w:p w14:paraId="3A5D4616" w14:textId="324A39B1" w:rsidR="00B37E16" w:rsidRPr="00B37E16" w:rsidRDefault="00B37E16" w:rsidP="00B37E16">
      <w:pPr>
        <w:pStyle w:val="BodyText"/>
        <w:widowControl w:val="0"/>
        <w:tabs>
          <w:tab w:val="left" w:pos="710"/>
        </w:tabs>
        <w:spacing w:after="160" w:line="360" w:lineRule="auto"/>
        <w:ind w:left="720"/>
        <w:rPr>
          <w:b/>
          <w:bCs/>
          <w:sz w:val="24"/>
          <w:szCs w:val="24"/>
        </w:rPr>
      </w:pPr>
      <w:r w:rsidRPr="00B37E16">
        <w:rPr>
          <w:b/>
          <w:bCs/>
          <w:sz w:val="24"/>
          <w:szCs w:val="24"/>
        </w:rPr>
        <w:t xml:space="preserve">E. </w:t>
      </w:r>
      <w:bookmarkStart w:id="49" w:name="bookmark90"/>
      <w:bookmarkStart w:id="50" w:name="bookmark91"/>
      <w:bookmarkStart w:id="51" w:name="bookmark93"/>
      <w:r w:rsidRPr="00B37E16">
        <w:rPr>
          <w:b/>
          <w:bCs/>
          <w:sz w:val="24"/>
          <w:szCs w:val="24"/>
        </w:rPr>
        <w:t>Desfășurarea concursului</w:t>
      </w:r>
      <w:bookmarkEnd w:id="49"/>
      <w:bookmarkEnd w:id="50"/>
      <w:bookmarkEnd w:id="51"/>
    </w:p>
    <w:p w14:paraId="27568C0A" w14:textId="77777777" w:rsidR="00B37E16" w:rsidRPr="00A7436A" w:rsidRDefault="00B37E16" w:rsidP="00B37E16">
      <w:pPr>
        <w:pStyle w:val="BodyText"/>
        <w:spacing w:line="360" w:lineRule="auto"/>
        <w:rPr>
          <w:b/>
          <w:bCs/>
          <w:sz w:val="24"/>
          <w:szCs w:val="24"/>
        </w:rPr>
      </w:pPr>
      <w:r w:rsidRPr="00A7436A">
        <w:rPr>
          <w:b/>
          <w:bCs/>
          <w:sz w:val="24"/>
          <w:szCs w:val="24"/>
        </w:rPr>
        <w:t>Concursul se va desfășura în următoarele etape:</w:t>
      </w:r>
    </w:p>
    <w:p w14:paraId="3E473180" w14:textId="77777777" w:rsidR="00B37E16" w:rsidRPr="00B37E16" w:rsidRDefault="00B37E16" w:rsidP="00B37E16">
      <w:pPr>
        <w:pStyle w:val="BodyText"/>
        <w:widowControl w:val="0"/>
        <w:numPr>
          <w:ilvl w:val="0"/>
          <w:numId w:val="9"/>
        </w:numPr>
        <w:tabs>
          <w:tab w:val="left" w:pos="706"/>
        </w:tabs>
        <w:spacing w:after="140" w:line="360" w:lineRule="auto"/>
        <w:ind w:firstLine="340"/>
        <w:rPr>
          <w:sz w:val="24"/>
          <w:szCs w:val="24"/>
        </w:rPr>
      </w:pPr>
      <w:bookmarkStart w:id="52" w:name="bookmark94"/>
      <w:bookmarkEnd w:id="52"/>
      <w:r w:rsidRPr="00B37E16">
        <w:rPr>
          <w:sz w:val="24"/>
          <w:szCs w:val="24"/>
        </w:rPr>
        <w:t>selecția dosarelor de înscriere;</w:t>
      </w:r>
    </w:p>
    <w:p w14:paraId="4C42DB7C" w14:textId="77777777" w:rsidR="00B37E16" w:rsidRPr="00B37E16" w:rsidRDefault="00B37E16" w:rsidP="00B37E16">
      <w:pPr>
        <w:pStyle w:val="BodyText"/>
        <w:widowControl w:val="0"/>
        <w:numPr>
          <w:ilvl w:val="0"/>
          <w:numId w:val="9"/>
        </w:numPr>
        <w:tabs>
          <w:tab w:val="left" w:pos="708"/>
        </w:tabs>
        <w:spacing w:after="140" w:line="360" w:lineRule="auto"/>
        <w:ind w:firstLine="340"/>
        <w:rPr>
          <w:sz w:val="24"/>
          <w:szCs w:val="24"/>
        </w:rPr>
      </w:pPr>
      <w:bookmarkStart w:id="53" w:name="bookmark95"/>
      <w:bookmarkEnd w:id="53"/>
      <w:r w:rsidRPr="00B37E16">
        <w:rPr>
          <w:sz w:val="24"/>
          <w:szCs w:val="24"/>
        </w:rPr>
        <w:t>proba scrisă;</w:t>
      </w:r>
    </w:p>
    <w:p w14:paraId="3BEAF1AC" w14:textId="77777777" w:rsidR="00B37E16" w:rsidRPr="00B37E16" w:rsidRDefault="00B37E16" w:rsidP="00B37E16">
      <w:pPr>
        <w:pStyle w:val="BodyText"/>
        <w:widowControl w:val="0"/>
        <w:numPr>
          <w:ilvl w:val="0"/>
          <w:numId w:val="9"/>
        </w:numPr>
        <w:tabs>
          <w:tab w:val="left" w:pos="708"/>
        </w:tabs>
        <w:spacing w:after="140" w:line="360" w:lineRule="auto"/>
        <w:ind w:firstLine="340"/>
        <w:rPr>
          <w:sz w:val="24"/>
          <w:szCs w:val="24"/>
        </w:rPr>
      </w:pPr>
      <w:bookmarkStart w:id="54" w:name="bookmark96"/>
      <w:bookmarkEnd w:id="54"/>
      <w:r w:rsidRPr="00B37E16">
        <w:rPr>
          <w:sz w:val="24"/>
          <w:szCs w:val="24"/>
        </w:rPr>
        <w:t>interviul.</w:t>
      </w:r>
    </w:p>
    <w:p w14:paraId="3F463438" w14:textId="77777777" w:rsidR="00B37E16" w:rsidRPr="00B37E16" w:rsidRDefault="00B37E16" w:rsidP="00B37E16">
      <w:pPr>
        <w:pStyle w:val="BodyText"/>
        <w:spacing w:line="360" w:lineRule="auto"/>
        <w:ind w:firstLine="360"/>
        <w:rPr>
          <w:sz w:val="24"/>
          <w:szCs w:val="24"/>
        </w:rPr>
      </w:pPr>
      <w:r w:rsidRPr="00B37E16">
        <w:rPr>
          <w:sz w:val="24"/>
          <w:szCs w:val="24"/>
        </w:rPr>
        <w:t>în funcție de atribuțiile stabilite prin fișa postului și de hotărârea privind organizarea concursului, poate fi inclusă și proba practică, destinată verificării competențelor de operare pe calculator și de utilizare a aplicațiilor informatice specifice activității de secretariat.</w:t>
      </w:r>
    </w:p>
    <w:p w14:paraId="034E0EEE" w14:textId="77777777" w:rsidR="00B37E16" w:rsidRPr="00B37E16" w:rsidRDefault="00B37E16" w:rsidP="00B37E16">
      <w:pPr>
        <w:pStyle w:val="Heading20"/>
        <w:keepNext/>
        <w:keepLines/>
        <w:spacing w:line="360" w:lineRule="auto"/>
        <w:jc w:val="both"/>
        <w:rPr>
          <w:rFonts w:ascii="Times New Roman" w:hAnsi="Times New Roman" w:cs="Times New Roman"/>
          <w:b w:val="0"/>
          <w:bCs w:val="0"/>
          <w:sz w:val="24"/>
          <w:szCs w:val="24"/>
        </w:rPr>
      </w:pPr>
      <w:bookmarkStart w:id="55" w:name="bookmark97"/>
      <w:bookmarkStart w:id="56" w:name="bookmark98"/>
      <w:bookmarkStart w:id="57" w:name="bookmark99"/>
      <w:r w:rsidRPr="00B37E16">
        <w:rPr>
          <w:rFonts w:ascii="Times New Roman" w:hAnsi="Times New Roman" w:cs="Times New Roman"/>
          <w:b w:val="0"/>
          <w:bCs w:val="0"/>
          <w:sz w:val="24"/>
          <w:szCs w:val="24"/>
        </w:rPr>
        <w:t>Proba scrisă</w:t>
      </w:r>
      <w:bookmarkEnd w:id="55"/>
      <w:bookmarkEnd w:id="56"/>
      <w:bookmarkEnd w:id="57"/>
    </w:p>
    <w:p w14:paraId="649F77FB" w14:textId="77777777" w:rsidR="00B37E16" w:rsidRPr="00B37E16" w:rsidRDefault="00B37E16" w:rsidP="00B37E16">
      <w:pPr>
        <w:pStyle w:val="BodyText"/>
        <w:spacing w:line="360" w:lineRule="auto"/>
        <w:rPr>
          <w:sz w:val="24"/>
          <w:szCs w:val="24"/>
        </w:rPr>
      </w:pPr>
      <w:r w:rsidRPr="00B37E16">
        <w:rPr>
          <w:sz w:val="24"/>
          <w:szCs w:val="24"/>
        </w:rPr>
        <w:t>Proba scrisă va verifica:</w:t>
      </w:r>
    </w:p>
    <w:p w14:paraId="54CAC8E1"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58" w:name="bookmark100"/>
      <w:bookmarkEnd w:id="58"/>
      <w:r w:rsidRPr="00B37E16">
        <w:rPr>
          <w:sz w:val="24"/>
          <w:szCs w:val="24"/>
        </w:rPr>
        <w:t>cunoștințele privind legislația învățământului pre universitar;</w:t>
      </w:r>
    </w:p>
    <w:p w14:paraId="0289316A"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59" w:name="bookmark101"/>
      <w:bookmarkEnd w:id="59"/>
      <w:r w:rsidRPr="00B37E16">
        <w:rPr>
          <w:sz w:val="24"/>
          <w:szCs w:val="24"/>
        </w:rPr>
        <w:t>cunoștințele privind activitatea de secretariat;</w:t>
      </w:r>
    </w:p>
    <w:p w14:paraId="64396288"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0" w:name="bookmark102"/>
      <w:bookmarkEnd w:id="60"/>
      <w:r w:rsidRPr="00B37E16">
        <w:rPr>
          <w:sz w:val="24"/>
          <w:szCs w:val="24"/>
        </w:rPr>
        <w:t>cunoștințele privind gestionarea documentelor școlare;</w:t>
      </w:r>
    </w:p>
    <w:p w14:paraId="0885F000"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1" w:name="bookmark103"/>
      <w:bookmarkEnd w:id="61"/>
      <w:r w:rsidRPr="00B37E16">
        <w:rPr>
          <w:sz w:val="24"/>
          <w:szCs w:val="24"/>
        </w:rPr>
        <w:t>cunoștințele privind protecția datelor cu caracter personal;</w:t>
      </w:r>
    </w:p>
    <w:p w14:paraId="1554EC65"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2" w:name="bookmark104"/>
      <w:bookmarkEnd w:id="62"/>
      <w:r w:rsidRPr="00B37E16">
        <w:rPr>
          <w:sz w:val="24"/>
          <w:szCs w:val="24"/>
        </w:rPr>
        <w:t>cunoștințele privind legislația muncii, în limita atribuțiilor postului;</w:t>
      </w:r>
    </w:p>
    <w:p w14:paraId="75FDA199"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3" w:name="bookmark105"/>
      <w:bookmarkEnd w:id="63"/>
      <w:r w:rsidRPr="00B37E16">
        <w:rPr>
          <w:sz w:val="24"/>
          <w:szCs w:val="24"/>
        </w:rPr>
        <w:t>cunoștințele privind utilizarea aplicațiilor informatice specifice.</w:t>
      </w:r>
    </w:p>
    <w:p w14:paraId="1E2D72A7" w14:textId="77777777" w:rsidR="00B37E16" w:rsidRPr="00B37E16" w:rsidRDefault="00B37E16" w:rsidP="00B37E16">
      <w:pPr>
        <w:pStyle w:val="Heading20"/>
        <w:keepNext/>
        <w:keepLines/>
        <w:spacing w:line="360" w:lineRule="auto"/>
        <w:jc w:val="both"/>
        <w:rPr>
          <w:rFonts w:ascii="Times New Roman" w:hAnsi="Times New Roman" w:cs="Times New Roman"/>
          <w:b w:val="0"/>
          <w:bCs w:val="0"/>
          <w:sz w:val="24"/>
          <w:szCs w:val="24"/>
        </w:rPr>
      </w:pPr>
      <w:bookmarkStart w:id="64" w:name="bookmark106"/>
      <w:bookmarkStart w:id="65" w:name="bookmark107"/>
      <w:bookmarkStart w:id="66" w:name="bookmark108"/>
      <w:r w:rsidRPr="00B37E16">
        <w:rPr>
          <w:rFonts w:ascii="Times New Roman" w:hAnsi="Times New Roman" w:cs="Times New Roman"/>
          <w:b w:val="0"/>
          <w:bCs w:val="0"/>
          <w:sz w:val="24"/>
          <w:szCs w:val="24"/>
        </w:rPr>
        <w:t xml:space="preserve">Proba practică - </w:t>
      </w:r>
      <w:bookmarkEnd w:id="64"/>
      <w:bookmarkEnd w:id="65"/>
      <w:bookmarkEnd w:id="66"/>
    </w:p>
    <w:p w14:paraId="5094451D" w14:textId="77777777" w:rsidR="00B37E16" w:rsidRPr="00B37E16" w:rsidRDefault="00B37E16" w:rsidP="00B37E16">
      <w:pPr>
        <w:pStyle w:val="BodyText"/>
        <w:spacing w:line="360" w:lineRule="auto"/>
        <w:ind w:firstLine="360"/>
        <w:rPr>
          <w:sz w:val="24"/>
          <w:szCs w:val="24"/>
        </w:rPr>
      </w:pPr>
      <w:r w:rsidRPr="00B37E16">
        <w:rPr>
          <w:sz w:val="24"/>
          <w:szCs w:val="24"/>
        </w:rPr>
        <w:t>Poate consta în:</w:t>
      </w:r>
    </w:p>
    <w:p w14:paraId="632C3835"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7" w:name="bookmark109"/>
      <w:bookmarkEnd w:id="67"/>
      <w:r w:rsidRPr="00B37E16">
        <w:rPr>
          <w:sz w:val="24"/>
          <w:szCs w:val="24"/>
        </w:rPr>
        <w:t>redactarea și formatarea unui document;</w:t>
      </w:r>
    </w:p>
    <w:p w14:paraId="32753ED1"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8" w:name="bookmark110"/>
      <w:bookmarkEnd w:id="68"/>
      <w:r w:rsidRPr="00B37E16">
        <w:rPr>
          <w:sz w:val="24"/>
          <w:szCs w:val="24"/>
        </w:rPr>
        <w:t>întocmirea unui tabel în Microsoft Excel;</w:t>
      </w:r>
    </w:p>
    <w:p w14:paraId="56F7B18A"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69" w:name="bookmark111"/>
      <w:bookmarkEnd w:id="69"/>
      <w:r w:rsidRPr="00B37E16">
        <w:rPr>
          <w:sz w:val="24"/>
          <w:szCs w:val="24"/>
        </w:rPr>
        <w:t>efectuarea unor operațiuni de bază privind gestionarea documentelor;</w:t>
      </w:r>
    </w:p>
    <w:p w14:paraId="7762DE43" w14:textId="77777777" w:rsidR="00B37E16" w:rsidRPr="00B37E16" w:rsidRDefault="00B37E16" w:rsidP="00B37E16">
      <w:pPr>
        <w:pStyle w:val="BodyText"/>
        <w:widowControl w:val="0"/>
        <w:numPr>
          <w:ilvl w:val="0"/>
          <w:numId w:val="3"/>
        </w:numPr>
        <w:tabs>
          <w:tab w:val="left" w:pos="722"/>
        </w:tabs>
        <w:spacing w:after="140" w:line="360" w:lineRule="auto"/>
        <w:ind w:firstLine="360"/>
        <w:rPr>
          <w:sz w:val="24"/>
          <w:szCs w:val="24"/>
        </w:rPr>
      </w:pPr>
      <w:bookmarkStart w:id="70" w:name="bookmark112"/>
      <w:bookmarkEnd w:id="70"/>
      <w:r w:rsidRPr="00B37E16">
        <w:rPr>
          <w:sz w:val="24"/>
          <w:szCs w:val="24"/>
        </w:rPr>
        <w:t>utilizarea unei aplicații informatice specifice activității de secretariat;</w:t>
      </w:r>
    </w:p>
    <w:p w14:paraId="689AE2E2" w14:textId="36F8EF28" w:rsidR="00A7436A" w:rsidRPr="00A7436A" w:rsidRDefault="00B37E16" w:rsidP="00A7436A">
      <w:pPr>
        <w:pStyle w:val="BodyText"/>
        <w:widowControl w:val="0"/>
        <w:numPr>
          <w:ilvl w:val="0"/>
          <w:numId w:val="3"/>
        </w:numPr>
        <w:tabs>
          <w:tab w:val="left" w:pos="722"/>
        </w:tabs>
        <w:spacing w:after="140" w:line="360" w:lineRule="auto"/>
        <w:ind w:firstLine="360"/>
        <w:rPr>
          <w:sz w:val="24"/>
          <w:szCs w:val="24"/>
        </w:rPr>
      </w:pPr>
      <w:bookmarkStart w:id="71" w:name="bookmark113"/>
      <w:bookmarkEnd w:id="71"/>
      <w:r w:rsidRPr="00B37E16">
        <w:rPr>
          <w:sz w:val="24"/>
          <w:szCs w:val="24"/>
        </w:rPr>
        <w:t>operațiuni privind evidența</w:t>
      </w:r>
    </w:p>
    <w:p w14:paraId="19E329AE" w14:textId="77777777" w:rsidR="00A7436A" w:rsidRPr="00A7436A" w:rsidRDefault="00A7436A" w:rsidP="00A7436A">
      <w:pPr>
        <w:spacing w:line="360" w:lineRule="auto"/>
        <w:rPr>
          <w:rFonts w:cs="Times New Roman"/>
          <w:b/>
          <w:bCs/>
        </w:rPr>
      </w:pPr>
    </w:p>
    <w:p w14:paraId="3AC2BCEC" w14:textId="77777777" w:rsidR="00A7436A" w:rsidRPr="00A7436A" w:rsidRDefault="00A7436A" w:rsidP="00A7436A">
      <w:pPr>
        <w:spacing w:line="360" w:lineRule="auto"/>
        <w:jc w:val="both"/>
        <w:rPr>
          <w:rFonts w:cs="Times New Roman"/>
          <w:b/>
          <w:bCs/>
        </w:rPr>
      </w:pPr>
      <w:r w:rsidRPr="00A7436A">
        <w:rPr>
          <w:rFonts w:cs="Times New Roman"/>
          <w:b/>
          <w:bCs/>
          <w:color w:val="000000"/>
        </w:rPr>
        <w:t>Dosarele de înscriere se depun la secretariat instituție. Informaţii la tel: 0729476617 sau la sediul instituţiei.</w:t>
      </w:r>
    </w:p>
    <w:p w14:paraId="03A63245" w14:textId="5BD672DD" w:rsidR="00A7436A" w:rsidRPr="00B37E16" w:rsidRDefault="00A7436A" w:rsidP="00A7436A">
      <w:pPr>
        <w:pStyle w:val="BodyText"/>
        <w:widowControl w:val="0"/>
        <w:tabs>
          <w:tab w:val="left" w:pos="722"/>
        </w:tabs>
        <w:spacing w:after="140" w:line="360" w:lineRule="auto"/>
        <w:rPr>
          <w:sz w:val="24"/>
          <w:szCs w:val="24"/>
        </w:rPr>
      </w:pPr>
      <w:r w:rsidRPr="00A7436A">
        <w:rPr>
          <w:b/>
          <w:bCs/>
          <w:color w:val="000000"/>
          <w:sz w:val="24"/>
          <w:szCs w:val="24"/>
        </w:rPr>
        <w:t>Termenul de depunere a dosarelor</w:t>
      </w:r>
      <w:r w:rsidRPr="00A7436A">
        <w:rPr>
          <w:b/>
          <w:bCs/>
          <w:sz w:val="24"/>
          <w:szCs w:val="24"/>
        </w:rPr>
        <w:t>: 02.11.2026</w:t>
      </w:r>
      <w:r w:rsidRPr="00A7436A">
        <w:rPr>
          <w:b/>
          <w:bCs/>
          <w:color w:val="000000"/>
          <w:sz w:val="24"/>
          <w:szCs w:val="24"/>
        </w:rPr>
        <w:t>, ora 15:00, la sediul instituţiei</w:t>
      </w:r>
    </w:p>
    <w:p w14:paraId="0DD11E11" w14:textId="368BE3F9" w:rsidR="00DA2103" w:rsidRPr="00B37E16" w:rsidRDefault="00DA2103" w:rsidP="00B37E16">
      <w:pPr>
        <w:spacing w:line="360" w:lineRule="auto"/>
        <w:jc w:val="both"/>
        <w:rPr>
          <w:rFonts w:cs="Times New Roman"/>
        </w:rPr>
      </w:pPr>
    </w:p>
    <w:p w14:paraId="2A7B17F1" w14:textId="77777777" w:rsidR="00DA2103" w:rsidRPr="00B37E16" w:rsidRDefault="00DA2103" w:rsidP="00B37E16">
      <w:pPr>
        <w:spacing w:line="360" w:lineRule="auto"/>
        <w:jc w:val="both"/>
        <w:rPr>
          <w:rFonts w:cs="Times New Roman"/>
        </w:rPr>
      </w:pPr>
    </w:p>
    <w:p w14:paraId="4F524101" w14:textId="77777777" w:rsidR="00DA2103" w:rsidRPr="00B37E16" w:rsidRDefault="00DA2103" w:rsidP="00B37E16">
      <w:pPr>
        <w:spacing w:line="360" w:lineRule="auto"/>
        <w:rPr>
          <w:rFonts w:cs="Times New Roman"/>
        </w:rPr>
      </w:pPr>
    </w:p>
    <w:p w14:paraId="297F9C66" w14:textId="0857D0E9" w:rsidR="00DA2103" w:rsidRPr="00B37E16" w:rsidRDefault="00000000" w:rsidP="00A7436A">
      <w:pPr>
        <w:spacing w:line="360" w:lineRule="auto"/>
        <w:jc w:val="both"/>
        <w:rPr>
          <w:rFonts w:cs="Times New Roman"/>
        </w:rPr>
      </w:pPr>
      <w:r w:rsidRPr="00B37E16">
        <w:rPr>
          <w:rFonts w:cs="Times New Roman"/>
          <w:b/>
          <w:bCs/>
          <w:color w:val="000000"/>
        </w:rPr>
        <w:t>Calendarul de desfăşurare a concursului,</w:t>
      </w:r>
      <w:r w:rsidRPr="00B37E16">
        <w:rPr>
          <w:rFonts w:cs="Times New Roman"/>
          <w:color w:val="000000"/>
        </w:rPr>
        <w:t xml:space="preserve"> respectiv data limită şi ora până la care se pot depune dosarele de concurs:</w:t>
      </w:r>
    </w:p>
    <w:p w14:paraId="4F21CC43" w14:textId="77777777" w:rsidR="00DA2103" w:rsidRPr="00B37E16" w:rsidRDefault="00DA2103" w:rsidP="00B37E16">
      <w:pPr>
        <w:spacing w:line="360" w:lineRule="auto"/>
        <w:rPr>
          <w:rFonts w:cs="Times New Roman"/>
        </w:rPr>
      </w:pPr>
    </w:p>
    <w:tbl>
      <w:tblPr>
        <w:tblW w:w="9975" w:type="dxa"/>
        <w:shd w:val="clear" w:color="auto" w:fill="F9F9F9"/>
        <w:tblCellMar>
          <w:left w:w="0" w:type="dxa"/>
          <w:right w:w="0" w:type="dxa"/>
        </w:tblCellMar>
        <w:tblLook w:val="04A0" w:firstRow="1" w:lastRow="0" w:firstColumn="1" w:lastColumn="0" w:noHBand="0" w:noVBand="1"/>
      </w:tblPr>
      <w:tblGrid>
        <w:gridCol w:w="6240"/>
        <w:gridCol w:w="2910"/>
        <w:gridCol w:w="825"/>
      </w:tblGrid>
      <w:tr w:rsidR="00A7436A" w:rsidRPr="00A7436A" w14:paraId="7BD5B5C1" w14:textId="77777777" w:rsidTr="00A7436A">
        <w:trPr>
          <w:trHeight w:val="360"/>
        </w:trPr>
        <w:tc>
          <w:tcPr>
            <w:tcW w:w="6240" w:type="dxa"/>
            <w:tcBorders>
              <w:top w:val="single" w:sz="12"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5F36E836" w14:textId="77777777" w:rsidR="00A7436A" w:rsidRPr="00A7436A" w:rsidRDefault="00A7436A" w:rsidP="00A7436A">
            <w:pPr>
              <w:widowControl/>
              <w:suppressAutoHyphens w:val="0"/>
              <w:autoSpaceDN/>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Activitate</w:t>
            </w:r>
          </w:p>
        </w:tc>
        <w:tc>
          <w:tcPr>
            <w:tcW w:w="2910" w:type="dxa"/>
            <w:tcBorders>
              <w:top w:val="single" w:sz="12"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587743B8" w14:textId="77777777"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Data</w:t>
            </w:r>
          </w:p>
        </w:tc>
        <w:tc>
          <w:tcPr>
            <w:tcW w:w="825" w:type="dxa"/>
            <w:tcBorders>
              <w:top w:val="single" w:sz="12"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726DDD75" w14:textId="77777777"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Ora</w:t>
            </w:r>
          </w:p>
        </w:tc>
      </w:tr>
      <w:tr w:rsidR="00A7436A" w:rsidRPr="00A7436A" w14:paraId="16E99422"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50AAAED0" w14:textId="77777777" w:rsidR="00A7436A" w:rsidRPr="00A7436A" w:rsidRDefault="00A7436A" w:rsidP="00A7436A">
            <w:pPr>
              <w:widowControl/>
              <w:suppressAutoHyphens w:val="0"/>
              <w:autoSpaceDN/>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data publicării anunțului</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3F014B96" w14:textId="1C6B82EC"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2</w:t>
            </w:r>
            <w:r>
              <w:rPr>
                <w:rFonts w:ascii="Calibri" w:eastAsia="Times New Roman" w:hAnsi="Calibri" w:cs="Calibri"/>
                <w:b/>
                <w:bCs/>
                <w:color w:val="000000"/>
                <w:kern w:val="0"/>
                <w:sz w:val="28"/>
                <w:szCs w:val="28"/>
                <w:lang w:val="en-US" w:eastAsia="en-US" w:bidi="ar-SA"/>
              </w:rPr>
              <w:t>6</w:t>
            </w:r>
            <w:r w:rsidRPr="00A7436A">
              <w:rPr>
                <w:rFonts w:ascii="Calibri" w:eastAsia="Times New Roman" w:hAnsi="Calibri" w:cs="Calibri"/>
                <w:b/>
                <w:bCs/>
                <w:color w:val="000000"/>
                <w:kern w:val="0"/>
                <w:sz w:val="28"/>
                <w:szCs w:val="28"/>
                <w:lang w:val="en-US" w:eastAsia="en-US" w:bidi="ar-SA"/>
              </w:rPr>
              <w:t> 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2FBD9428"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 </w:t>
            </w:r>
          </w:p>
        </w:tc>
      </w:tr>
      <w:tr w:rsidR="00A7436A" w:rsidRPr="00A7436A" w14:paraId="1D3AA6D2"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19E48869" w14:textId="77777777" w:rsidR="00A7436A" w:rsidRPr="00A7436A" w:rsidRDefault="00A7436A" w:rsidP="00A7436A">
            <w:pPr>
              <w:widowControl/>
              <w:suppressAutoHyphens w:val="0"/>
              <w:autoSpaceDN/>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data limită de depunere 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6F51F67D" w14:textId="77777777"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3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366A0B27"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15.00</w:t>
            </w:r>
          </w:p>
        </w:tc>
      </w:tr>
      <w:tr w:rsidR="00A7436A" w:rsidRPr="00A7436A" w14:paraId="66471504"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6E1E7CFC"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selecția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22ADC051"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4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7EB7A522"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13.00</w:t>
            </w:r>
          </w:p>
        </w:tc>
      </w:tr>
      <w:tr w:rsidR="00A7436A" w:rsidRPr="00A7436A" w14:paraId="740BF515"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4FFE2A78"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selecției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64B02CA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5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5AD4A65"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13.00</w:t>
            </w:r>
          </w:p>
        </w:tc>
      </w:tr>
      <w:tr w:rsidR="00A7436A" w:rsidRPr="00A7436A" w14:paraId="32F157B0"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9C61228"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termen limita contestații ref la selecția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EB32ED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0B18012A"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13.00</w:t>
            </w:r>
          </w:p>
        </w:tc>
      </w:tr>
      <w:tr w:rsidR="00A7436A" w:rsidRPr="00A7436A" w14:paraId="62DE4920"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6FBDD3F3"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rezultatelor la contestații</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6079096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9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1E69FB66"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15.00</w:t>
            </w:r>
          </w:p>
        </w:tc>
      </w:tr>
      <w:tr w:rsidR="00A7436A" w:rsidRPr="00A7436A" w14:paraId="6A65DF7B"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4A83F00" w14:textId="77777777" w:rsidR="00A7436A" w:rsidRPr="00A7436A" w:rsidRDefault="00A7436A" w:rsidP="00A7436A">
            <w:pPr>
              <w:widowControl/>
              <w:suppressAutoHyphens w:val="0"/>
              <w:autoSpaceDN/>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45858578" w14:textId="77777777"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12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2E5E155A"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09.00</w:t>
            </w:r>
          </w:p>
        </w:tc>
      </w:tr>
      <w:tr w:rsidR="00A7436A" w:rsidRPr="00A7436A" w14:paraId="421D7719"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613B5DF4"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rezultatelor la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3D90458A"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12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62C88830"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14.00</w:t>
            </w:r>
          </w:p>
        </w:tc>
      </w:tr>
      <w:tr w:rsidR="00A7436A" w:rsidRPr="00A7436A" w14:paraId="7A2BE47A"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7F6ED5DE"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termen limită  contestații la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5A0F930B"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13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2288EE54"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11.00</w:t>
            </w:r>
          </w:p>
        </w:tc>
      </w:tr>
      <w:tr w:rsidR="00A7436A" w:rsidRPr="00A7436A" w14:paraId="514B6928"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0E925F8"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rezultatelor la contestații ref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B62422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13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38FDE2E"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15.00</w:t>
            </w:r>
          </w:p>
        </w:tc>
      </w:tr>
      <w:tr w:rsidR="00A7436A" w:rsidRPr="00A7436A" w14:paraId="3DC0061B"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550E0EFA" w14:textId="77777777" w:rsidR="00A7436A" w:rsidRPr="00A7436A" w:rsidRDefault="00A7436A" w:rsidP="00A7436A">
            <w:pPr>
              <w:widowControl/>
              <w:suppressAutoHyphens w:val="0"/>
              <w:autoSpaceDN/>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interviul</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176178CB" w14:textId="77777777" w:rsidR="00A7436A" w:rsidRPr="00A7436A" w:rsidRDefault="00A7436A" w:rsidP="00A7436A">
            <w:pPr>
              <w:widowControl/>
              <w:suppressAutoHyphens w:val="0"/>
              <w:autoSpaceDN/>
              <w:jc w:val="center"/>
              <w:textAlignment w:val="auto"/>
              <w:rPr>
                <w:rFonts w:ascii="Calibri" w:eastAsia="Times New Roman" w:hAnsi="Calibri" w:cs="Calibri"/>
                <w:b/>
                <w:bCs/>
                <w:color w:val="000000"/>
                <w:kern w:val="0"/>
                <w:sz w:val="28"/>
                <w:szCs w:val="28"/>
                <w:lang w:val="en-US" w:eastAsia="en-US" w:bidi="ar-SA"/>
              </w:rPr>
            </w:pPr>
            <w:r w:rsidRPr="00A7436A">
              <w:rPr>
                <w:rFonts w:ascii="Calibri" w:eastAsia="Times New Roman" w:hAnsi="Calibri" w:cs="Calibri"/>
                <w:b/>
                <w:bCs/>
                <w:color w:val="000000"/>
                <w:kern w:val="0"/>
                <w:sz w:val="28"/>
                <w:szCs w:val="28"/>
                <w:lang w:val="en-US" w:eastAsia="en-US" w:bidi="ar-SA"/>
              </w:rPr>
              <w:t>16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1163D3C6"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09.00</w:t>
            </w:r>
          </w:p>
        </w:tc>
      </w:tr>
      <w:tr w:rsidR="00A7436A" w:rsidRPr="00A7436A" w14:paraId="732A0420"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AB715F9"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rezultatelor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2CD2B4F8"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2A755AD2"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12.00</w:t>
            </w:r>
          </w:p>
        </w:tc>
      </w:tr>
      <w:tr w:rsidR="00A7436A" w:rsidRPr="00A7436A" w14:paraId="1677C86D"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2DED37A9"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termen limită  contestații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07D27F0"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C71D7FC"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14.00</w:t>
            </w:r>
          </w:p>
        </w:tc>
      </w:tr>
      <w:tr w:rsidR="00A7436A" w:rsidRPr="00A7436A" w14:paraId="2C31A483" w14:textId="77777777" w:rsidTr="00A7436A">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C50AF6E"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afișarea rezultatelor la contestații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E66BA6C"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160A823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15.00</w:t>
            </w:r>
          </w:p>
        </w:tc>
      </w:tr>
      <w:tr w:rsidR="00A7436A" w:rsidRPr="00A7436A" w14:paraId="645AB4BB" w14:textId="77777777" w:rsidTr="00A7436A">
        <w:trPr>
          <w:trHeight w:val="360"/>
        </w:trPr>
        <w:tc>
          <w:tcPr>
            <w:tcW w:w="6240" w:type="dxa"/>
            <w:tcBorders>
              <w:top w:val="single" w:sz="6" w:space="0" w:color="000000"/>
              <w:left w:val="single" w:sz="12" w:space="0" w:color="000000"/>
              <w:bottom w:val="single" w:sz="12" w:space="0" w:color="000000"/>
              <w:right w:val="single" w:sz="6" w:space="0" w:color="000000"/>
            </w:tcBorders>
            <w:shd w:val="clear" w:color="auto" w:fill="F9F9F9"/>
            <w:tcMar>
              <w:top w:w="0" w:type="dxa"/>
              <w:left w:w="60" w:type="dxa"/>
              <w:bottom w:w="0" w:type="dxa"/>
              <w:right w:w="60" w:type="dxa"/>
            </w:tcMar>
            <w:vAlign w:val="bottom"/>
            <w:hideMark/>
          </w:tcPr>
          <w:p w14:paraId="07810218" w14:textId="77777777" w:rsidR="00A7436A" w:rsidRPr="00A7436A" w:rsidRDefault="00A7436A" w:rsidP="00A7436A">
            <w:pPr>
              <w:widowControl/>
              <w:suppressAutoHyphens w:val="0"/>
              <w:autoSpaceDN/>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afisare REZULTAT FINAL</w:t>
            </w:r>
          </w:p>
        </w:tc>
        <w:tc>
          <w:tcPr>
            <w:tcW w:w="2910" w:type="dxa"/>
            <w:tcBorders>
              <w:top w:val="single" w:sz="6" w:space="0" w:color="000000"/>
              <w:left w:val="single" w:sz="6" w:space="0" w:color="000000"/>
              <w:bottom w:val="single" w:sz="12" w:space="0" w:color="000000"/>
              <w:right w:val="single" w:sz="6" w:space="0" w:color="000000"/>
            </w:tcBorders>
            <w:shd w:val="clear" w:color="auto" w:fill="F9F9F9"/>
            <w:noWrap/>
            <w:tcMar>
              <w:top w:w="0" w:type="dxa"/>
              <w:left w:w="60" w:type="dxa"/>
              <w:bottom w:w="0" w:type="dxa"/>
              <w:right w:w="60" w:type="dxa"/>
            </w:tcMar>
            <w:vAlign w:val="bottom"/>
            <w:hideMark/>
          </w:tcPr>
          <w:p w14:paraId="7B3A17A6"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16 noiembrie 2026</w:t>
            </w:r>
          </w:p>
        </w:tc>
        <w:tc>
          <w:tcPr>
            <w:tcW w:w="825" w:type="dxa"/>
            <w:tcBorders>
              <w:top w:val="single" w:sz="6" w:space="0" w:color="000000"/>
              <w:left w:val="single" w:sz="6" w:space="0" w:color="000000"/>
              <w:bottom w:val="single" w:sz="12" w:space="0" w:color="000000"/>
              <w:right w:val="single" w:sz="12" w:space="0" w:color="000000"/>
            </w:tcBorders>
            <w:shd w:val="clear" w:color="auto" w:fill="F9F9F9"/>
            <w:noWrap/>
            <w:tcMar>
              <w:top w:w="0" w:type="dxa"/>
              <w:left w:w="60" w:type="dxa"/>
              <w:bottom w:w="0" w:type="dxa"/>
              <w:right w:w="60" w:type="dxa"/>
            </w:tcMar>
            <w:vAlign w:val="bottom"/>
            <w:hideMark/>
          </w:tcPr>
          <w:p w14:paraId="7EAA3FB3" w14:textId="77777777" w:rsidR="00A7436A" w:rsidRPr="00A7436A" w:rsidRDefault="00A7436A" w:rsidP="00A7436A">
            <w:pPr>
              <w:widowControl/>
              <w:suppressAutoHyphens w:val="0"/>
              <w:autoSpaceDN/>
              <w:jc w:val="center"/>
              <w:textAlignment w:val="auto"/>
              <w:rPr>
                <w:rFonts w:ascii="Calibri" w:eastAsia="Times New Roman" w:hAnsi="Calibri" w:cs="Calibri"/>
                <w:color w:val="000000"/>
                <w:kern w:val="0"/>
                <w:sz w:val="28"/>
                <w:szCs w:val="28"/>
                <w:lang w:val="en-US" w:eastAsia="en-US" w:bidi="ar-SA"/>
              </w:rPr>
            </w:pPr>
            <w:r w:rsidRPr="00A7436A">
              <w:rPr>
                <w:rFonts w:ascii="Calibri" w:eastAsia="Times New Roman" w:hAnsi="Calibri" w:cs="Calibri"/>
                <w:color w:val="000000"/>
                <w:kern w:val="0"/>
                <w:sz w:val="28"/>
                <w:szCs w:val="28"/>
                <w:lang w:val="en-US" w:eastAsia="en-US" w:bidi="ar-SA"/>
              </w:rPr>
              <w:t>15.30</w:t>
            </w:r>
          </w:p>
        </w:tc>
      </w:tr>
    </w:tbl>
    <w:p w14:paraId="5EA60413" w14:textId="77777777" w:rsidR="00DA2103" w:rsidRPr="00B37E16" w:rsidRDefault="00DA2103" w:rsidP="00B37E16">
      <w:pPr>
        <w:spacing w:line="360" w:lineRule="auto"/>
        <w:rPr>
          <w:rFonts w:cs="Times New Roman"/>
        </w:rPr>
      </w:pPr>
    </w:p>
    <w:p w14:paraId="21F72FA9" w14:textId="77777777" w:rsidR="00DA2103" w:rsidRPr="00B37E16" w:rsidRDefault="00DA2103" w:rsidP="00B37E16">
      <w:pPr>
        <w:spacing w:line="360" w:lineRule="auto"/>
        <w:rPr>
          <w:rFonts w:cs="Times New Roman"/>
        </w:rPr>
      </w:pPr>
    </w:p>
    <w:p w14:paraId="22EC294F" w14:textId="77777777" w:rsidR="00DA2103" w:rsidRPr="00B37E16" w:rsidRDefault="00DA2103" w:rsidP="00B37E16">
      <w:pPr>
        <w:spacing w:line="360" w:lineRule="auto"/>
        <w:rPr>
          <w:rFonts w:cs="Times New Roman"/>
        </w:rPr>
      </w:pPr>
    </w:p>
    <w:p w14:paraId="58F9770B" w14:textId="77777777" w:rsidR="00DA2103" w:rsidRPr="00B37E16" w:rsidRDefault="00000000" w:rsidP="00B37E16">
      <w:pPr>
        <w:spacing w:line="360" w:lineRule="auto"/>
        <w:rPr>
          <w:rFonts w:cs="Times New Roman"/>
        </w:rPr>
      </w:pPr>
      <w:r w:rsidRPr="00B37E16">
        <w:rPr>
          <w:rFonts w:cs="Times New Roman"/>
        </w:rPr>
        <w:tab/>
      </w:r>
      <w:r w:rsidRPr="00B37E16">
        <w:rPr>
          <w:rFonts w:cs="Times New Roman"/>
        </w:rPr>
        <w:tab/>
      </w:r>
      <w:r w:rsidRPr="00B37E16">
        <w:rPr>
          <w:rFonts w:cs="Times New Roman"/>
        </w:rPr>
        <w:tab/>
      </w:r>
      <w:r w:rsidRPr="00B37E16">
        <w:rPr>
          <w:rFonts w:cs="Times New Roman"/>
        </w:rPr>
        <w:tab/>
      </w:r>
      <w:r w:rsidRPr="00B37E16">
        <w:rPr>
          <w:rFonts w:cs="Times New Roman"/>
        </w:rPr>
        <w:tab/>
        <w:t>Director,</w:t>
      </w:r>
    </w:p>
    <w:p w14:paraId="7558B570" w14:textId="77777777" w:rsidR="00DA2103" w:rsidRPr="00B37E16" w:rsidRDefault="00000000" w:rsidP="00B37E16">
      <w:pPr>
        <w:spacing w:line="360" w:lineRule="auto"/>
        <w:rPr>
          <w:rFonts w:cs="Times New Roman"/>
        </w:rPr>
      </w:pPr>
      <w:r w:rsidRPr="00B37E16">
        <w:rPr>
          <w:rFonts w:cs="Times New Roman"/>
        </w:rPr>
        <w:tab/>
      </w:r>
      <w:r w:rsidRPr="00B37E16">
        <w:rPr>
          <w:rFonts w:cs="Times New Roman"/>
        </w:rPr>
        <w:tab/>
      </w:r>
      <w:r w:rsidRPr="00B37E16">
        <w:rPr>
          <w:rFonts w:cs="Times New Roman"/>
        </w:rPr>
        <w:tab/>
      </w:r>
      <w:r w:rsidRPr="00B37E16">
        <w:rPr>
          <w:rFonts w:cs="Times New Roman"/>
        </w:rPr>
        <w:tab/>
        <w:t>Prof. Okos Eniko</w:t>
      </w:r>
    </w:p>
    <w:p w14:paraId="67357EB9" w14:textId="77777777" w:rsidR="00DA2103" w:rsidRPr="00B37E16" w:rsidRDefault="00DA2103" w:rsidP="00B37E16">
      <w:pPr>
        <w:pStyle w:val="Standard"/>
        <w:spacing w:line="360" w:lineRule="auto"/>
        <w:rPr>
          <w:rFonts w:cs="Times New Roman"/>
        </w:rPr>
      </w:pPr>
    </w:p>
    <w:sectPr w:rsidR="00DA2103" w:rsidRPr="00B37E16">
      <w:headerReference w:type="default" r:id="rId7"/>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ABD54" w14:textId="77777777" w:rsidR="00692ED1" w:rsidRDefault="00692ED1">
      <w:r>
        <w:separator/>
      </w:r>
    </w:p>
  </w:endnote>
  <w:endnote w:type="continuationSeparator" w:id="0">
    <w:p w14:paraId="0306CF2B" w14:textId="77777777" w:rsidR="00692ED1" w:rsidRDefault="00692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78AFE" w14:textId="77777777" w:rsidR="00692ED1" w:rsidRDefault="00692ED1">
      <w:r>
        <w:rPr>
          <w:color w:val="000000"/>
        </w:rPr>
        <w:separator/>
      </w:r>
    </w:p>
  </w:footnote>
  <w:footnote w:type="continuationSeparator" w:id="0">
    <w:p w14:paraId="3F914805" w14:textId="77777777" w:rsidR="00692ED1" w:rsidRDefault="00692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DD44" w14:textId="77777777" w:rsidR="009D72FC" w:rsidRDefault="00000000">
    <w:pPr>
      <w:pStyle w:val="Header"/>
    </w:pPr>
    <w:r>
      <w:rPr>
        <w:noProof/>
      </w:rPr>
      <w:drawing>
        <wp:inline distT="0" distB="0" distL="0" distR="0" wp14:anchorId="6264B611" wp14:editId="4CA9A2A9">
          <wp:extent cx="6119493" cy="1308735"/>
          <wp:effectExtent l="0" t="0" r="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119493" cy="130873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28D"/>
    <w:multiLevelType w:val="hybridMultilevel"/>
    <w:tmpl w:val="309898A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DE61FD"/>
    <w:multiLevelType w:val="multilevel"/>
    <w:tmpl w:val="C47E8EE8"/>
    <w:lvl w:ilvl="0">
      <w:start w:val="1"/>
      <w:numFmt w:val="upperRoman"/>
      <w:lvlText w:val="%1."/>
      <w:lvlJc w:val="left"/>
      <w:rPr>
        <w:rFonts w:ascii="Arial" w:eastAsia="Arial" w:hAnsi="Arial" w:cs="Arial"/>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9E4916"/>
    <w:multiLevelType w:val="hybridMultilevel"/>
    <w:tmpl w:val="0DF02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25DC2"/>
    <w:multiLevelType w:val="hybridMultilevel"/>
    <w:tmpl w:val="3B70B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83BE9"/>
    <w:multiLevelType w:val="multilevel"/>
    <w:tmpl w:val="44BADEBA"/>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7A5A62"/>
    <w:multiLevelType w:val="multilevel"/>
    <w:tmpl w:val="7AE4EB58"/>
    <w:lvl w:ilvl="0">
      <w:start w:val="3"/>
      <w:numFmt w:val="upperRoman"/>
      <w:lvlText w:val="%1."/>
      <w:lvlJc w:val="left"/>
      <w:rPr>
        <w:rFonts w:ascii="Arial" w:eastAsia="Arial" w:hAnsi="Arial" w:cs="Arial"/>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BB5BA6"/>
    <w:multiLevelType w:val="hybridMultilevel"/>
    <w:tmpl w:val="4BB01DCC"/>
    <w:lvl w:ilvl="0" w:tplc="2D3EEC84">
      <w:start w:val="1"/>
      <w:numFmt w:val="upperLetter"/>
      <w:lvlText w:val="%1.)"/>
      <w:lvlJc w:val="left"/>
      <w:pPr>
        <w:ind w:left="732" w:hanging="372"/>
      </w:pPr>
      <w:rPr>
        <w:rFonts w:hint="default"/>
        <w:b/>
      </w:rPr>
    </w:lvl>
    <w:lvl w:ilvl="1" w:tplc="9538F604">
      <w:start w:val="1"/>
      <w:numFmt w:val="decimal"/>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40706"/>
    <w:multiLevelType w:val="hybridMultilevel"/>
    <w:tmpl w:val="9F120012"/>
    <w:lvl w:ilvl="0" w:tplc="66F2D96C">
      <w:start w:val="1"/>
      <w:numFmt w:val="upperRoman"/>
      <w:lvlText w:val="%1."/>
      <w:lvlJc w:val="left"/>
      <w:pPr>
        <w:ind w:left="1452"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8" w15:restartNumberingAfterBreak="0">
    <w:nsid w:val="6E0D3475"/>
    <w:multiLevelType w:val="multilevel"/>
    <w:tmpl w:val="439E8F0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0918025">
    <w:abstractNumId w:val="6"/>
  </w:num>
  <w:num w:numId="2" w16cid:durableId="1994022156">
    <w:abstractNumId w:val="1"/>
  </w:num>
  <w:num w:numId="3" w16cid:durableId="1374109497">
    <w:abstractNumId w:val="8"/>
  </w:num>
  <w:num w:numId="4" w16cid:durableId="1523738571">
    <w:abstractNumId w:val="3"/>
  </w:num>
  <w:num w:numId="5" w16cid:durableId="287901876">
    <w:abstractNumId w:val="2"/>
  </w:num>
  <w:num w:numId="6" w16cid:durableId="570971845">
    <w:abstractNumId w:val="0"/>
  </w:num>
  <w:num w:numId="7" w16cid:durableId="1271279172">
    <w:abstractNumId w:val="7"/>
  </w:num>
  <w:num w:numId="8" w16cid:durableId="607274817">
    <w:abstractNumId w:val="5"/>
  </w:num>
  <w:num w:numId="9" w16cid:durableId="1105419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6"/>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A2103"/>
    <w:rsid w:val="00692ED1"/>
    <w:rsid w:val="00A7436A"/>
    <w:rsid w:val="00B15EA5"/>
    <w:rsid w:val="00B37E16"/>
    <w:rsid w:val="00C23DC4"/>
    <w:rsid w:val="00DA2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554B"/>
  <w15:docId w15:val="{B5B54B6F-7332-4C89-A20C-A13476F3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3">
    <w:name w:val="heading 3"/>
    <w:uiPriority w:val="9"/>
    <w:unhideWhenUsed/>
    <w:qFormat/>
    <w:pPr>
      <w:widowControl/>
      <w:textAlignment w:val="auto"/>
      <w:outlineLvl w:val="2"/>
    </w:pPr>
    <w:rPr>
      <w:rFonts w:eastAsia="Times New Roman" w:cs="Times New Roman"/>
      <w:color w:val="1F4D78"/>
      <w:kern w:val="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Heading3Char">
    <w:name w:val="Heading 3 Char"/>
    <w:basedOn w:val="DefaultParagraphFont"/>
    <w:rPr>
      <w:rFonts w:eastAsia="Times New Roman" w:cs="Times New Roman"/>
      <w:color w:val="1F4D78"/>
      <w:kern w:val="0"/>
      <w:lang w:val="en-US" w:eastAsia="en-US" w:bidi="ar-SA"/>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BodyText">
    <w:name w:val="Body Text"/>
    <w:basedOn w:val="Normal"/>
    <w:link w:val="BodyTextChar"/>
    <w:rsid w:val="00C23DC4"/>
    <w:pPr>
      <w:widowControl/>
      <w:suppressAutoHyphens w:val="0"/>
      <w:autoSpaceDN/>
      <w:jc w:val="both"/>
      <w:textAlignment w:val="auto"/>
    </w:pPr>
    <w:rPr>
      <w:rFonts w:eastAsia="Times New Roman" w:cs="Times New Roman"/>
      <w:kern w:val="0"/>
      <w:sz w:val="28"/>
      <w:szCs w:val="20"/>
      <w:lang w:val="en-US" w:eastAsia="ro-RO" w:bidi="ar-SA"/>
    </w:rPr>
  </w:style>
  <w:style w:type="character" w:customStyle="1" w:styleId="BodyTextChar">
    <w:name w:val="Body Text Char"/>
    <w:basedOn w:val="DefaultParagraphFont"/>
    <w:link w:val="BodyText"/>
    <w:rsid w:val="00C23DC4"/>
    <w:rPr>
      <w:rFonts w:eastAsia="Times New Roman" w:cs="Times New Roman"/>
      <w:kern w:val="0"/>
      <w:sz w:val="28"/>
      <w:szCs w:val="20"/>
      <w:lang w:val="en-US" w:eastAsia="ro-RO" w:bidi="ar-SA"/>
    </w:rPr>
  </w:style>
  <w:style w:type="paragraph" w:styleId="ListParagraph">
    <w:name w:val="List Paragraph"/>
    <w:basedOn w:val="Normal"/>
    <w:uiPriority w:val="34"/>
    <w:qFormat/>
    <w:rsid w:val="00C23DC4"/>
    <w:pPr>
      <w:ind w:left="720"/>
      <w:contextualSpacing/>
    </w:pPr>
  </w:style>
  <w:style w:type="character" w:customStyle="1" w:styleId="Heading2">
    <w:name w:val="Heading #2_"/>
    <w:basedOn w:val="DefaultParagraphFont"/>
    <w:link w:val="Heading20"/>
    <w:rsid w:val="00B37E16"/>
    <w:rPr>
      <w:rFonts w:ascii="Arial" w:eastAsia="Arial" w:hAnsi="Arial" w:cs="Arial"/>
      <w:b/>
      <w:bCs/>
      <w:sz w:val="22"/>
      <w:szCs w:val="22"/>
    </w:rPr>
  </w:style>
  <w:style w:type="paragraph" w:customStyle="1" w:styleId="Heading20">
    <w:name w:val="Heading #2"/>
    <w:basedOn w:val="Normal"/>
    <w:link w:val="Heading2"/>
    <w:rsid w:val="00B37E16"/>
    <w:pPr>
      <w:suppressAutoHyphens w:val="0"/>
      <w:autoSpaceDN/>
      <w:spacing w:after="140" w:line="324" w:lineRule="auto"/>
      <w:textAlignment w:val="auto"/>
      <w:outlineLvl w:val="1"/>
    </w:pPr>
    <w:rPr>
      <w:rFonts w:ascii="Arial" w:eastAsia="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416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1847</Words>
  <Characters>10532</Characters>
  <Application>Microsoft Office Word</Application>
  <DocSecurity>0</DocSecurity>
  <Lines>87</Lines>
  <Paragraphs>24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Anunț concurs pentru post contractual conform H.G. 1336/2022</vt:lpstr>
      <vt:lpstr>        INFORMATICIAN+SECRETAR</vt:lpstr>
      <vt:lpstr>        Școala Gimnazială ”Dr. Lukács Mihály” cu sediul în Plăieșii de Jos, str. Imper n</vt:lpstr>
      <vt:lpstr>        </vt:lpstr>
      <vt:lpstr>        Informații privind postul 1 </vt:lpstr>
      <vt:lpstr>        B.) Documente solicitate candidaţilor pentru întocmirea dosarului de concurs, co</vt:lpstr>
      <vt:lpstr>    Atribuțiile principale ale postului</vt:lpstr>
      <vt:lpstr>    Proba scrisă</vt:lpstr>
      <vt:lpstr>    Proba practică - </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P52S</dc:creator>
  <cp:lastModifiedBy>eniko okos</cp:lastModifiedBy>
  <cp:revision>3</cp:revision>
  <cp:lastPrinted>2026-10-25T14:11:00Z</cp:lastPrinted>
  <dcterms:created xsi:type="dcterms:W3CDTF">2026-10-25T14:10:00Z</dcterms:created>
  <dcterms:modified xsi:type="dcterms:W3CDTF">2026-10-25T14:12:00Z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