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92BA7" w14:textId="77777777" w:rsidR="006753ED" w:rsidRPr="00A92C7F" w:rsidRDefault="00D84640" w:rsidP="001A1926">
      <w:pPr>
        <w:tabs>
          <w:tab w:val="left" w:pos="3400"/>
        </w:tabs>
        <w:spacing w:after="0" w:line="276" w:lineRule="auto"/>
        <w:contextualSpacing/>
        <w:jc w:val="both"/>
        <w:rPr>
          <w:rFonts w:ascii="Trebuchet MS" w:hAnsi="Trebuchet MS"/>
          <w:b/>
          <w:bCs/>
          <w:lang w:val="es-ES"/>
        </w:rPr>
      </w:pPr>
      <w:bookmarkStart w:id="0" w:name="_Hlk158117660"/>
      <w:r w:rsidRPr="000F08AC">
        <w:rPr>
          <w:rFonts w:ascii="Trebuchet MS" w:hAnsi="Trebuchet MS"/>
          <w:b/>
          <w:bCs/>
          <w:lang w:val="es-ES"/>
        </w:rPr>
        <w:t>Sistemul de Gospod</w:t>
      </w:r>
      <w:r w:rsidR="008B6706" w:rsidRPr="000F08AC">
        <w:rPr>
          <w:rFonts w:ascii="Trebuchet MS" w:hAnsi="Trebuchet MS"/>
          <w:b/>
          <w:bCs/>
          <w:lang w:val="es-ES"/>
        </w:rPr>
        <w:t>ă</w:t>
      </w:r>
      <w:r w:rsidRPr="000F08AC">
        <w:rPr>
          <w:rFonts w:ascii="Trebuchet MS" w:hAnsi="Trebuchet MS"/>
          <w:b/>
          <w:bCs/>
          <w:lang w:val="es-ES"/>
        </w:rPr>
        <w:t xml:space="preserve">rire a Apelor </w:t>
      </w:r>
      <w:r w:rsidR="00803D14" w:rsidRPr="000F08AC">
        <w:rPr>
          <w:rFonts w:ascii="Trebuchet MS" w:hAnsi="Trebuchet MS"/>
          <w:b/>
          <w:bCs/>
          <w:lang w:val="es-ES"/>
        </w:rPr>
        <w:t>Arad</w:t>
      </w:r>
    </w:p>
    <w:p w14:paraId="77783CA3" w14:textId="77777777" w:rsidR="00955BBE" w:rsidRDefault="00955BBE" w:rsidP="001A1926">
      <w:pPr>
        <w:spacing w:after="0" w:line="276" w:lineRule="auto"/>
        <w:jc w:val="both"/>
        <w:rPr>
          <w:rFonts w:ascii="Trebuchet MS" w:hAnsi="Trebuchet MS"/>
          <w:b/>
          <w:bCs/>
          <w:i/>
          <w:iCs/>
          <w:lang w:val="pt-BR"/>
        </w:rPr>
      </w:pPr>
    </w:p>
    <w:p w14:paraId="133C734C" w14:textId="18D9D2CA" w:rsidR="006753ED" w:rsidRDefault="006753ED" w:rsidP="001A1926">
      <w:pPr>
        <w:spacing w:after="0" w:line="276" w:lineRule="auto"/>
        <w:jc w:val="both"/>
        <w:rPr>
          <w:rFonts w:ascii="Trebuchet MS" w:hAnsi="Trebuchet MS"/>
          <w:bCs/>
          <w:i/>
          <w:iCs/>
          <w:lang w:val="pt-BR"/>
        </w:rPr>
      </w:pPr>
      <w:r w:rsidRPr="00FF4DB3">
        <w:rPr>
          <w:rFonts w:ascii="Trebuchet MS" w:hAnsi="Trebuchet MS"/>
          <w:b/>
          <w:bCs/>
          <w:i/>
          <w:iCs/>
          <w:lang w:val="pt-BR"/>
        </w:rPr>
        <w:t xml:space="preserve">Anexa 2 </w:t>
      </w:r>
      <w:r w:rsidRPr="00FF4DB3">
        <w:rPr>
          <w:rFonts w:ascii="Trebuchet MS" w:hAnsi="Trebuchet MS"/>
          <w:bCs/>
          <w:i/>
          <w:iCs/>
          <w:lang w:val="pt-BR"/>
        </w:rPr>
        <w:t>- Anunt de scoatere la concurs</w:t>
      </w:r>
      <w:r w:rsidR="00FF4DB3" w:rsidRPr="00FF4DB3">
        <w:rPr>
          <w:rFonts w:ascii="Trebuchet MS" w:hAnsi="Trebuchet MS"/>
          <w:bCs/>
          <w:i/>
          <w:iCs/>
          <w:lang w:val="pt-BR"/>
        </w:rPr>
        <w:t xml:space="preserve"> post vacant</w:t>
      </w:r>
    </w:p>
    <w:p w14:paraId="004E0612" w14:textId="6611FB5F" w:rsidR="007A252B" w:rsidRPr="007A252B" w:rsidRDefault="007A252B" w:rsidP="007A252B">
      <w:pPr>
        <w:spacing w:after="0" w:line="276" w:lineRule="auto"/>
        <w:jc w:val="both"/>
        <w:rPr>
          <w:rFonts w:ascii="Trebuchet MS" w:hAnsi="Trebuchet MS"/>
          <w:b/>
          <w:bCs/>
          <w:i/>
          <w:iCs/>
        </w:rPr>
      </w:pPr>
      <w:r w:rsidRPr="007A252B">
        <w:rPr>
          <w:rFonts w:ascii="Trebuchet MS" w:hAnsi="Trebuchet MS"/>
          <w:bCs/>
          <w:i/>
          <w:iCs/>
        </w:rPr>
        <w:t>cod F-RU-82</w:t>
      </w:r>
    </w:p>
    <w:p w14:paraId="6D265AF2" w14:textId="77777777" w:rsidR="00EC6A75" w:rsidRPr="00FF4DB3" w:rsidRDefault="00EC6A75" w:rsidP="001A1926">
      <w:pPr>
        <w:spacing w:after="0" w:line="276" w:lineRule="auto"/>
        <w:jc w:val="both"/>
        <w:rPr>
          <w:rFonts w:ascii="Trebuchet MS" w:hAnsi="Trebuchet MS"/>
          <w:b/>
          <w:bCs/>
          <w:i/>
          <w:iCs/>
          <w:lang w:val="pt-BR"/>
        </w:rPr>
      </w:pPr>
    </w:p>
    <w:p w14:paraId="111FE4FB" w14:textId="39CCF09E" w:rsidR="006753ED" w:rsidRPr="000F08AC" w:rsidRDefault="00A92C7F" w:rsidP="001A1926">
      <w:pPr>
        <w:spacing w:after="0" w:line="276" w:lineRule="auto"/>
        <w:jc w:val="both"/>
        <w:rPr>
          <w:rFonts w:ascii="Trebuchet MS" w:hAnsi="Trebuchet MS"/>
        </w:rPr>
      </w:pPr>
      <w:r>
        <w:rPr>
          <w:rFonts w:ascii="Trebuchet MS" w:hAnsi="Trebuchet MS"/>
        </w:rPr>
        <w:t>Anexa la Decizia ABA Mureș nr.</w:t>
      </w:r>
      <w:r w:rsidR="0048111A">
        <w:rPr>
          <w:rFonts w:ascii="Trebuchet MS" w:hAnsi="Trebuchet MS"/>
        </w:rPr>
        <w:t xml:space="preserve"> </w:t>
      </w:r>
      <w:r w:rsidR="00392230">
        <w:rPr>
          <w:rFonts w:ascii="Trebuchet MS" w:hAnsi="Trebuchet MS"/>
        </w:rPr>
        <w:t>667/</w:t>
      </w:r>
      <w:r w:rsidR="00A95D09">
        <w:rPr>
          <w:rFonts w:ascii="Trebuchet MS" w:hAnsi="Trebuchet MS"/>
        </w:rPr>
        <w:t>08</w:t>
      </w:r>
      <w:r w:rsidR="00574453">
        <w:rPr>
          <w:rFonts w:ascii="Trebuchet MS" w:hAnsi="Trebuchet MS"/>
        </w:rPr>
        <w:t>.1</w:t>
      </w:r>
      <w:r w:rsidR="00A95D09">
        <w:rPr>
          <w:rFonts w:ascii="Trebuchet MS" w:hAnsi="Trebuchet MS"/>
        </w:rPr>
        <w:t>0</w:t>
      </w:r>
      <w:r w:rsidR="00574453">
        <w:rPr>
          <w:rFonts w:ascii="Trebuchet MS" w:hAnsi="Trebuchet MS"/>
        </w:rPr>
        <w:t>.202</w:t>
      </w:r>
      <w:r w:rsidR="00A95D09">
        <w:rPr>
          <w:rFonts w:ascii="Trebuchet MS" w:hAnsi="Trebuchet MS"/>
        </w:rPr>
        <w:t>6</w:t>
      </w:r>
    </w:p>
    <w:p w14:paraId="0FA037C5" w14:textId="77777777" w:rsidR="006753ED" w:rsidRPr="000F08AC" w:rsidRDefault="006753ED" w:rsidP="001A1926">
      <w:pPr>
        <w:spacing w:after="0" w:line="276" w:lineRule="auto"/>
        <w:jc w:val="both"/>
        <w:rPr>
          <w:rFonts w:ascii="Trebuchet MS" w:hAnsi="Trebuchet MS"/>
        </w:rPr>
      </w:pPr>
    </w:p>
    <w:p w14:paraId="3F284B47" w14:textId="77777777" w:rsidR="007A252B" w:rsidRDefault="007A252B" w:rsidP="001A1926">
      <w:pPr>
        <w:spacing w:after="0" w:line="276" w:lineRule="auto"/>
        <w:jc w:val="center"/>
        <w:rPr>
          <w:rFonts w:ascii="Trebuchet MS" w:hAnsi="Trebuchet MS"/>
          <w:b/>
          <w:bCs/>
        </w:rPr>
      </w:pPr>
    </w:p>
    <w:p w14:paraId="5D2BFC08" w14:textId="77777777" w:rsidR="00955BBE" w:rsidRDefault="00955BBE" w:rsidP="00E9236D">
      <w:pPr>
        <w:spacing w:after="0" w:line="276" w:lineRule="auto"/>
        <w:rPr>
          <w:rFonts w:ascii="Trebuchet MS" w:hAnsi="Trebuchet MS"/>
          <w:b/>
          <w:bCs/>
        </w:rPr>
      </w:pPr>
    </w:p>
    <w:p w14:paraId="10883817" w14:textId="6B949BC2" w:rsidR="006753ED" w:rsidRPr="000F08AC" w:rsidRDefault="006753ED" w:rsidP="001A1926">
      <w:pPr>
        <w:spacing w:after="0" w:line="276" w:lineRule="auto"/>
        <w:jc w:val="center"/>
        <w:rPr>
          <w:rFonts w:ascii="Trebuchet MS" w:hAnsi="Trebuchet MS"/>
          <w:b/>
          <w:bCs/>
        </w:rPr>
      </w:pPr>
      <w:r w:rsidRPr="000F08AC">
        <w:rPr>
          <w:rFonts w:ascii="Trebuchet MS" w:hAnsi="Trebuchet MS"/>
          <w:b/>
          <w:bCs/>
        </w:rPr>
        <w:t>ANUNŢ</w:t>
      </w:r>
    </w:p>
    <w:p w14:paraId="54DC94AF" w14:textId="77777777" w:rsidR="006753ED" w:rsidRPr="000F08AC" w:rsidRDefault="006753ED" w:rsidP="001A1926">
      <w:pPr>
        <w:spacing w:after="0" w:line="276" w:lineRule="auto"/>
        <w:jc w:val="center"/>
        <w:rPr>
          <w:rFonts w:ascii="Trebuchet MS" w:hAnsi="Trebuchet MS"/>
          <w:b/>
          <w:bCs/>
        </w:rPr>
      </w:pPr>
      <w:r w:rsidRPr="000F08AC">
        <w:rPr>
          <w:rFonts w:ascii="Trebuchet MS" w:hAnsi="Trebuchet MS"/>
          <w:b/>
          <w:bCs/>
        </w:rPr>
        <w:t>privind organizarea concursului pentru ocuparea postului vacant,</w:t>
      </w:r>
    </w:p>
    <w:p w14:paraId="2D40DE9C" w14:textId="77777777" w:rsidR="006753ED" w:rsidRPr="000F08AC" w:rsidRDefault="006753ED" w:rsidP="001A1926">
      <w:pPr>
        <w:spacing w:after="0" w:line="276" w:lineRule="auto"/>
        <w:jc w:val="center"/>
        <w:rPr>
          <w:rFonts w:ascii="Trebuchet MS" w:hAnsi="Trebuchet MS"/>
          <w:b/>
          <w:bCs/>
        </w:rPr>
      </w:pPr>
      <w:r w:rsidRPr="000F08AC">
        <w:rPr>
          <w:rFonts w:ascii="Trebuchet MS" w:hAnsi="Trebuchet MS"/>
          <w:b/>
          <w:bCs/>
        </w:rPr>
        <w:t xml:space="preserve">corespunzător funcției contractuale de execuție, pe perioadă nedeterminată, </w:t>
      </w:r>
    </w:p>
    <w:p w14:paraId="2CA8C2C4" w14:textId="35CFD4E0" w:rsidR="006753ED" w:rsidRPr="001675A4" w:rsidRDefault="006753ED" w:rsidP="001A1926">
      <w:pPr>
        <w:spacing w:after="0" w:line="276" w:lineRule="auto"/>
        <w:jc w:val="center"/>
        <w:rPr>
          <w:rFonts w:ascii="Trebuchet MS" w:hAnsi="Trebuchet MS"/>
          <w:b/>
          <w:bCs/>
          <w:u w:val="single"/>
        </w:rPr>
      </w:pPr>
      <w:r w:rsidRPr="001675A4">
        <w:rPr>
          <w:rFonts w:ascii="Trebuchet MS" w:hAnsi="Trebuchet MS"/>
          <w:b/>
          <w:bCs/>
          <w:u w:val="single"/>
        </w:rPr>
        <w:t xml:space="preserve">de </w:t>
      </w:r>
      <w:bookmarkStart w:id="1" w:name="_Hlk214870375"/>
      <w:r w:rsidR="00A95D09" w:rsidRPr="001675A4">
        <w:rPr>
          <w:rFonts w:ascii="Trebuchet MS" w:hAnsi="Trebuchet MS"/>
          <w:b/>
          <w:bCs/>
          <w:u w:val="single"/>
        </w:rPr>
        <w:t>mașinist la mașini pentru terasamente</w:t>
      </w:r>
      <w:r w:rsidRPr="001675A4">
        <w:rPr>
          <w:rFonts w:ascii="Trebuchet MS" w:hAnsi="Trebuchet MS"/>
          <w:b/>
          <w:bCs/>
          <w:u w:val="single"/>
        </w:rPr>
        <w:t xml:space="preserve">, </w:t>
      </w:r>
      <w:r w:rsidR="000F08AC" w:rsidRPr="001675A4">
        <w:rPr>
          <w:rFonts w:ascii="Trebuchet MS" w:hAnsi="Trebuchet MS"/>
          <w:b/>
          <w:bCs/>
          <w:u w:val="single"/>
        </w:rPr>
        <w:t xml:space="preserve">la </w:t>
      </w:r>
      <w:r w:rsidR="00A95D09" w:rsidRPr="001675A4">
        <w:rPr>
          <w:rFonts w:ascii="Trebuchet MS" w:hAnsi="Trebuchet MS"/>
          <w:b/>
          <w:bCs/>
          <w:u w:val="single"/>
        </w:rPr>
        <w:t>Serviciul Atelier Mecanic</w:t>
      </w:r>
      <w:r w:rsidR="00574453" w:rsidRPr="001675A4">
        <w:rPr>
          <w:rFonts w:ascii="Trebuchet MS" w:hAnsi="Trebuchet MS"/>
          <w:b/>
          <w:bCs/>
          <w:u w:val="single"/>
        </w:rPr>
        <w:t>,</w:t>
      </w:r>
    </w:p>
    <w:bookmarkEnd w:id="1"/>
    <w:p w14:paraId="6144A69A" w14:textId="7FBF4C06" w:rsidR="006753ED" w:rsidRPr="001675A4" w:rsidRDefault="006753ED" w:rsidP="001A1926">
      <w:pPr>
        <w:spacing w:after="0" w:line="276" w:lineRule="auto"/>
        <w:jc w:val="center"/>
        <w:rPr>
          <w:rFonts w:ascii="Trebuchet MS" w:hAnsi="Trebuchet MS"/>
          <w:b/>
          <w:bCs/>
          <w:u w:val="single"/>
        </w:rPr>
      </w:pPr>
      <w:r w:rsidRPr="001675A4">
        <w:rPr>
          <w:rFonts w:ascii="Trebuchet MS" w:hAnsi="Trebuchet MS"/>
          <w:b/>
          <w:bCs/>
          <w:u w:val="single"/>
        </w:rPr>
        <w:t xml:space="preserve"> din cadrul </w:t>
      </w:r>
      <w:r w:rsidR="00AA02A0" w:rsidRPr="001675A4">
        <w:rPr>
          <w:rFonts w:ascii="Trebuchet MS" w:hAnsi="Trebuchet MS"/>
          <w:b/>
          <w:bCs/>
          <w:u w:val="single"/>
        </w:rPr>
        <w:t xml:space="preserve">ABA Mureș - </w:t>
      </w:r>
      <w:r w:rsidRPr="001675A4">
        <w:rPr>
          <w:rFonts w:ascii="Trebuchet MS" w:hAnsi="Trebuchet MS"/>
          <w:b/>
          <w:bCs/>
          <w:u w:val="single"/>
        </w:rPr>
        <w:t>S</w:t>
      </w:r>
      <w:r w:rsidR="003D1274" w:rsidRPr="001675A4">
        <w:rPr>
          <w:rFonts w:ascii="Trebuchet MS" w:hAnsi="Trebuchet MS"/>
          <w:b/>
          <w:bCs/>
          <w:u w:val="single"/>
        </w:rPr>
        <w:t>istemului de Gospodărire a Apelor</w:t>
      </w:r>
      <w:r w:rsidRPr="001675A4">
        <w:rPr>
          <w:rFonts w:ascii="Trebuchet MS" w:hAnsi="Trebuchet MS"/>
          <w:b/>
          <w:bCs/>
          <w:u w:val="single"/>
        </w:rPr>
        <w:t xml:space="preserve"> Arad</w:t>
      </w:r>
    </w:p>
    <w:p w14:paraId="2D07A1E0" w14:textId="77777777" w:rsidR="00955BBE" w:rsidRDefault="00955BBE" w:rsidP="001A1926">
      <w:pPr>
        <w:spacing w:after="0" w:line="276" w:lineRule="auto"/>
        <w:jc w:val="center"/>
        <w:rPr>
          <w:rFonts w:ascii="Trebuchet MS" w:hAnsi="Trebuchet MS"/>
          <w:b/>
          <w:bCs/>
        </w:rPr>
      </w:pPr>
    </w:p>
    <w:p w14:paraId="2DE96296" w14:textId="77777777" w:rsidR="007A252B" w:rsidRPr="000F08AC" w:rsidRDefault="007A252B" w:rsidP="001A1926">
      <w:pPr>
        <w:spacing w:after="0" w:line="276" w:lineRule="auto"/>
        <w:jc w:val="center"/>
        <w:rPr>
          <w:rFonts w:ascii="Trebuchet MS" w:hAnsi="Trebuchet MS"/>
          <w:b/>
          <w:bCs/>
        </w:rPr>
      </w:pPr>
    </w:p>
    <w:p w14:paraId="5AFA5128" w14:textId="78314BDF" w:rsidR="006753ED" w:rsidRPr="00574453" w:rsidRDefault="006753ED" w:rsidP="00A95D09">
      <w:pPr>
        <w:spacing w:after="0" w:line="276" w:lineRule="auto"/>
        <w:ind w:firstLine="720"/>
        <w:jc w:val="both"/>
        <w:rPr>
          <w:rFonts w:ascii="Trebuchet MS" w:hAnsi="Trebuchet MS"/>
          <w:b/>
          <w:bCs/>
        </w:rPr>
      </w:pPr>
      <w:r w:rsidRPr="000F08AC">
        <w:rPr>
          <w:rFonts w:ascii="Trebuchet MS" w:hAnsi="Trebuchet MS"/>
        </w:rPr>
        <w:t>A</w:t>
      </w:r>
      <w:r w:rsidR="009863DF">
        <w:rPr>
          <w:rFonts w:ascii="Trebuchet MS" w:hAnsi="Trebuchet MS"/>
        </w:rPr>
        <w:t>BA</w:t>
      </w:r>
      <w:r w:rsidRPr="000F08AC">
        <w:rPr>
          <w:rFonts w:ascii="Trebuchet MS" w:hAnsi="Trebuchet MS"/>
        </w:rPr>
        <w:t xml:space="preserve"> Mureș cu sediul în Tg. Mureș, str. </w:t>
      </w:r>
      <w:proofErr w:type="spellStart"/>
      <w:r w:rsidRPr="000F08AC">
        <w:rPr>
          <w:rFonts w:ascii="Trebuchet MS" w:hAnsi="Trebuchet MS"/>
        </w:rPr>
        <w:t>Kotele</w:t>
      </w:r>
      <w:r w:rsidR="009863DF">
        <w:rPr>
          <w:rFonts w:ascii="Trebuchet MS" w:hAnsi="Trebuchet MS"/>
        </w:rPr>
        <w:t>ș</w:t>
      </w:r>
      <w:proofErr w:type="spellEnd"/>
      <w:r w:rsidRPr="000F08AC">
        <w:rPr>
          <w:rFonts w:ascii="Trebuchet MS" w:hAnsi="Trebuchet MS"/>
        </w:rPr>
        <w:t xml:space="preserve"> Samuel nr.33, instituție publică de interes național, cu personalitate juridică, organizează concurs pentru ocuparea funcției contractuale de execuție, pe perioadă nedeterminată,</w:t>
      </w:r>
      <w:r w:rsidR="00574453">
        <w:rPr>
          <w:rFonts w:ascii="Trebuchet MS" w:hAnsi="Trebuchet MS"/>
        </w:rPr>
        <w:t xml:space="preserve"> de</w:t>
      </w:r>
      <w:r w:rsidRPr="000F08AC">
        <w:rPr>
          <w:rFonts w:ascii="Trebuchet MS" w:hAnsi="Trebuchet MS"/>
        </w:rPr>
        <w:t xml:space="preserve"> </w:t>
      </w:r>
      <w:r w:rsidR="00A95D09" w:rsidRPr="00A95D09">
        <w:rPr>
          <w:rFonts w:ascii="Trebuchet MS" w:hAnsi="Trebuchet MS"/>
          <w:b/>
          <w:bCs/>
        </w:rPr>
        <w:t>mașinist la mașini pentru terasamente, la Serviciul Atelier Mecanic,</w:t>
      </w:r>
      <w:r w:rsidR="00A95D09">
        <w:rPr>
          <w:rFonts w:ascii="Trebuchet MS" w:hAnsi="Trebuchet MS"/>
          <w:b/>
          <w:bCs/>
        </w:rPr>
        <w:t xml:space="preserve"> </w:t>
      </w:r>
      <w:r w:rsidRPr="000F08AC">
        <w:rPr>
          <w:rFonts w:ascii="Trebuchet MS" w:hAnsi="Trebuchet MS"/>
        </w:rPr>
        <w:t xml:space="preserve">din cadrul </w:t>
      </w:r>
      <w:r w:rsidRPr="003D1274">
        <w:rPr>
          <w:rFonts w:ascii="Trebuchet MS" w:hAnsi="Trebuchet MS"/>
          <w:b/>
          <w:bCs/>
        </w:rPr>
        <w:t>Sistemului de Gospodărire a Apelor Arad</w:t>
      </w:r>
      <w:r w:rsidRPr="000F08AC">
        <w:rPr>
          <w:rFonts w:ascii="Trebuchet MS" w:hAnsi="Trebuchet MS"/>
        </w:rPr>
        <w:t>.</w:t>
      </w:r>
    </w:p>
    <w:p w14:paraId="24D6AF56" w14:textId="77777777" w:rsidR="00794BA7" w:rsidRDefault="00794BA7" w:rsidP="001A1926">
      <w:pPr>
        <w:spacing w:after="0" w:line="276" w:lineRule="auto"/>
        <w:ind w:firstLine="708"/>
        <w:jc w:val="both"/>
        <w:rPr>
          <w:rFonts w:ascii="Trebuchet MS" w:hAnsi="Trebuchet MS"/>
        </w:rPr>
      </w:pPr>
    </w:p>
    <w:p w14:paraId="5008406D" w14:textId="3EB79B89" w:rsidR="006753ED" w:rsidRDefault="006753ED" w:rsidP="001A1926">
      <w:pPr>
        <w:spacing w:after="0" w:line="276" w:lineRule="auto"/>
        <w:ind w:firstLine="708"/>
        <w:jc w:val="both"/>
        <w:rPr>
          <w:rFonts w:ascii="Trebuchet MS" w:hAnsi="Trebuchet MS"/>
        </w:rPr>
      </w:pPr>
      <w:r w:rsidRPr="000F08AC">
        <w:rPr>
          <w:rFonts w:ascii="Trebuchet MS" w:hAnsi="Trebuchet MS"/>
        </w:rPr>
        <w:t xml:space="preserve">Activitatea profesională a </w:t>
      </w:r>
      <w:r w:rsidR="00794BA7">
        <w:rPr>
          <w:rFonts w:ascii="Trebuchet MS" w:hAnsi="Trebuchet MS"/>
          <w:bCs/>
        </w:rPr>
        <w:t>mașinistului</w:t>
      </w:r>
      <w:r w:rsidR="009A6446" w:rsidRPr="000F08AC">
        <w:rPr>
          <w:rFonts w:ascii="Trebuchet MS" w:hAnsi="Trebuchet MS"/>
          <w:bCs/>
        </w:rPr>
        <w:t xml:space="preserve"> </w:t>
      </w:r>
      <w:r w:rsidRPr="000F08AC">
        <w:rPr>
          <w:rFonts w:ascii="Trebuchet MS" w:hAnsi="Trebuchet MS"/>
        </w:rPr>
        <w:t>se va desfășura în cadrul</w:t>
      </w:r>
      <w:r w:rsidR="003D1274" w:rsidRPr="003D1274">
        <w:rPr>
          <w:rFonts w:ascii="Trebuchet MS" w:hAnsi="Trebuchet MS"/>
          <w:b/>
          <w:bCs/>
        </w:rPr>
        <w:t xml:space="preserve"> </w:t>
      </w:r>
      <w:r w:rsidR="00A95D09">
        <w:rPr>
          <w:rFonts w:ascii="Trebuchet MS" w:hAnsi="Trebuchet MS"/>
          <w:b/>
          <w:bCs/>
        </w:rPr>
        <w:t>Serviciului Atelier Mecanic</w:t>
      </w:r>
      <w:r w:rsidR="00794BA7">
        <w:rPr>
          <w:rFonts w:ascii="Trebuchet MS" w:hAnsi="Trebuchet MS"/>
          <w:b/>
          <w:bCs/>
        </w:rPr>
        <w:t xml:space="preserve"> din cadrul SGA Arad.</w:t>
      </w:r>
    </w:p>
    <w:p w14:paraId="660548A7" w14:textId="77777777" w:rsidR="00A95D09" w:rsidRPr="000F08AC" w:rsidRDefault="00A95D09" w:rsidP="001A1926">
      <w:pPr>
        <w:spacing w:after="0" w:line="276" w:lineRule="auto"/>
        <w:ind w:firstLine="708"/>
        <w:jc w:val="both"/>
        <w:rPr>
          <w:rFonts w:ascii="Trebuchet MS" w:hAnsi="Trebuchet MS"/>
        </w:rPr>
      </w:pPr>
    </w:p>
    <w:p w14:paraId="0FD72036" w14:textId="790D942A" w:rsidR="00A95D09" w:rsidRPr="00A95D09" w:rsidRDefault="006753ED" w:rsidP="00A95D09">
      <w:pPr>
        <w:spacing w:after="0" w:line="276" w:lineRule="auto"/>
        <w:ind w:firstLine="720"/>
        <w:jc w:val="both"/>
        <w:rPr>
          <w:rFonts w:ascii="Trebuchet MS" w:hAnsi="Trebuchet MS"/>
          <w:b/>
          <w:bCs/>
        </w:rPr>
      </w:pPr>
      <w:r w:rsidRPr="000F08AC">
        <w:rPr>
          <w:rFonts w:ascii="Trebuchet MS" w:hAnsi="Trebuchet MS"/>
        </w:rPr>
        <w:t xml:space="preserve">Condițiile specifice necesare în vederea participării la concursul pentru ocuparea postului corespunzător funcției contractuale de execuție, </w:t>
      </w:r>
      <w:r w:rsidR="00A95D09" w:rsidRPr="00A95D09">
        <w:rPr>
          <w:rFonts w:ascii="Trebuchet MS" w:hAnsi="Trebuchet MS"/>
        </w:rPr>
        <w:t xml:space="preserve">de </w:t>
      </w:r>
      <w:bookmarkStart w:id="2" w:name="_Hlk242347709"/>
      <w:r w:rsidR="00A95D09" w:rsidRPr="00A95D09">
        <w:rPr>
          <w:rFonts w:ascii="Trebuchet MS" w:hAnsi="Trebuchet MS"/>
          <w:b/>
          <w:bCs/>
        </w:rPr>
        <w:t xml:space="preserve">mașinist la mașini pentru terasamente, la Serviciul Atelier Mecanic, </w:t>
      </w:r>
      <w:r w:rsidR="00A95D09" w:rsidRPr="00A95D09">
        <w:rPr>
          <w:rFonts w:ascii="Trebuchet MS" w:hAnsi="Trebuchet MS"/>
        </w:rPr>
        <w:t xml:space="preserve">din cadrul </w:t>
      </w:r>
      <w:r w:rsidR="00A95D09" w:rsidRPr="00A95D09">
        <w:rPr>
          <w:rFonts w:ascii="Trebuchet MS" w:hAnsi="Trebuchet MS"/>
          <w:b/>
          <w:bCs/>
        </w:rPr>
        <w:t>Sistemului de Gospodărire a Apelor Arad</w:t>
      </w:r>
      <w:r w:rsidR="00A95D09" w:rsidRPr="00A95D09">
        <w:rPr>
          <w:rFonts w:ascii="Trebuchet MS" w:hAnsi="Trebuchet MS"/>
        </w:rPr>
        <w:t>.</w:t>
      </w:r>
      <w:bookmarkEnd w:id="2"/>
    </w:p>
    <w:p w14:paraId="4949E422" w14:textId="28CBB896" w:rsidR="00A95D09" w:rsidRPr="00DF1C84" w:rsidRDefault="00A95D09" w:rsidP="00A95D09">
      <w:pPr>
        <w:spacing w:after="0" w:line="276" w:lineRule="auto"/>
        <w:ind w:firstLine="708"/>
        <w:jc w:val="both"/>
        <w:rPr>
          <w:rFonts w:ascii="Trebuchet MS" w:hAnsi="Trebuchet MS"/>
          <w:b/>
          <w:bCs/>
          <w:lang w:val="es-ES"/>
        </w:rPr>
      </w:pPr>
      <w:bookmarkStart w:id="3" w:name="_Hlk242348863"/>
      <w:r w:rsidRPr="00A95D09">
        <w:rPr>
          <w:rFonts w:ascii="Trebuchet MS" w:hAnsi="Trebuchet MS"/>
          <w:b/>
          <w:bCs/>
        </w:rPr>
        <w:t xml:space="preserve">1. </w:t>
      </w:r>
      <w:r w:rsidR="00DF1C84">
        <w:rPr>
          <w:rFonts w:ascii="Trebuchet MS" w:hAnsi="Trebuchet MS"/>
          <w:b/>
          <w:bCs/>
        </w:rPr>
        <w:t>Studii medii sau s</w:t>
      </w:r>
      <w:r w:rsidRPr="00A95D09">
        <w:rPr>
          <w:rFonts w:ascii="Trebuchet MS" w:hAnsi="Trebuchet MS"/>
          <w:b/>
          <w:bCs/>
        </w:rPr>
        <w:t xml:space="preserve">tudii </w:t>
      </w:r>
      <w:r w:rsidRPr="00A95D09">
        <w:rPr>
          <w:rFonts w:ascii="Trebuchet MS" w:hAnsi="Trebuchet MS"/>
          <w:b/>
          <w:bCs/>
          <w:lang w:val="it-IT"/>
        </w:rPr>
        <w:t>generale + şcoală profesională</w:t>
      </w:r>
      <w:r w:rsidR="00DF1C84">
        <w:rPr>
          <w:rFonts w:ascii="Trebuchet MS" w:hAnsi="Trebuchet MS"/>
          <w:b/>
          <w:bCs/>
          <w:lang w:val="it-IT"/>
        </w:rPr>
        <w:t>;</w:t>
      </w:r>
    </w:p>
    <w:p w14:paraId="32C1CD9C" w14:textId="3E97B62B" w:rsidR="00A95D09" w:rsidRPr="00A95D09" w:rsidRDefault="00A95D09" w:rsidP="00A95D09">
      <w:pPr>
        <w:spacing w:after="0" w:line="276" w:lineRule="auto"/>
        <w:ind w:firstLine="708"/>
        <w:jc w:val="both"/>
        <w:rPr>
          <w:rFonts w:ascii="Trebuchet MS" w:hAnsi="Trebuchet MS"/>
          <w:b/>
          <w:bCs/>
        </w:rPr>
      </w:pPr>
      <w:r w:rsidRPr="00A95D09">
        <w:rPr>
          <w:rFonts w:ascii="Trebuchet MS" w:hAnsi="Trebuchet MS"/>
          <w:b/>
          <w:bCs/>
        </w:rPr>
        <w:t xml:space="preserve">2. </w:t>
      </w:r>
      <w:r>
        <w:rPr>
          <w:rFonts w:ascii="Trebuchet MS" w:hAnsi="Trebuchet MS"/>
          <w:b/>
          <w:bCs/>
        </w:rPr>
        <w:t>C</w:t>
      </w:r>
      <w:r w:rsidRPr="00A95D09">
        <w:rPr>
          <w:rFonts w:ascii="Trebuchet MS" w:hAnsi="Trebuchet MS"/>
          <w:b/>
          <w:bCs/>
        </w:rPr>
        <w:t>alificare în meseria de</w:t>
      </w:r>
      <w:r w:rsidRPr="00A95D09">
        <w:rPr>
          <w:rFonts w:ascii="Trebuchet MS" w:hAnsi="Trebuchet MS"/>
          <w:b/>
          <w:bCs/>
          <w:lang w:val="it-IT"/>
        </w:rPr>
        <w:t xml:space="preserve"> mașinist</w:t>
      </w:r>
      <w:r w:rsidRPr="00A95D09">
        <w:rPr>
          <w:rFonts w:ascii="Trebuchet MS" w:hAnsi="Trebuchet MS"/>
          <w:b/>
          <w:bCs/>
        </w:rPr>
        <w:t xml:space="preserve">;  </w:t>
      </w:r>
    </w:p>
    <w:p w14:paraId="38154986" w14:textId="3DBBF12E" w:rsidR="00A95D09" w:rsidRPr="00A95D09" w:rsidRDefault="00A95D09" w:rsidP="00A95D09">
      <w:pPr>
        <w:spacing w:after="0" w:line="276" w:lineRule="auto"/>
        <w:ind w:firstLine="708"/>
        <w:jc w:val="both"/>
        <w:rPr>
          <w:rFonts w:ascii="Trebuchet MS" w:hAnsi="Trebuchet MS"/>
          <w:b/>
          <w:bCs/>
          <w:lang w:val="it-IT"/>
        </w:rPr>
      </w:pPr>
      <w:r w:rsidRPr="00A95D09">
        <w:rPr>
          <w:rFonts w:ascii="Trebuchet MS" w:hAnsi="Trebuchet MS"/>
          <w:b/>
          <w:bCs/>
        </w:rPr>
        <w:t xml:space="preserve">3. </w:t>
      </w:r>
      <w:r>
        <w:rPr>
          <w:rFonts w:ascii="Trebuchet MS" w:hAnsi="Trebuchet MS"/>
          <w:b/>
          <w:bCs/>
        </w:rPr>
        <w:t>P</w:t>
      </w:r>
      <w:r w:rsidRPr="00A95D09">
        <w:rPr>
          <w:rFonts w:ascii="Trebuchet MS" w:hAnsi="Trebuchet MS"/>
          <w:b/>
          <w:bCs/>
          <w:lang w:val="it-IT"/>
        </w:rPr>
        <w:t>osesor permis de conducere minim categoria B;</w:t>
      </w:r>
    </w:p>
    <w:p w14:paraId="23B266A2" w14:textId="4425F253" w:rsidR="00A95D09" w:rsidRPr="00A95D09" w:rsidRDefault="00A95D09" w:rsidP="00A95D09">
      <w:pPr>
        <w:spacing w:after="0" w:line="276" w:lineRule="auto"/>
        <w:ind w:firstLine="708"/>
        <w:jc w:val="both"/>
        <w:rPr>
          <w:rFonts w:ascii="Trebuchet MS" w:hAnsi="Trebuchet MS"/>
          <w:b/>
          <w:bCs/>
        </w:rPr>
      </w:pPr>
      <w:r>
        <w:rPr>
          <w:rFonts w:ascii="Trebuchet MS" w:hAnsi="Trebuchet MS"/>
          <w:b/>
          <w:bCs/>
        </w:rPr>
        <w:t>*</w:t>
      </w:r>
      <w:r w:rsidRPr="00A95D09">
        <w:rPr>
          <w:rFonts w:ascii="Trebuchet MS" w:hAnsi="Trebuchet MS"/>
          <w:b/>
          <w:bCs/>
        </w:rPr>
        <w:t xml:space="preserve"> fără condiții de vechime.</w:t>
      </w:r>
    </w:p>
    <w:bookmarkEnd w:id="3"/>
    <w:p w14:paraId="1CEA9E8F" w14:textId="0D0CC575" w:rsidR="00FF4DB3" w:rsidRPr="00B9432A" w:rsidRDefault="00FF4DB3" w:rsidP="001A1926">
      <w:pPr>
        <w:spacing w:after="0" w:line="276" w:lineRule="auto"/>
        <w:ind w:firstLine="708"/>
        <w:jc w:val="both"/>
        <w:rPr>
          <w:rFonts w:ascii="Trebuchet MS" w:hAnsi="Trebuchet MS"/>
          <w:bCs/>
          <w:color w:val="000000"/>
          <w:bdr w:val="none" w:sz="0" w:space="0" w:color="auto" w:frame="1"/>
          <w:shd w:val="clear" w:color="auto" w:fill="FFFFFF"/>
        </w:rPr>
      </w:pPr>
    </w:p>
    <w:p w14:paraId="233071DF" w14:textId="7343055D"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 xml:space="preserve">Concursul pentru ocuparea funcției contractuale de </w:t>
      </w:r>
      <w:r w:rsidR="00A95D09" w:rsidRPr="00A95D09">
        <w:rPr>
          <w:rFonts w:ascii="Trebuchet MS" w:hAnsi="Trebuchet MS"/>
          <w:b/>
          <w:bCs/>
        </w:rPr>
        <w:t>mașinist la mașini pentru terasamente, la Serviciul Atelier Mecanic, din cadrul Sistemului de Gospodărire a Apelor Arad</w:t>
      </w:r>
      <w:r w:rsidR="00A95D09">
        <w:rPr>
          <w:rFonts w:ascii="Trebuchet MS" w:hAnsi="Trebuchet MS"/>
          <w:b/>
          <w:bCs/>
        </w:rPr>
        <w:t xml:space="preserve">, </w:t>
      </w:r>
      <w:r w:rsidRPr="000F08AC">
        <w:rPr>
          <w:rFonts w:ascii="Trebuchet MS" w:hAnsi="Trebuchet MS"/>
        </w:rPr>
        <w:t>se va desfășura la sediul Sistemului de Gospodărire a Apelor Arad, din Arad, str. L. Rebreanu, nr.101, după următorul calendar:</w:t>
      </w:r>
    </w:p>
    <w:p w14:paraId="148D481D" w14:textId="77777777" w:rsidR="00DC60BC" w:rsidRDefault="00DC60BC" w:rsidP="001A1926">
      <w:pPr>
        <w:spacing w:after="0" w:line="276" w:lineRule="auto"/>
        <w:jc w:val="both"/>
        <w:rPr>
          <w:rFonts w:ascii="Trebuchet MS" w:hAnsi="Trebuchet MS"/>
          <w:u w:val="single"/>
        </w:rPr>
      </w:pPr>
    </w:p>
    <w:p w14:paraId="75DFCBBE" w14:textId="77777777" w:rsidR="00EC6A75" w:rsidRDefault="00EC6A75" w:rsidP="001A1926">
      <w:pPr>
        <w:spacing w:after="0" w:line="276" w:lineRule="auto"/>
        <w:jc w:val="both"/>
        <w:rPr>
          <w:rFonts w:ascii="Trebuchet MS" w:hAnsi="Trebuchet MS"/>
          <w:u w:val="single"/>
        </w:rPr>
      </w:pPr>
    </w:p>
    <w:p w14:paraId="5B056293" w14:textId="77777777" w:rsidR="00EC6A75" w:rsidRDefault="00EC6A75" w:rsidP="001A1926">
      <w:pPr>
        <w:spacing w:after="0" w:line="276" w:lineRule="auto"/>
        <w:jc w:val="both"/>
        <w:rPr>
          <w:rFonts w:ascii="Trebuchet MS" w:hAnsi="Trebuchet MS"/>
          <w:u w:val="single"/>
        </w:rPr>
      </w:pPr>
    </w:p>
    <w:p w14:paraId="7901A521" w14:textId="4F28DFE5" w:rsidR="00E16FEC" w:rsidRPr="005D6922" w:rsidRDefault="006753ED" w:rsidP="00E16FEC">
      <w:pPr>
        <w:spacing w:before="240" w:after="0" w:line="276" w:lineRule="auto"/>
        <w:jc w:val="both"/>
        <w:rPr>
          <w:rFonts w:ascii="Trebuchet MS" w:hAnsi="Trebuchet MS"/>
          <w:b/>
          <w:bCs/>
          <w:u w:val="single"/>
        </w:rPr>
      </w:pPr>
      <w:r w:rsidRPr="005D6922">
        <w:rPr>
          <w:rFonts w:ascii="Trebuchet MS" w:hAnsi="Trebuchet MS"/>
          <w:b/>
          <w:bCs/>
          <w:u w:val="single"/>
        </w:rPr>
        <w:lastRenderedPageBreak/>
        <w:t>Calendar de desfășurare al concursului:</w:t>
      </w:r>
    </w:p>
    <w:p w14:paraId="60648D20" w14:textId="1BB3F4CA" w:rsidR="00F27D40" w:rsidRPr="00F27D40" w:rsidRDefault="00F27D40" w:rsidP="00E16FEC">
      <w:pPr>
        <w:spacing w:before="240" w:after="0" w:line="276" w:lineRule="auto"/>
        <w:jc w:val="both"/>
        <w:rPr>
          <w:rFonts w:ascii="Trebuchet MS" w:hAnsi="Trebuchet MS"/>
          <w:b/>
        </w:rPr>
      </w:pPr>
      <w:r w:rsidRPr="00F27D40">
        <w:rPr>
          <w:rFonts w:ascii="Trebuchet MS" w:hAnsi="Trebuchet MS"/>
        </w:rPr>
        <w:t xml:space="preserve">- </w:t>
      </w:r>
      <w:r w:rsidR="007F39B4">
        <w:rPr>
          <w:rFonts w:ascii="Trebuchet MS" w:hAnsi="Trebuchet MS"/>
          <w:b/>
        </w:rPr>
        <w:t>30</w:t>
      </w:r>
      <w:r w:rsidRPr="00F27D40">
        <w:rPr>
          <w:rFonts w:ascii="Trebuchet MS" w:hAnsi="Trebuchet MS"/>
          <w:b/>
        </w:rPr>
        <w:t>.</w:t>
      </w:r>
      <w:r w:rsidR="007F39B4">
        <w:rPr>
          <w:rFonts w:ascii="Trebuchet MS" w:hAnsi="Trebuchet MS"/>
          <w:b/>
        </w:rPr>
        <w:t>10</w:t>
      </w:r>
      <w:r w:rsidRPr="00F27D40">
        <w:rPr>
          <w:rFonts w:ascii="Trebuchet MS" w:hAnsi="Trebuchet MS"/>
          <w:b/>
        </w:rPr>
        <w:t>.202</w:t>
      </w:r>
      <w:r w:rsidR="007F39B4">
        <w:rPr>
          <w:rFonts w:ascii="Trebuchet MS" w:hAnsi="Trebuchet MS"/>
          <w:b/>
        </w:rPr>
        <w:t>6</w:t>
      </w:r>
      <w:r w:rsidRPr="00F27D40">
        <w:rPr>
          <w:rFonts w:ascii="Trebuchet MS" w:hAnsi="Trebuchet MS"/>
          <w:b/>
        </w:rPr>
        <w:t xml:space="preserve"> - ora 13</w:t>
      </w:r>
      <w:r w:rsidRPr="00F27D40">
        <w:rPr>
          <w:rFonts w:ascii="Trebuchet MS" w:hAnsi="Trebuchet MS"/>
          <w:b/>
          <w:vertAlign w:val="superscript"/>
        </w:rPr>
        <w:t>00</w:t>
      </w:r>
      <w:r w:rsidRPr="00F27D40">
        <w:rPr>
          <w:rFonts w:ascii="Trebuchet MS" w:hAnsi="Trebuchet MS"/>
        </w:rPr>
        <w:t xml:space="preserve"> - data limită de depunere la registratura SGA Arad a dosarelor de participare la concurs;     </w:t>
      </w:r>
    </w:p>
    <w:p w14:paraId="0C86F28C" w14:textId="52D08197" w:rsidR="00F27D40" w:rsidRPr="00E16FEC" w:rsidRDefault="00F27D40" w:rsidP="00F27D40">
      <w:pPr>
        <w:spacing w:after="0" w:line="276" w:lineRule="auto"/>
        <w:jc w:val="both"/>
        <w:rPr>
          <w:rFonts w:ascii="Trebuchet MS" w:hAnsi="Trebuchet MS"/>
          <w:b/>
          <w:bCs/>
        </w:rPr>
      </w:pPr>
      <w:r w:rsidRPr="00E16FEC">
        <w:rPr>
          <w:rFonts w:ascii="Trebuchet MS" w:hAnsi="Trebuchet MS"/>
          <w:b/>
          <w:bCs/>
        </w:rPr>
        <w:t xml:space="preserve">-  </w:t>
      </w:r>
      <w:r w:rsidR="007F39B4" w:rsidRPr="00E16FEC">
        <w:rPr>
          <w:rFonts w:ascii="Trebuchet MS" w:hAnsi="Trebuchet MS"/>
          <w:b/>
          <w:bCs/>
          <w:u w:val="single"/>
        </w:rPr>
        <w:t>02.11.2026</w:t>
      </w:r>
      <w:r w:rsidRPr="00E16FEC">
        <w:rPr>
          <w:rFonts w:ascii="Trebuchet MS" w:hAnsi="Trebuchet MS"/>
          <w:b/>
          <w:bCs/>
          <w:u w:val="single"/>
        </w:rPr>
        <w:t xml:space="preserve"> - ora 9</w:t>
      </w:r>
      <w:r w:rsidRPr="00E16FEC">
        <w:rPr>
          <w:rFonts w:ascii="Trebuchet MS" w:hAnsi="Trebuchet MS"/>
          <w:b/>
          <w:bCs/>
          <w:u w:val="single"/>
          <w:vertAlign w:val="superscript"/>
        </w:rPr>
        <w:t xml:space="preserve">00 </w:t>
      </w:r>
      <w:r w:rsidRPr="00E16FEC">
        <w:rPr>
          <w:rFonts w:ascii="Trebuchet MS" w:hAnsi="Trebuchet MS"/>
          <w:b/>
          <w:bCs/>
          <w:u w:val="single"/>
        </w:rPr>
        <w:t>- selecția dosarelor de concurs</w:t>
      </w:r>
      <w:r w:rsidRPr="00E16FEC">
        <w:rPr>
          <w:rFonts w:ascii="Trebuchet MS" w:hAnsi="Trebuchet MS"/>
          <w:b/>
          <w:bCs/>
        </w:rPr>
        <w:t>;</w:t>
      </w:r>
    </w:p>
    <w:p w14:paraId="3013AA3F" w14:textId="6FCE3130" w:rsidR="00F27D40" w:rsidRPr="00F27D40" w:rsidRDefault="00F27D40" w:rsidP="00F27D40">
      <w:pPr>
        <w:spacing w:after="0" w:line="276" w:lineRule="auto"/>
        <w:jc w:val="both"/>
        <w:rPr>
          <w:rFonts w:ascii="Trebuchet MS" w:hAnsi="Trebuchet MS"/>
        </w:rPr>
      </w:pPr>
      <w:r w:rsidRPr="00F27D40">
        <w:rPr>
          <w:rFonts w:ascii="Trebuchet MS" w:hAnsi="Trebuchet MS"/>
        </w:rPr>
        <w:t xml:space="preserve">-  </w:t>
      </w:r>
      <w:r w:rsidR="007F39B4">
        <w:rPr>
          <w:rFonts w:ascii="Trebuchet MS" w:hAnsi="Trebuchet MS"/>
          <w:b/>
          <w:bCs/>
        </w:rPr>
        <w:t>02.11.2026</w:t>
      </w:r>
      <w:r w:rsidRPr="00F27D40">
        <w:rPr>
          <w:rFonts w:ascii="Trebuchet MS" w:hAnsi="Trebuchet MS"/>
          <w:b/>
        </w:rPr>
        <w:t xml:space="preserve"> - ora 1</w:t>
      </w:r>
      <w:r w:rsidR="007F39B4">
        <w:rPr>
          <w:rFonts w:ascii="Trebuchet MS" w:hAnsi="Trebuchet MS"/>
          <w:b/>
        </w:rPr>
        <w:t>3</w:t>
      </w:r>
      <w:r w:rsidRPr="00F27D40">
        <w:rPr>
          <w:rFonts w:ascii="Trebuchet MS" w:hAnsi="Trebuchet MS"/>
          <w:b/>
          <w:vertAlign w:val="superscript"/>
        </w:rPr>
        <w:t>00</w:t>
      </w:r>
      <w:r w:rsidRPr="00F27D40">
        <w:rPr>
          <w:rFonts w:ascii="Trebuchet MS" w:hAnsi="Trebuchet MS"/>
        </w:rPr>
        <w:t xml:space="preserve"> - termen de afișare rezultate la selecția dosarelor de concurs;</w:t>
      </w:r>
    </w:p>
    <w:p w14:paraId="7D76EE00" w14:textId="12FB36EA" w:rsidR="00F27D40" w:rsidRPr="00F27D40" w:rsidRDefault="00F27D40" w:rsidP="00F27D40">
      <w:pPr>
        <w:spacing w:after="0" w:line="276" w:lineRule="auto"/>
        <w:jc w:val="both"/>
        <w:rPr>
          <w:rFonts w:ascii="Trebuchet MS" w:hAnsi="Trebuchet MS"/>
        </w:rPr>
      </w:pPr>
      <w:r w:rsidRPr="00F27D40">
        <w:rPr>
          <w:rFonts w:ascii="Trebuchet MS" w:hAnsi="Trebuchet MS"/>
        </w:rPr>
        <w:t xml:space="preserve">-  </w:t>
      </w:r>
      <w:r w:rsidR="007F39B4">
        <w:rPr>
          <w:rFonts w:ascii="Trebuchet MS" w:hAnsi="Trebuchet MS"/>
          <w:b/>
          <w:bCs/>
        </w:rPr>
        <w:t>03.11.2026</w:t>
      </w:r>
      <w:r w:rsidRPr="00F27D40">
        <w:rPr>
          <w:rFonts w:ascii="Trebuchet MS" w:hAnsi="Trebuchet MS"/>
          <w:b/>
        </w:rPr>
        <w:t>- ora 10</w:t>
      </w:r>
      <w:r w:rsidRPr="00F27D40">
        <w:rPr>
          <w:rFonts w:ascii="Trebuchet MS" w:hAnsi="Trebuchet MS"/>
          <w:b/>
          <w:vertAlign w:val="superscript"/>
        </w:rPr>
        <w:t>00</w:t>
      </w:r>
      <w:r w:rsidRPr="00F27D40">
        <w:rPr>
          <w:rFonts w:ascii="Trebuchet MS" w:hAnsi="Trebuchet MS"/>
          <w:vertAlign w:val="superscript"/>
        </w:rPr>
        <w:t xml:space="preserve"> </w:t>
      </w:r>
      <w:r w:rsidRPr="00F27D40">
        <w:rPr>
          <w:rFonts w:ascii="Trebuchet MS" w:hAnsi="Trebuchet MS"/>
        </w:rPr>
        <w:t>- termen de depunere contestații cu privire la rezultatul selecției dosarelor de concurs;</w:t>
      </w:r>
    </w:p>
    <w:p w14:paraId="56958244" w14:textId="7E57BED9" w:rsidR="00F27D40" w:rsidRPr="00F27D40" w:rsidRDefault="00F27D40" w:rsidP="00F27D40">
      <w:pPr>
        <w:spacing w:after="0" w:line="276" w:lineRule="auto"/>
        <w:jc w:val="both"/>
        <w:rPr>
          <w:rFonts w:ascii="Trebuchet MS" w:hAnsi="Trebuchet MS"/>
        </w:rPr>
      </w:pPr>
      <w:r w:rsidRPr="00F27D40">
        <w:rPr>
          <w:rFonts w:ascii="Trebuchet MS" w:hAnsi="Trebuchet MS"/>
        </w:rPr>
        <w:t xml:space="preserve">-  </w:t>
      </w:r>
      <w:r w:rsidR="007F39B4">
        <w:rPr>
          <w:rFonts w:ascii="Trebuchet MS" w:hAnsi="Trebuchet MS"/>
          <w:b/>
          <w:bCs/>
        </w:rPr>
        <w:t>03.11.2026</w:t>
      </w:r>
      <w:r w:rsidRPr="00F27D40">
        <w:rPr>
          <w:rFonts w:ascii="Trebuchet MS" w:hAnsi="Trebuchet MS"/>
          <w:b/>
        </w:rPr>
        <w:t xml:space="preserve"> - ora 15</w:t>
      </w:r>
      <w:r w:rsidRPr="00F27D40">
        <w:rPr>
          <w:rFonts w:ascii="Trebuchet MS" w:hAnsi="Trebuchet MS"/>
          <w:b/>
          <w:vertAlign w:val="superscript"/>
        </w:rPr>
        <w:t>00</w:t>
      </w:r>
      <w:r w:rsidRPr="00F27D40">
        <w:rPr>
          <w:rFonts w:ascii="Trebuchet MS" w:hAnsi="Trebuchet MS"/>
          <w:vertAlign w:val="superscript"/>
        </w:rPr>
        <w:t xml:space="preserve"> </w:t>
      </w:r>
      <w:r w:rsidRPr="00F27D40">
        <w:rPr>
          <w:rFonts w:ascii="Trebuchet MS" w:hAnsi="Trebuchet MS"/>
        </w:rPr>
        <w:t>- termen de afișare a rezultatelor privind contestația la selecția dosarelor de concurs;</w:t>
      </w:r>
    </w:p>
    <w:p w14:paraId="5C30A715" w14:textId="6991690D" w:rsidR="00F27D40" w:rsidRPr="00E16FEC" w:rsidRDefault="00F27D40" w:rsidP="00F27D40">
      <w:pPr>
        <w:spacing w:after="0" w:line="276" w:lineRule="auto"/>
        <w:jc w:val="both"/>
        <w:rPr>
          <w:rFonts w:ascii="Trebuchet MS" w:hAnsi="Trebuchet MS"/>
          <w:b/>
          <w:bCs/>
          <w:u w:val="single"/>
        </w:rPr>
      </w:pPr>
      <w:r w:rsidRPr="00E16FEC">
        <w:rPr>
          <w:rFonts w:ascii="Trebuchet MS" w:hAnsi="Trebuchet MS"/>
          <w:b/>
          <w:bCs/>
        </w:rPr>
        <w:t xml:space="preserve">-  </w:t>
      </w:r>
      <w:r w:rsidR="007F39B4" w:rsidRPr="00E16FEC">
        <w:rPr>
          <w:rFonts w:ascii="Trebuchet MS" w:hAnsi="Trebuchet MS"/>
          <w:b/>
          <w:bCs/>
          <w:u w:val="single"/>
        </w:rPr>
        <w:t>04.11.2026</w:t>
      </w:r>
      <w:r w:rsidRPr="00E16FEC">
        <w:rPr>
          <w:rFonts w:ascii="Trebuchet MS" w:hAnsi="Trebuchet MS"/>
          <w:b/>
          <w:bCs/>
          <w:u w:val="single"/>
        </w:rPr>
        <w:t xml:space="preserve"> - ora 9</w:t>
      </w:r>
      <w:r w:rsidRPr="00E16FEC">
        <w:rPr>
          <w:rFonts w:ascii="Trebuchet MS" w:hAnsi="Trebuchet MS"/>
          <w:b/>
          <w:bCs/>
          <w:u w:val="single"/>
          <w:vertAlign w:val="superscript"/>
        </w:rPr>
        <w:t xml:space="preserve">00 – </w:t>
      </w:r>
      <w:r w:rsidR="007F39B4" w:rsidRPr="00E16FEC">
        <w:rPr>
          <w:rFonts w:ascii="Trebuchet MS" w:hAnsi="Trebuchet MS"/>
          <w:b/>
          <w:bCs/>
          <w:u w:val="single"/>
        </w:rPr>
        <w:t xml:space="preserve"> - desfășurare</w:t>
      </w:r>
      <w:r w:rsidRPr="00E16FEC">
        <w:rPr>
          <w:rFonts w:ascii="Trebuchet MS" w:hAnsi="Trebuchet MS"/>
          <w:b/>
          <w:bCs/>
          <w:u w:val="single"/>
        </w:rPr>
        <w:t xml:space="preserve"> probă practică</w:t>
      </w:r>
    </w:p>
    <w:p w14:paraId="5DE985E6" w14:textId="77A2540C" w:rsidR="00984F16" w:rsidRDefault="00F27D40" w:rsidP="00F27D40">
      <w:pPr>
        <w:spacing w:after="0" w:line="276" w:lineRule="auto"/>
        <w:jc w:val="both"/>
        <w:rPr>
          <w:rFonts w:ascii="Trebuchet MS" w:hAnsi="Trebuchet MS"/>
        </w:rPr>
      </w:pPr>
      <w:r w:rsidRPr="00F27D40">
        <w:rPr>
          <w:rFonts w:ascii="Trebuchet MS" w:hAnsi="Trebuchet MS"/>
        </w:rPr>
        <w:t xml:space="preserve">-  </w:t>
      </w:r>
      <w:r w:rsidR="007F39B4">
        <w:rPr>
          <w:rFonts w:ascii="Trebuchet MS" w:hAnsi="Trebuchet MS"/>
          <w:b/>
          <w:bCs/>
        </w:rPr>
        <w:t>04.11.2026</w:t>
      </w:r>
      <w:r w:rsidRPr="00F27D40">
        <w:rPr>
          <w:rFonts w:ascii="Trebuchet MS" w:hAnsi="Trebuchet MS"/>
          <w:b/>
        </w:rPr>
        <w:t xml:space="preserve"> - ora 15</w:t>
      </w:r>
      <w:r w:rsidRPr="00F27D40">
        <w:rPr>
          <w:rFonts w:ascii="Trebuchet MS" w:hAnsi="Trebuchet MS"/>
          <w:b/>
          <w:vertAlign w:val="superscript"/>
        </w:rPr>
        <w:t>00</w:t>
      </w:r>
      <w:r w:rsidRPr="00F27D40">
        <w:rPr>
          <w:rFonts w:ascii="Trebuchet MS" w:hAnsi="Trebuchet MS"/>
        </w:rPr>
        <w:t xml:space="preserve"> - termen de afișare a rezultatelor privind proba practică;</w:t>
      </w:r>
    </w:p>
    <w:p w14:paraId="3688AC4B" w14:textId="68F336E6" w:rsidR="00F27D40" w:rsidRPr="00F27D40" w:rsidRDefault="00F27D40" w:rsidP="00F27D40">
      <w:pPr>
        <w:spacing w:after="0" w:line="276" w:lineRule="auto"/>
        <w:jc w:val="both"/>
        <w:rPr>
          <w:rFonts w:ascii="Trebuchet MS" w:hAnsi="Trebuchet MS"/>
        </w:rPr>
      </w:pPr>
      <w:r w:rsidRPr="00F27D40">
        <w:rPr>
          <w:rFonts w:ascii="Trebuchet MS" w:hAnsi="Trebuchet MS"/>
        </w:rPr>
        <w:t xml:space="preserve">-  </w:t>
      </w:r>
      <w:r w:rsidR="007F39B4">
        <w:rPr>
          <w:rFonts w:ascii="Trebuchet MS" w:hAnsi="Trebuchet MS"/>
          <w:b/>
          <w:bCs/>
        </w:rPr>
        <w:t>05.11.2026</w:t>
      </w:r>
      <w:r w:rsidRPr="00F27D40">
        <w:rPr>
          <w:rFonts w:ascii="Trebuchet MS" w:hAnsi="Trebuchet MS"/>
          <w:b/>
        </w:rPr>
        <w:t xml:space="preserve"> - ora 10</w:t>
      </w:r>
      <w:r w:rsidRPr="00F27D40">
        <w:rPr>
          <w:rFonts w:ascii="Trebuchet MS" w:hAnsi="Trebuchet MS"/>
          <w:b/>
          <w:vertAlign w:val="superscript"/>
        </w:rPr>
        <w:t>00</w:t>
      </w:r>
      <w:r w:rsidRPr="00F27D40">
        <w:rPr>
          <w:rFonts w:ascii="Trebuchet MS" w:hAnsi="Trebuchet MS"/>
        </w:rPr>
        <w:t xml:space="preserve"> - termen de depunere contestații cu privire la rezultatul probei practice;</w:t>
      </w:r>
    </w:p>
    <w:p w14:paraId="34468094" w14:textId="0C2CC5E6" w:rsidR="00F27D40" w:rsidRPr="00F27D40" w:rsidRDefault="00F27D40" w:rsidP="00F27D40">
      <w:pPr>
        <w:spacing w:after="0" w:line="276" w:lineRule="auto"/>
        <w:jc w:val="both"/>
        <w:rPr>
          <w:rFonts w:ascii="Trebuchet MS" w:hAnsi="Trebuchet MS"/>
        </w:rPr>
      </w:pPr>
      <w:r w:rsidRPr="00F27D40">
        <w:rPr>
          <w:rFonts w:ascii="Trebuchet MS" w:hAnsi="Trebuchet MS"/>
        </w:rPr>
        <w:t xml:space="preserve">-  </w:t>
      </w:r>
      <w:r w:rsidR="007F39B4">
        <w:rPr>
          <w:rFonts w:ascii="Trebuchet MS" w:hAnsi="Trebuchet MS"/>
          <w:b/>
          <w:bCs/>
        </w:rPr>
        <w:t>05.11.2026</w:t>
      </w:r>
      <w:r w:rsidRPr="00F27D40">
        <w:rPr>
          <w:rFonts w:ascii="Trebuchet MS" w:hAnsi="Trebuchet MS"/>
          <w:b/>
        </w:rPr>
        <w:t xml:space="preserve"> - ora 1</w:t>
      </w:r>
      <w:r w:rsidR="007F39B4">
        <w:rPr>
          <w:rFonts w:ascii="Trebuchet MS" w:hAnsi="Trebuchet MS"/>
          <w:b/>
        </w:rPr>
        <w:t>5</w:t>
      </w:r>
      <w:r w:rsidRPr="00F27D40">
        <w:rPr>
          <w:rFonts w:ascii="Trebuchet MS" w:hAnsi="Trebuchet MS"/>
          <w:b/>
          <w:vertAlign w:val="superscript"/>
        </w:rPr>
        <w:t>00</w:t>
      </w:r>
      <w:r w:rsidRPr="00F27D40">
        <w:rPr>
          <w:rFonts w:ascii="Trebuchet MS" w:hAnsi="Trebuchet MS"/>
        </w:rPr>
        <w:t xml:space="preserve"> - termen de afișare a rezultatelor privind contestația la rezultatele probei practice;</w:t>
      </w:r>
    </w:p>
    <w:p w14:paraId="0FBF849C" w14:textId="2FA56E84" w:rsidR="00F27D40" w:rsidRPr="00E16FEC" w:rsidRDefault="00F27D40" w:rsidP="00F27D40">
      <w:pPr>
        <w:spacing w:after="0" w:line="276" w:lineRule="auto"/>
        <w:jc w:val="both"/>
        <w:rPr>
          <w:rFonts w:ascii="Trebuchet MS" w:hAnsi="Trebuchet MS"/>
          <w:b/>
          <w:bCs/>
          <w:u w:val="single"/>
        </w:rPr>
      </w:pPr>
      <w:r w:rsidRPr="00E16FEC">
        <w:rPr>
          <w:rFonts w:ascii="Trebuchet MS" w:hAnsi="Trebuchet MS"/>
          <w:b/>
          <w:bCs/>
        </w:rPr>
        <w:t xml:space="preserve">-  </w:t>
      </w:r>
      <w:r w:rsidR="007F39B4" w:rsidRPr="00E16FEC">
        <w:rPr>
          <w:rFonts w:ascii="Trebuchet MS" w:hAnsi="Trebuchet MS"/>
          <w:b/>
          <w:bCs/>
          <w:u w:val="single"/>
        </w:rPr>
        <w:t xml:space="preserve">06.11.2026 </w:t>
      </w:r>
      <w:r w:rsidRPr="00E16FEC">
        <w:rPr>
          <w:rFonts w:ascii="Trebuchet MS" w:hAnsi="Trebuchet MS"/>
          <w:b/>
          <w:bCs/>
          <w:u w:val="single"/>
        </w:rPr>
        <w:t>- ora 9</w:t>
      </w:r>
      <w:r w:rsidRPr="00E16FEC">
        <w:rPr>
          <w:rFonts w:ascii="Trebuchet MS" w:hAnsi="Trebuchet MS"/>
          <w:b/>
          <w:bCs/>
          <w:u w:val="single"/>
          <w:vertAlign w:val="superscript"/>
        </w:rPr>
        <w:t>00</w:t>
      </w:r>
      <w:r w:rsidRPr="00E16FEC">
        <w:rPr>
          <w:rFonts w:ascii="Trebuchet MS" w:hAnsi="Trebuchet MS"/>
          <w:b/>
          <w:bCs/>
          <w:u w:val="single"/>
        </w:rPr>
        <w:t xml:space="preserve"> -  </w:t>
      </w:r>
      <w:bookmarkStart w:id="4" w:name="_Hlk183694160"/>
      <w:r w:rsidRPr="00E16FEC">
        <w:rPr>
          <w:rFonts w:ascii="Trebuchet MS" w:hAnsi="Trebuchet MS"/>
          <w:b/>
          <w:bCs/>
          <w:u w:val="single"/>
        </w:rPr>
        <w:t>susținerea</w:t>
      </w:r>
      <w:bookmarkEnd w:id="4"/>
      <w:r w:rsidRPr="00E16FEC">
        <w:rPr>
          <w:rFonts w:ascii="Trebuchet MS" w:hAnsi="Trebuchet MS"/>
          <w:b/>
          <w:bCs/>
          <w:u w:val="single"/>
        </w:rPr>
        <w:t xml:space="preserve"> interviului;</w:t>
      </w:r>
    </w:p>
    <w:p w14:paraId="414F1C27" w14:textId="0271F7FD" w:rsidR="00F27D40" w:rsidRPr="00F27D40" w:rsidRDefault="00F27D40" w:rsidP="00F27D40">
      <w:pPr>
        <w:spacing w:after="0" w:line="276" w:lineRule="auto"/>
        <w:jc w:val="both"/>
        <w:rPr>
          <w:rFonts w:ascii="Trebuchet MS" w:hAnsi="Trebuchet MS"/>
        </w:rPr>
      </w:pPr>
      <w:bookmarkStart w:id="5" w:name="_Hlk183694172"/>
      <w:r w:rsidRPr="00F27D40">
        <w:rPr>
          <w:rFonts w:ascii="Trebuchet MS" w:hAnsi="Trebuchet MS"/>
        </w:rPr>
        <w:t xml:space="preserve">-  </w:t>
      </w:r>
      <w:r w:rsidR="007F39B4">
        <w:rPr>
          <w:rFonts w:ascii="Trebuchet MS" w:hAnsi="Trebuchet MS"/>
          <w:b/>
        </w:rPr>
        <w:t>06.11.2026</w:t>
      </w:r>
      <w:r w:rsidRPr="00F27D40">
        <w:rPr>
          <w:rFonts w:ascii="Trebuchet MS" w:hAnsi="Trebuchet MS"/>
          <w:b/>
        </w:rPr>
        <w:t xml:space="preserve"> - ora 1</w:t>
      </w:r>
      <w:r w:rsidR="007F39B4">
        <w:rPr>
          <w:rFonts w:ascii="Trebuchet MS" w:hAnsi="Trebuchet MS"/>
          <w:b/>
        </w:rPr>
        <w:t>3</w:t>
      </w:r>
      <w:r w:rsidRPr="00F27D40">
        <w:rPr>
          <w:rFonts w:ascii="Trebuchet MS" w:hAnsi="Trebuchet MS"/>
          <w:b/>
          <w:vertAlign w:val="superscript"/>
        </w:rPr>
        <w:t>00</w:t>
      </w:r>
      <w:r w:rsidRPr="00F27D40">
        <w:rPr>
          <w:rFonts w:ascii="Trebuchet MS" w:hAnsi="Trebuchet MS"/>
        </w:rPr>
        <w:t xml:space="preserve"> - termen de afișare a rezultatelor privind interviul;</w:t>
      </w:r>
    </w:p>
    <w:bookmarkEnd w:id="5"/>
    <w:p w14:paraId="12F7E8F3" w14:textId="7F7A9DA7" w:rsidR="00F27D40" w:rsidRPr="00F27D40" w:rsidRDefault="00F27D40" w:rsidP="00F27D40">
      <w:pPr>
        <w:spacing w:after="0" w:line="276" w:lineRule="auto"/>
        <w:jc w:val="both"/>
        <w:rPr>
          <w:rFonts w:ascii="Trebuchet MS" w:hAnsi="Trebuchet MS"/>
        </w:rPr>
      </w:pPr>
      <w:r w:rsidRPr="00F27D40">
        <w:rPr>
          <w:rFonts w:ascii="Trebuchet MS" w:hAnsi="Trebuchet MS"/>
        </w:rPr>
        <w:t xml:space="preserve">-  </w:t>
      </w:r>
      <w:r w:rsidR="007F39B4">
        <w:rPr>
          <w:rFonts w:ascii="Trebuchet MS" w:hAnsi="Trebuchet MS"/>
          <w:b/>
        </w:rPr>
        <w:t>09.11.2026</w:t>
      </w:r>
      <w:r w:rsidRPr="00F27D40">
        <w:rPr>
          <w:rFonts w:ascii="Trebuchet MS" w:hAnsi="Trebuchet MS"/>
          <w:b/>
        </w:rPr>
        <w:t xml:space="preserve"> - ora 10</w:t>
      </w:r>
      <w:r w:rsidRPr="00F27D40">
        <w:rPr>
          <w:rFonts w:ascii="Trebuchet MS" w:hAnsi="Trebuchet MS"/>
          <w:b/>
          <w:vertAlign w:val="superscript"/>
        </w:rPr>
        <w:t>00</w:t>
      </w:r>
      <w:r w:rsidRPr="00F27D40">
        <w:rPr>
          <w:rFonts w:ascii="Trebuchet MS" w:hAnsi="Trebuchet MS"/>
        </w:rPr>
        <w:t xml:space="preserve"> - termen de depunere contestații cu privire la rezultatul interviului;</w:t>
      </w:r>
    </w:p>
    <w:p w14:paraId="4BB07184" w14:textId="484CE360" w:rsidR="00F27D40" w:rsidRPr="00F27D40" w:rsidRDefault="00F27D40" w:rsidP="00F27D40">
      <w:pPr>
        <w:spacing w:after="0" w:line="276" w:lineRule="auto"/>
        <w:jc w:val="both"/>
        <w:rPr>
          <w:rFonts w:ascii="Trebuchet MS" w:hAnsi="Trebuchet MS"/>
        </w:rPr>
      </w:pPr>
      <w:r w:rsidRPr="00F27D40">
        <w:rPr>
          <w:rFonts w:ascii="Trebuchet MS" w:hAnsi="Trebuchet MS"/>
        </w:rPr>
        <w:t xml:space="preserve">- </w:t>
      </w:r>
      <w:r w:rsidR="007F39B4">
        <w:rPr>
          <w:rFonts w:ascii="Trebuchet MS" w:hAnsi="Trebuchet MS"/>
          <w:b/>
        </w:rPr>
        <w:t xml:space="preserve">09.11.2026 </w:t>
      </w:r>
      <w:r w:rsidRPr="00F27D40">
        <w:rPr>
          <w:rFonts w:ascii="Trebuchet MS" w:hAnsi="Trebuchet MS"/>
          <w:b/>
        </w:rPr>
        <w:t>-</w:t>
      </w:r>
      <w:r w:rsidR="007F39B4">
        <w:rPr>
          <w:rFonts w:ascii="Trebuchet MS" w:hAnsi="Trebuchet MS"/>
          <w:b/>
        </w:rPr>
        <w:t xml:space="preserve"> </w:t>
      </w:r>
      <w:r w:rsidRPr="00F27D40">
        <w:rPr>
          <w:rFonts w:ascii="Trebuchet MS" w:hAnsi="Trebuchet MS"/>
          <w:b/>
        </w:rPr>
        <w:t>ora 13</w:t>
      </w:r>
      <w:r w:rsidRPr="00F27D40">
        <w:rPr>
          <w:rFonts w:ascii="Trebuchet MS" w:hAnsi="Trebuchet MS"/>
          <w:b/>
          <w:vertAlign w:val="superscript"/>
        </w:rPr>
        <w:t>00</w:t>
      </w:r>
      <w:r w:rsidRPr="00F27D40">
        <w:rPr>
          <w:rFonts w:ascii="Trebuchet MS" w:hAnsi="Trebuchet MS"/>
        </w:rPr>
        <w:t xml:space="preserve"> - termen de afișare a rezultatelor privind contestația la rezultatele interviului;</w:t>
      </w:r>
    </w:p>
    <w:p w14:paraId="45D67F97" w14:textId="1A98655D" w:rsidR="006753ED" w:rsidRDefault="00F27D40" w:rsidP="001A1926">
      <w:pPr>
        <w:spacing w:after="0" w:line="276" w:lineRule="auto"/>
        <w:jc w:val="both"/>
        <w:rPr>
          <w:rFonts w:ascii="Trebuchet MS" w:hAnsi="Trebuchet MS"/>
          <w:b/>
          <w:bCs/>
        </w:rPr>
      </w:pPr>
      <w:r w:rsidRPr="00E16FEC">
        <w:rPr>
          <w:rFonts w:ascii="Trebuchet MS" w:hAnsi="Trebuchet MS"/>
          <w:b/>
          <w:bCs/>
        </w:rPr>
        <w:t xml:space="preserve">- </w:t>
      </w:r>
      <w:r w:rsidR="00984F16" w:rsidRPr="00E16FEC">
        <w:rPr>
          <w:rFonts w:ascii="Trebuchet MS" w:hAnsi="Trebuchet MS"/>
          <w:b/>
          <w:bCs/>
        </w:rPr>
        <w:t xml:space="preserve"> </w:t>
      </w:r>
      <w:r w:rsidR="007F39B4" w:rsidRPr="00E16FEC">
        <w:rPr>
          <w:rFonts w:ascii="Trebuchet MS" w:hAnsi="Trebuchet MS"/>
          <w:b/>
          <w:bCs/>
          <w:u w:val="single"/>
        </w:rPr>
        <w:t>09.11.2026</w:t>
      </w:r>
      <w:r w:rsidRPr="00E16FEC">
        <w:rPr>
          <w:rFonts w:ascii="Trebuchet MS" w:hAnsi="Trebuchet MS"/>
          <w:b/>
          <w:bCs/>
          <w:u w:val="single"/>
        </w:rPr>
        <w:t xml:space="preserve"> - ora 15</w:t>
      </w:r>
      <w:r w:rsidRPr="00E16FEC">
        <w:rPr>
          <w:rFonts w:ascii="Trebuchet MS" w:hAnsi="Trebuchet MS"/>
          <w:b/>
          <w:bCs/>
          <w:u w:val="single"/>
          <w:vertAlign w:val="superscript"/>
        </w:rPr>
        <w:t>00</w:t>
      </w:r>
      <w:r w:rsidRPr="00E16FEC">
        <w:rPr>
          <w:rFonts w:ascii="Trebuchet MS" w:hAnsi="Trebuchet MS"/>
          <w:b/>
          <w:bCs/>
          <w:u w:val="single"/>
        </w:rPr>
        <w:t xml:space="preserve"> - termen de afișare a rezultatelor finale</w:t>
      </w:r>
      <w:r w:rsidRPr="00E16FEC">
        <w:rPr>
          <w:rFonts w:ascii="Trebuchet MS" w:hAnsi="Trebuchet MS"/>
          <w:b/>
          <w:bCs/>
        </w:rPr>
        <w:t>.</w:t>
      </w:r>
    </w:p>
    <w:p w14:paraId="621AAB60" w14:textId="77777777" w:rsidR="00E16FEC" w:rsidRPr="00E16FEC" w:rsidRDefault="00E16FEC" w:rsidP="001A1926">
      <w:pPr>
        <w:spacing w:after="0" w:line="276" w:lineRule="auto"/>
        <w:jc w:val="both"/>
        <w:rPr>
          <w:rFonts w:ascii="Trebuchet MS" w:hAnsi="Trebuchet MS"/>
          <w:b/>
          <w:bCs/>
        </w:rPr>
      </w:pPr>
    </w:p>
    <w:p w14:paraId="50E99EAB" w14:textId="7012B71F" w:rsidR="006753ED" w:rsidRPr="000F08AC" w:rsidRDefault="006753ED" w:rsidP="001A1926">
      <w:pPr>
        <w:spacing w:after="0" w:line="276" w:lineRule="auto"/>
        <w:jc w:val="both"/>
        <w:rPr>
          <w:rFonts w:ascii="Trebuchet MS" w:hAnsi="Trebuchet MS"/>
        </w:rPr>
      </w:pPr>
      <w:r w:rsidRPr="000F08AC">
        <w:rPr>
          <w:rFonts w:ascii="Trebuchet MS" w:hAnsi="Trebuchet MS"/>
        </w:rPr>
        <w:t xml:space="preserve"> </w:t>
      </w:r>
      <w:r w:rsidRPr="000F08AC">
        <w:rPr>
          <w:rFonts w:ascii="Trebuchet MS" w:hAnsi="Trebuchet MS"/>
        </w:rPr>
        <w:tab/>
        <w:t>Conform art.</w:t>
      </w:r>
      <w:r w:rsidR="00152AAF">
        <w:rPr>
          <w:rFonts w:ascii="Trebuchet MS" w:hAnsi="Trebuchet MS"/>
        </w:rPr>
        <w:t xml:space="preserve"> </w:t>
      </w:r>
      <w:r w:rsidRPr="000F08AC">
        <w:rPr>
          <w:rFonts w:ascii="Trebuchet MS" w:hAnsi="Trebuchet MS"/>
        </w:rPr>
        <w:t>35 al Hotărârii de Guvern nr.</w:t>
      </w:r>
      <w:r w:rsidR="00152AAF">
        <w:rPr>
          <w:rFonts w:ascii="Trebuchet MS" w:hAnsi="Trebuchet MS"/>
        </w:rPr>
        <w:t xml:space="preserve"> </w:t>
      </w:r>
      <w:r w:rsidRPr="000F08AC">
        <w:rPr>
          <w:rFonts w:ascii="Trebuchet MS" w:hAnsi="Trebuchet MS"/>
        </w:rPr>
        <w:t>1336 din 2022, pentru înscrierea la concurs candidații vor prezenta un dosar care va conține următoarele documente:</w:t>
      </w:r>
    </w:p>
    <w:p w14:paraId="2D78E5A8" w14:textId="2BC1B37F"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a)formular de înscriere la concurs, conform modelului prevăzut la anexa nr. 2 din HG 1336/2022;</w:t>
      </w:r>
    </w:p>
    <w:p w14:paraId="120F2837" w14:textId="410FDDF6"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 xml:space="preserve">b)copia actului de identitate sau orice alt document care atestă identitatea, potrivit legii, aflate în termen de valabilitate; </w:t>
      </w:r>
    </w:p>
    <w:p w14:paraId="6A8672B6" w14:textId="18C30381"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c)copia certificatului de căsătorie sau a altui document prin care s-a realizat schimbarea de nume, după caz;</w:t>
      </w:r>
    </w:p>
    <w:p w14:paraId="42EB9AD1" w14:textId="0C6A3D3D"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d)copiile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39F1093" w14:textId="62BC0AAD"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e)copia carnetului de muncă, a adeverinței eliberate de angajator pentru perioada lucrată, care să ateste vechimea în muncă și în specialitatea studiilor solicitate pentru ocuparea postului;</w:t>
      </w:r>
    </w:p>
    <w:p w14:paraId="684BD0A2" w14:textId="62F26D8E"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f)cazierul judiciar sau, după caz, extrasul de pe cazierul judiciar;</w:t>
      </w:r>
    </w:p>
    <w:p w14:paraId="3F8FD302" w14:textId="0961D135"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g)adeverință medicală care să ateste starea de sănătate corespunzătoare eliberată de către medicul de familie al candidatului sau de către unitățile sanitare abilitate cu cel mult 6 luni anterior derulării concursului;</w:t>
      </w:r>
    </w:p>
    <w:p w14:paraId="0B9ECCBF" w14:textId="08A391F5"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h)curriculum vitae, model european;</w:t>
      </w:r>
    </w:p>
    <w:p w14:paraId="662166C5"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Adeverința care atestă starea de sănătate conține, în clar, numărul, data, numele emitentului și calitatea acestuia, în formatul standard stabilit prin ordin al ministrului sănătății.</w:t>
      </w:r>
    </w:p>
    <w:p w14:paraId="2A7073ED" w14:textId="77777777" w:rsidR="006753ED" w:rsidRPr="000F08AC" w:rsidRDefault="006753ED" w:rsidP="001A1926">
      <w:pPr>
        <w:spacing w:after="0" w:line="276" w:lineRule="auto"/>
        <w:jc w:val="both"/>
        <w:rPr>
          <w:rFonts w:ascii="Trebuchet MS" w:hAnsi="Trebuchet MS"/>
        </w:rPr>
      </w:pPr>
      <w:r w:rsidRPr="000F08AC">
        <w:rPr>
          <w:rFonts w:ascii="Trebuchet MS" w:hAnsi="Trebuchet MS"/>
        </w:rPr>
        <w:t xml:space="preserve">         </w:t>
      </w:r>
      <w:r w:rsidRPr="000F08AC">
        <w:rPr>
          <w:rFonts w:ascii="Trebuchet MS" w:hAnsi="Trebuchet MS"/>
        </w:rPr>
        <w:tab/>
        <w:t>Copiile de pe actele prevăzute la lit. b) - e), se prezintă însoțite de documentele originale, care se certifică cu mențiunea „conform cu originalul“ de către secretarul comisiei de concurs.</w:t>
      </w:r>
    </w:p>
    <w:p w14:paraId="371C1534"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 xml:space="preserve">Documentul prevăzut la lit. f), poate fi înlocuit cu o declarație pe propria răspundere privind antecedentele penale. În acest caz, candidatul declarat admis la selecția dosarelor are obligația de </w:t>
      </w:r>
      <w:r w:rsidRPr="000F08AC">
        <w:rPr>
          <w:rFonts w:ascii="Trebuchet MS" w:hAnsi="Trebuchet MS"/>
        </w:rPr>
        <w:lastRenderedPageBreak/>
        <w:t>a completa dosarul de concurs cu originalul cazierului judiciar, anterior datei de susținere a probei scrise și/sau probei practice a concursului.</w:t>
      </w:r>
    </w:p>
    <w:p w14:paraId="4B663804"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Dosarele de concurs se depun la Biroul Resurse Umane, Relații cu publicul, Administrativ, din cadrul SGA Arad, sau pot fi transmise de candidați prin Poșta Română, serviciul de curierat rapid, poșta electronică sau platformele informatice ale autorităților sau instituțiilor publice în termen de 10 zile lucrătoare de la data afișării anunțului pentru ocuparea postului vacant.</w:t>
      </w:r>
    </w:p>
    <w:p w14:paraId="2B7FE046"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63CBA9B4" w14:textId="4C23691E" w:rsidR="006753ED" w:rsidRPr="000F08AC" w:rsidRDefault="006753ED" w:rsidP="00955BBE">
      <w:pPr>
        <w:spacing w:after="0" w:line="276" w:lineRule="auto"/>
        <w:ind w:firstLine="708"/>
        <w:jc w:val="both"/>
        <w:rPr>
          <w:rFonts w:ascii="Trebuchet MS" w:hAnsi="Trebuchet MS"/>
        </w:rPr>
      </w:pPr>
      <w:r w:rsidRPr="000F08AC">
        <w:rPr>
          <w:rFonts w:ascii="Trebuchet MS" w:hAnsi="Trebuchet MS"/>
        </w:rPr>
        <w:t xml:space="preserve">Transmiterea documentelor prin poșta electronică sau prin platformele informatice ale autorităților sau instituțiilor publice se realizează în format </w:t>
      </w:r>
      <w:proofErr w:type="spellStart"/>
      <w:r w:rsidRPr="000F08AC">
        <w:rPr>
          <w:rFonts w:ascii="Trebuchet MS" w:hAnsi="Trebuchet MS"/>
        </w:rPr>
        <w:t>pdf</w:t>
      </w:r>
      <w:proofErr w:type="spellEnd"/>
      <w:r w:rsidRPr="000F08AC">
        <w:rPr>
          <w:rFonts w:ascii="Trebuchet MS" w:hAnsi="Trebuchet MS"/>
        </w:rPr>
        <w:t xml:space="preserve"> cu volum maxim de 1 MB, documentele fiind acceptate doar în formă lizibilă</w:t>
      </w:r>
      <w:r w:rsidR="00376B20">
        <w:rPr>
          <w:rFonts w:ascii="Trebuchet MS" w:hAnsi="Trebuchet MS"/>
        </w:rPr>
        <w:t xml:space="preserve"> la adresa de mail:</w:t>
      </w:r>
      <w:r w:rsidR="00376B20" w:rsidRPr="00376B20">
        <w:rPr>
          <w:rFonts w:ascii="Trebuchet MS" w:hAnsi="Trebuchet MS"/>
          <w:bCs/>
          <w:sz w:val="16"/>
          <w:szCs w:val="16"/>
        </w:rPr>
        <w:t xml:space="preserve"> </w:t>
      </w:r>
      <w:r w:rsidR="00376B20" w:rsidRPr="00376B20">
        <w:rPr>
          <w:rFonts w:ascii="Trebuchet MS" w:hAnsi="Trebuchet MS"/>
          <w:bCs/>
        </w:rPr>
        <w:t>personal.sgaar@dam.rowater.ro</w:t>
      </w:r>
      <w:r w:rsidR="00376B20">
        <w:rPr>
          <w:rFonts w:ascii="Trebuchet MS" w:hAnsi="Trebuchet MS"/>
        </w:rPr>
        <w:t xml:space="preserve"> </w:t>
      </w:r>
    </w:p>
    <w:p w14:paraId="173A5B26" w14:textId="77777777" w:rsidR="006753ED" w:rsidRPr="000F08AC" w:rsidRDefault="006753ED" w:rsidP="00F27D40">
      <w:pPr>
        <w:spacing w:after="0" w:line="276" w:lineRule="auto"/>
        <w:ind w:firstLine="708"/>
        <w:jc w:val="both"/>
        <w:rPr>
          <w:rFonts w:ascii="Trebuchet MS" w:hAnsi="Trebuchet MS"/>
        </w:rPr>
      </w:pPr>
      <w:r w:rsidRPr="000F08AC">
        <w:rPr>
          <w:rFonts w:ascii="Trebuchet MS" w:hAnsi="Trebuchet MS"/>
        </w:rPr>
        <w:t>Nerespectarea prevederilor referitoare la transmiterea și înregistrarea dosarului de concurs, după caz, conduce la respingerea candidatului.</w:t>
      </w:r>
    </w:p>
    <w:p w14:paraId="34C784D7"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Pentru ocuparea unui post contractual vacant candidații trebuie să îndeplinească următoarele condiții generale conform art. 14 din Hotărârea de Guvern nr.1336 din 2022:</w:t>
      </w:r>
    </w:p>
    <w:p w14:paraId="6540033F"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a) are cetățenia română sau cetățenia unui alt stat membru al Uniunii Europene, a unui stat parte la Acordul privind Spațiul Economic European (SEE) sau cetățenia Confederației Elvețiene;</w:t>
      </w:r>
    </w:p>
    <w:p w14:paraId="63C96B3D"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b) cunoaște limba română, scris și vorbit;</w:t>
      </w:r>
    </w:p>
    <w:p w14:paraId="4123FDD1"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c) are capacitate de muncă în conformitate cu prevederile Legii nr. 53/2003 - Codul muncii, republicată, cu modificările și completările ulterioare;</w:t>
      </w:r>
    </w:p>
    <w:p w14:paraId="1CCD2208"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d) are o stare de sănătate corespunzătoare postului pentru care candidează, atestată pe baza adeverinței medicale eliberate de medicul de familie sau de unitățile sanitare abilitate;</w:t>
      </w:r>
    </w:p>
    <w:p w14:paraId="049F3DFD"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e) îndeplinește condițiile de studii, de vechime în specialitate și, după caz, alte condiții specifice potrivit cerințelor postului scos la concurs;</w:t>
      </w:r>
    </w:p>
    <w:p w14:paraId="6C19C569"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3B73752" w14:textId="1C484B9B"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g) nu execută o pedeapsă complementară prin care i-a fost interzisă exercitarea dreptului de a ocupa funcția, de a exercita profesia sau meseria ori de a desfășura activitatea de care s-a folosit pentru săvârșirea infracțiunii sau fa</w:t>
      </w:r>
      <w:r w:rsidR="00953AF3">
        <w:rPr>
          <w:rFonts w:ascii="Trebuchet MS" w:hAnsi="Trebuchet MS"/>
        </w:rPr>
        <w:t>ț</w:t>
      </w:r>
      <w:r w:rsidRPr="000F08AC">
        <w:rPr>
          <w:rFonts w:ascii="Trebuchet MS" w:hAnsi="Trebuchet MS"/>
        </w:rPr>
        <w:t>ă de aceasta nu s-a luat măsura de siguranță a interzicerii ocupării unei funcții sau a exercitării unei profesii;</w:t>
      </w:r>
    </w:p>
    <w:p w14:paraId="373DF13C" w14:textId="77777777" w:rsidR="00EC6A75" w:rsidRDefault="00EC6A75" w:rsidP="00EC6A75">
      <w:pPr>
        <w:spacing w:after="0" w:line="276" w:lineRule="auto"/>
        <w:jc w:val="both"/>
        <w:rPr>
          <w:rFonts w:ascii="Trebuchet MS" w:hAnsi="Trebuchet MS"/>
        </w:rPr>
      </w:pPr>
    </w:p>
    <w:p w14:paraId="1F701DD4" w14:textId="0EF0EF8F" w:rsidR="00EC6A75" w:rsidRPr="00EC6A75" w:rsidRDefault="00EC6A75" w:rsidP="00EC6A75">
      <w:pPr>
        <w:spacing w:after="0" w:line="276" w:lineRule="auto"/>
        <w:ind w:firstLine="708"/>
        <w:jc w:val="both"/>
        <w:rPr>
          <w:rFonts w:ascii="Trebuchet MS" w:hAnsi="Trebuchet MS"/>
          <w:b/>
          <w:bCs/>
          <w:i/>
          <w:iCs/>
          <w:u w:val="single"/>
        </w:rPr>
      </w:pPr>
      <w:r w:rsidRPr="00EC6A75">
        <w:rPr>
          <w:rFonts w:ascii="Trebuchet MS" w:hAnsi="Trebuchet MS"/>
          <w:b/>
          <w:bCs/>
          <w:i/>
          <w:iCs/>
          <w:u w:val="single"/>
        </w:rPr>
        <w:t>Pentru acest post, intervalul salarial este de 4</w:t>
      </w:r>
      <w:r w:rsidR="006555A4">
        <w:rPr>
          <w:rFonts w:ascii="Trebuchet MS" w:hAnsi="Trebuchet MS"/>
          <w:b/>
          <w:bCs/>
          <w:i/>
          <w:iCs/>
          <w:u w:val="single"/>
        </w:rPr>
        <w:t>.</w:t>
      </w:r>
      <w:r w:rsidRPr="00EC6A75">
        <w:rPr>
          <w:rFonts w:ascii="Trebuchet MS" w:hAnsi="Trebuchet MS"/>
          <w:b/>
          <w:bCs/>
          <w:i/>
          <w:iCs/>
          <w:u w:val="single"/>
        </w:rPr>
        <w:t>050</w:t>
      </w:r>
      <w:r w:rsidR="006555A4">
        <w:rPr>
          <w:rFonts w:ascii="Trebuchet MS" w:hAnsi="Trebuchet MS"/>
          <w:b/>
          <w:bCs/>
          <w:i/>
          <w:iCs/>
          <w:u w:val="single"/>
        </w:rPr>
        <w:t xml:space="preserve"> lei – 5.939</w:t>
      </w:r>
      <w:r w:rsidRPr="00EC6A75">
        <w:rPr>
          <w:rFonts w:ascii="Trebuchet MS" w:hAnsi="Trebuchet MS"/>
          <w:b/>
          <w:bCs/>
          <w:i/>
          <w:iCs/>
          <w:u w:val="single"/>
        </w:rPr>
        <w:t xml:space="preserve"> lei brut/luna în funcție de vechimea în muncă și în specialitate.</w:t>
      </w:r>
    </w:p>
    <w:p w14:paraId="418EDAE4" w14:textId="644FCB7D" w:rsidR="00FF075D" w:rsidRPr="000F08AC" w:rsidRDefault="00FF075D" w:rsidP="001A1926">
      <w:pPr>
        <w:spacing w:after="0" w:line="276" w:lineRule="auto"/>
        <w:jc w:val="both"/>
        <w:rPr>
          <w:rFonts w:ascii="Trebuchet MS" w:hAnsi="Trebuchet MS"/>
        </w:rPr>
      </w:pPr>
    </w:p>
    <w:p w14:paraId="17CA4732" w14:textId="18FA0499" w:rsidR="00EC6A75" w:rsidRDefault="006753ED" w:rsidP="00E16FEC">
      <w:pPr>
        <w:spacing w:after="0" w:line="276" w:lineRule="auto"/>
        <w:ind w:firstLine="720"/>
        <w:jc w:val="both"/>
        <w:rPr>
          <w:rFonts w:ascii="Trebuchet MS" w:hAnsi="Trebuchet MS"/>
          <w:i/>
          <w:iCs/>
        </w:rPr>
      </w:pPr>
      <w:r w:rsidRPr="00FF075D">
        <w:rPr>
          <w:rFonts w:ascii="Trebuchet MS" w:hAnsi="Trebuchet MS"/>
          <w:i/>
          <w:iCs/>
        </w:rPr>
        <w:t>Informații suplimentare se pot obține la sediul Sistemului de Gospodărire a Apelor Arad, din Arad, strada L</w:t>
      </w:r>
      <w:r w:rsidR="0048111A">
        <w:rPr>
          <w:rFonts w:ascii="Trebuchet MS" w:hAnsi="Trebuchet MS"/>
          <w:i/>
          <w:iCs/>
        </w:rPr>
        <w:t>iviu</w:t>
      </w:r>
      <w:r w:rsidRPr="00FF075D">
        <w:rPr>
          <w:rFonts w:ascii="Trebuchet MS" w:hAnsi="Trebuchet MS"/>
          <w:i/>
          <w:iCs/>
        </w:rPr>
        <w:t xml:space="preserve"> Rebreanu, nr.101, sau la numărul de telefon </w:t>
      </w:r>
      <w:r w:rsidRPr="00FF075D">
        <w:rPr>
          <w:rFonts w:ascii="Trebuchet MS" w:eastAsia="Times New Roman" w:hAnsi="Trebuchet MS"/>
          <w:i/>
          <w:iCs/>
          <w:lang w:val="es-ES"/>
        </w:rPr>
        <w:t>0257/280362, int. 4</w:t>
      </w:r>
      <w:r w:rsidR="00FF075D" w:rsidRPr="00FF075D">
        <w:rPr>
          <w:rFonts w:ascii="Trebuchet MS" w:eastAsia="Times New Roman" w:hAnsi="Trebuchet MS"/>
          <w:i/>
          <w:iCs/>
          <w:lang w:val="es-ES"/>
        </w:rPr>
        <w:t>212</w:t>
      </w:r>
      <w:r w:rsidRPr="00FF075D">
        <w:rPr>
          <w:rFonts w:ascii="Trebuchet MS" w:hAnsi="Trebuchet MS"/>
          <w:i/>
          <w:iCs/>
        </w:rPr>
        <w:t xml:space="preserve">, persoană de contact: - </w:t>
      </w:r>
      <w:r w:rsidR="00955BBE">
        <w:rPr>
          <w:rFonts w:ascii="Trebuchet MS" w:hAnsi="Trebuchet MS"/>
          <w:i/>
          <w:iCs/>
        </w:rPr>
        <w:t>spec. RU</w:t>
      </w:r>
      <w:r w:rsidR="00FF075D" w:rsidRPr="00FF075D">
        <w:rPr>
          <w:rFonts w:ascii="Trebuchet MS" w:hAnsi="Trebuchet MS"/>
          <w:i/>
          <w:iCs/>
        </w:rPr>
        <w:t xml:space="preserve"> Ana-Maria VĂCEANU -</w:t>
      </w:r>
      <w:r w:rsidR="00794BA7">
        <w:rPr>
          <w:rFonts w:ascii="Trebuchet MS" w:hAnsi="Trebuchet MS"/>
          <w:i/>
          <w:iCs/>
        </w:rPr>
        <w:t xml:space="preserve"> </w:t>
      </w:r>
      <w:r w:rsidRPr="00FF075D">
        <w:rPr>
          <w:rFonts w:ascii="Trebuchet MS" w:hAnsi="Trebuchet MS"/>
          <w:i/>
          <w:iCs/>
        </w:rPr>
        <w:t>secretar comisie de concurs și comisie de soluționare a contestațiilor.</w:t>
      </w:r>
    </w:p>
    <w:p w14:paraId="311AFC5B" w14:textId="44B2E617" w:rsidR="0048111A" w:rsidRPr="0048111A" w:rsidRDefault="00696B8D" w:rsidP="0048111A">
      <w:pPr>
        <w:spacing w:after="0" w:line="276" w:lineRule="auto"/>
        <w:ind w:firstLine="708"/>
        <w:jc w:val="both"/>
        <w:rPr>
          <w:rFonts w:ascii="Trebuchet MS" w:hAnsi="Trebuchet MS"/>
          <w:b/>
          <w:bCs/>
          <w:u w:val="single"/>
          <w:lang w:val="es-ES"/>
        </w:rPr>
      </w:pPr>
      <w:proofErr w:type="spellStart"/>
      <w:r w:rsidRPr="00F27D40">
        <w:rPr>
          <w:rFonts w:ascii="Trebuchet MS" w:hAnsi="Trebuchet MS"/>
          <w:b/>
          <w:bCs/>
          <w:u w:val="single"/>
          <w:lang w:val="fr-FR"/>
        </w:rPr>
        <w:lastRenderedPageBreak/>
        <w:t>Bibliografia</w:t>
      </w:r>
      <w:proofErr w:type="spellEnd"/>
      <w:r w:rsidRPr="00F27D40">
        <w:rPr>
          <w:rFonts w:ascii="Trebuchet MS" w:hAnsi="Trebuchet MS"/>
          <w:b/>
          <w:bCs/>
          <w:u w:val="single"/>
          <w:lang w:val="fr-FR"/>
        </w:rPr>
        <w:t xml:space="preserve"> </w:t>
      </w:r>
      <w:proofErr w:type="spellStart"/>
      <w:r w:rsidRPr="00F27D40">
        <w:rPr>
          <w:rFonts w:ascii="Trebuchet MS" w:hAnsi="Trebuchet MS"/>
          <w:b/>
          <w:bCs/>
          <w:u w:val="single"/>
          <w:lang w:val="fr-FR"/>
        </w:rPr>
        <w:t>și</w:t>
      </w:r>
      <w:proofErr w:type="spellEnd"/>
      <w:r w:rsidRPr="00F27D40">
        <w:rPr>
          <w:rFonts w:ascii="Trebuchet MS" w:hAnsi="Trebuchet MS"/>
          <w:b/>
          <w:bCs/>
          <w:u w:val="single"/>
          <w:lang w:val="fr-FR"/>
        </w:rPr>
        <w:t xml:space="preserve"> </w:t>
      </w:r>
      <w:proofErr w:type="spellStart"/>
      <w:r w:rsidRPr="00F27D40">
        <w:rPr>
          <w:rFonts w:ascii="Trebuchet MS" w:hAnsi="Trebuchet MS"/>
          <w:b/>
          <w:bCs/>
          <w:u w:val="single"/>
          <w:lang w:val="fr-FR"/>
        </w:rPr>
        <w:t>Tematica</w:t>
      </w:r>
      <w:proofErr w:type="spellEnd"/>
      <w:r w:rsidRPr="00F27D40">
        <w:rPr>
          <w:rFonts w:ascii="Trebuchet MS" w:hAnsi="Trebuchet MS"/>
          <w:b/>
          <w:bCs/>
          <w:u w:val="single"/>
          <w:lang w:val="fr-FR"/>
        </w:rPr>
        <w:t xml:space="preserve"> </w:t>
      </w:r>
      <w:proofErr w:type="spellStart"/>
      <w:r w:rsidRPr="00F27D40">
        <w:rPr>
          <w:rFonts w:ascii="Trebuchet MS" w:hAnsi="Trebuchet MS"/>
          <w:b/>
          <w:bCs/>
          <w:u w:val="single"/>
          <w:lang w:val="fr-FR"/>
        </w:rPr>
        <w:t>pentru</w:t>
      </w:r>
      <w:proofErr w:type="spellEnd"/>
      <w:r w:rsidRPr="00F27D40">
        <w:rPr>
          <w:rFonts w:ascii="Trebuchet MS" w:hAnsi="Trebuchet MS"/>
          <w:b/>
          <w:bCs/>
          <w:u w:val="single"/>
          <w:lang w:val="fr-FR"/>
        </w:rPr>
        <w:t xml:space="preserve"> </w:t>
      </w:r>
      <w:proofErr w:type="spellStart"/>
      <w:r w:rsidRPr="00F27D40">
        <w:rPr>
          <w:rFonts w:ascii="Trebuchet MS" w:hAnsi="Trebuchet MS"/>
          <w:b/>
          <w:bCs/>
          <w:u w:val="single"/>
          <w:lang w:val="fr-FR"/>
        </w:rPr>
        <w:t>ocuparea</w:t>
      </w:r>
      <w:proofErr w:type="spellEnd"/>
      <w:r w:rsidRPr="00F27D40">
        <w:rPr>
          <w:rFonts w:ascii="Trebuchet MS" w:hAnsi="Trebuchet MS"/>
          <w:b/>
          <w:bCs/>
          <w:u w:val="single"/>
          <w:lang w:val="fr-FR"/>
        </w:rPr>
        <w:t xml:space="preserve"> </w:t>
      </w:r>
      <w:proofErr w:type="spellStart"/>
      <w:r w:rsidRPr="00F27D40">
        <w:rPr>
          <w:rFonts w:ascii="Trebuchet MS" w:hAnsi="Trebuchet MS"/>
          <w:b/>
          <w:bCs/>
          <w:u w:val="single"/>
          <w:lang w:val="fr-FR"/>
        </w:rPr>
        <w:t>postului</w:t>
      </w:r>
      <w:proofErr w:type="spellEnd"/>
      <w:r w:rsidRPr="00F27D40">
        <w:rPr>
          <w:rFonts w:ascii="Trebuchet MS" w:hAnsi="Trebuchet MS"/>
          <w:b/>
          <w:bCs/>
          <w:u w:val="single"/>
          <w:lang w:val="fr-FR"/>
        </w:rPr>
        <w:t xml:space="preserve"> </w:t>
      </w:r>
      <w:r w:rsidR="00E9236D">
        <w:rPr>
          <w:rFonts w:ascii="Trebuchet MS" w:hAnsi="Trebuchet MS"/>
          <w:b/>
          <w:bCs/>
          <w:u w:val="single"/>
          <w:lang w:val="fr-FR"/>
        </w:rPr>
        <w:t xml:space="preserve">vacant </w:t>
      </w:r>
      <w:r w:rsidRPr="00F27D40">
        <w:rPr>
          <w:rFonts w:ascii="Trebuchet MS" w:hAnsi="Trebuchet MS"/>
          <w:b/>
          <w:bCs/>
          <w:u w:val="single"/>
          <w:lang w:val="fr-FR"/>
        </w:rPr>
        <w:t xml:space="preserve">de </w:t>
      </w:r>
      <w:r w:rsidR="0048111A" w:rsidRPr="0048111A">
        <w:rPr>
          <w:rFonts w:ascii="Trebuchet MS" w:hAnsi="Trebuchet MS"/>
          <w:b/>
          <w:bCs/>
          <w:u w:val="single"/>
        </w:rPr>
        <w:t xml:space="preserve">mașinist la mașini pentru terasamente, la Serviciul Atelier Mecanic, din cadrul Sistemului de Gospodărire a Apelor </w:t>
      </w:r>
      <w:proofErr w:type="gramStart"/>
      <w:r w:rsidR="0048111A" w:rsidRPr="0048111A">
        <w:rPr>
          <w:rFonts w:ascii="Trebuchet MS" w:hAnsi="Trebuchet MS"/>
          <w:b/>
          <w:bCs/>
          <w:u w:val="single"/>
        </w:rPr>
        <w:t>Arad</w:t>
      </w:r>
      <w:r w:rsidR="0048111A" w:rsidRPr="0048111A">
        <w:rPr>
          <w:rFonts w:ascii="Trebuchet MS" w:hAnsi="Trebuchet MS"/>
          <w:b/>
          <w:bCs/>
          <w:u w:val="single"/>
          <w:lang w:val="es-ES"/>
        </w:rPr>
        <w:t>:</w:t>
      </w:r>
      <w:proofErr w:type="gramEnd"/>
    </w:p>
    <w:p w14:paraId="7C5DFD12" w14:textId="77777777" w:rsidR="0048111A" w:rsidRPr="0048111A" w:rsidRDefault="0048111A" w:rsidP="0048111A">
      <w:pPr>
        <w:spacing w:after="0" w:line="276" w:lineRule="auto"/>
        <w:jc w:val="both"/>
        <w:rPr>
          <w:rFonts w:ascii="Trebuchet MS" w:hAnsi="Trebuchet MS"/>
          <w:b/>
          <w:bCs/>
        </w:rPr>
      </w:pPr>
    </w:p>
    <w:p w14:paraId="336246C5" w14:textId="77777777" w:rsidR="0048111A" w:rsidRPr="0048111A" w:rsidRDefault="0048111A" w:rsidP="0048111A">
      <w:pPr>
        <w:spacing w:after="0" w:line="276" w:lineRule="auto"/>
        <w:ind w:firstLine="708"/>
        <w:jc w:val="both"/>
        <w:rPr>
          <w:rFonts w:ascii="Trebuchet MS" w:hAnsi="Trebuchet MS"/>
          <w:b/>
          <w:bCs/>
          <w:lang w:val="pt-PT"/>
        </w:rPr>
      </w:pPr>
      <w:r w:rsidRPr="0048111A">
        <w:rPr>
          <w:rFonts w:ascii="Trebuchet MS" w:hAnsi="Trebuchet MS"/>
          <w:b/>
          <w:bCs/>
          <w:lang w:val="pt-PT"/>
        </w:rPr>
        <w:t>1. CODUL RUTIER – O.U.G. Nr. 195 / 2002, privind circulația pe drumurile publice, modificată și completată prin O.U.G. Nr. 63 / 2006</w:t>
      </w:r>
    </w:p>
    <w:p w14:paraId="5C41D379" w14:textId="77777777" w:rsidR="0048111A" w:rsidRPr="0048111A" w:rsidRDefault="0048111A" w:rsidP="0048111A">
      <w:pPr>
        <w:spacing w:after="0" w:line="276" w:lineRule="auto"/>
        <w:ind w:firstLine="708"/>
        <w:jc w:val="both"/>
        <w:rPr>
          <w:rFonts w:ascii="Trebuchet MS" w:hAnsi="Trebuchet MS"/>
          <w:b/>
          <w:bCs/>
          <w:lang w:val="pt-PT"/>
        </w:rPr>
      </w:pPr>
      <w:r w:rsidRPr="0048111A">
        <w:rPr>
          <w:rFonts w:ascii="Trebuchet MS" w:hAnsi="Trebuchet MS"/>
          <w:b/>
          <w:bCs/>
          <w:lang w:val="pt-PT"/>
        </w:rPr>
        <w:t xml:space="preserve"> 2. ORDONANȚA nr. 27 / 31 august 2011 actualizată privind transporturile rutiere și normele privind organizarea și efectuarea transporturilor rutiere și a activităților conexe ale acestora.</w:t>
      </w:r>
    </w:p>
    <w:p w14:paraId="117E9288" w14:textId="77777777" w:rsidR="0048111A" w:rsidRDefault="0048111A" w:rsidP="0048111A">
      <w:pPr>
        <w:spacing w:after="0" w:line="276" w:lineRule="auto"/>
        <w:ind w:firstLine="708"/>
        <w:jc w:val="both"/>
        <w:rPr>
          <w:rFonts w:ascii="Trebuchet MS" w:hAnsi="Trebuchet MS"/>
          <w:b/>
          <w:bCs/>
          <w:lang w:val="pt-PT"/>
        </w:rPr>
      </w:pPr>
    </w:p>
    <w:p w14:paraId="11E62D56" w14:textId="77777777" w:rsidR="0048111A" w:rsidRDefault="0048111A" w:rsidP="0048111A">
      <w:pPr>
        <w:spacing w:after="0" w:line="276" w:lineRule="auto"/>
        <w:ind w:firstLine="708"/>
        <w:jc w:val="both"/>
        <w:rPr>
          <w:rFonts w:ascii="Trebuchet MS" w:hAnsi="Trebuchet MS"/>
          <w:b/>
          <w:bCs/>
          <w:lang w:val="pt-PT"/>
        </w:rPr>
      </w:pPr>
    </w:p>
    <w:p w14:paraId="4EB5E282" w14:textId="77777777" w:rsidR="0048111A" w:rsidRDefault="0048111A" w:rsidP="0048111A">
      <w:pPr>
        <w:spacing w:after="0" w:line="276" w:lineRule="auto"/>
        <w:ind w:firstLine="708"/>
        <w:jc w:val="both"/>
        <w:rPr>
          <w:rFonts w:ascii="Trebuchet MS" w:hAnsi="Trebuchet MS"/>
          <w:b/>
          <w:bCs/>
          <w:lang w:val="pt-PT"/>
        </w:rPr>
      </w:pPr>
    </w:p>
    <w:p w14:paraId="75C408F5" w14:textId="77777777" w:rsidR="0048111A" w:rsidRPr="0048111A" w:rsidRDefault="0048111A" w:rsidP="0048111A">
      <w:pPr>
        <w:spacing w:after="0" w:line="276" w:lineRule="auto"/>
        <w:ind w:firstLine="708"/>
        <w:jc w:val="both"/>
        <w:rPr>
          <w:rFonts w:ascii="Trebuchet MS" w:hAnsi="Trebuchet MS"/>
          <w:b/>
          <w:bCs/>
          <w:lang w:val="pt-PT"/>
        </w:rPr>
      </w:pPr>
    </w:p>
    <w:p w14:paraId="55086ADA" w14:textId="1FA0817F" w:rsidR="006753ED" w:rsidRPr="000F08AC" w:rsidRDefault="006753ED" w:rsidP="001A1926">
      <w:pPr>
        <w:spacing w:after="0" w:line="276" w:lineRule="auto"/>
        <w:contextualSpacing/>
        <w:jc w:val="both"/>
        <w:rPr>
          <w:rFonts w:ascii="Trebuchet MS" w:hAnsi="Trebuchet MS"/>
        </w:rPr>
      </w:pPr>
      <w:r w:rsidRPr="000F08AC">
        <w:rPr>
          <w:rFonts w:ascii="Trebuchet MS" w:hAnsi="Trebuchet MS"/>
        </w:rPr>
        <w:t>Cu respect,</w:t>
      </w:r>
    </w:p>
    <w:p w14:paraId="3EF807EF" w14:textId="3E9F7AFA" w:rsidR="006753ED" w:rsidRPr="00BA14D7" w:rsidRDefault="006753ED" w:rsidP="001A1926">
      <w:pPr>
        <w:spacing w:after="0" w:line="276" w:lineRule="auto"/>
        <w:jc w:val="both"/>
        <w:rPr>
          <w:rFonts w:ascii="Trebuchet MS" w:hAnsi="Trebuchet MS"/>
          <w:b/>
          <w:bCs/>
          <w:color w:val="000000"/>
          <w:lang w:val="fr-FR"/>
        </w:rPr>
      </w:pPr>
      <w:r w:rsidRPr="00BA14D7">
        <w:rPr>
          <w:rFonts w:ascii="Trebuchet MS" w:hAnsi="Trebuchet MS"/>
          <w:b/>
          <w:bCs/>
          <w:color w:val="000000"/>
          <w:lang w:val="fr-FR"/>
        </w:rPr>
        <w:t>DIRECTOR A</w:t>
      </w:r>
      <w:r w:rsidR="00FF075D" w:rsidRPr="00BA14D7">
        <w:rPr>
          <w:rFonts w:ascii="Trebuchet MS" w:hAnsi="Trebuchet MS"/>
          <w:b/>
          <w:bCs/>
          <w:color w:val="000000"/>
          <w:lang w:val="fr-FR"/>
        </w:rPr>
        <w:t>BA</w:t>
      </w:r>
      <w:r w:rsidRPr="00BA14D7">
        <w:rPr>
          <w:rFonts w:ascii="Trebuchet MS" w:hAnsi="Trebuchet MS"/>
          <w:b/>
          <w:bCs/>
          <w:color w:val="000000"/>
          <w:lang w:val="fr-FR"/>
        </w:rPr>
        <w:t xml:space="preserve"> MUREŞ</w:t>
      </w:r>
    </w:p>
    <w:p w14:paraId="4C553464" w14:textId="6DA00B8A" w:rsidR="006753ED" w:rsidRPr="000F08AC" w:rsidRDefault="006753ED" w:rsidP="001A1926">
      <w:pPr>
        <w:spacing w:after="0" w:line="276" w:lineRule="auto"/>
        <w:jc w:val="both"/>
        <w:rPr>
          <w:rFonts w:ascii="Trebuchet MS" w:hAnsi="Trebuchet MS"/>
          <w:color w:val="000000"/>
          <w:lang w:val="fr-FR"/>
        </w:rPr>
      </w:pPr>
      <w:proofErr w:type="spellStart"/>
      <w:proofErr w:type="gramStart"/>
      <w:r w:rsidRPr="000F08AC">
        <w:rPr>
          <w:rFonts w:ascii="Trebuchet MS" w:hAnsi="Trebuchet MS"/>
          <w:color w:val="000000"/>
          <w:lang w:val="fr-FR"/>
        </w:rPr>
        <w:t>ing</w:t>
      </w:r>
      <w:proofErr w:type="spellEnd"/>
      <w:proofErr w:type="gramEnd"/>
      <w:r w:rsidRPr="000F08AC">
        <w:rPr>
          <w:rFonts w:ascii="Trebuchet MS" w:hAnsi="Trebuchet MS"/>
          <w:color w:val="000000"/>
          <w:lang w:val="fr-FR"/>
        </w:rPr>
        <w:t xml:space="preserve">. </w:t>
      </w:r>
      <w:r w:rsidR="0048111A">
        <w:rPr>
          <w:rFonts w:ascii="Trebuchet MS" w:hAnsi="Trebuchet MS"/>
          <w:color w:val="000000"/>
          <w:lang w:val="fr-FR"/>
        </w:rPr>
        <w:t>R</w:t>
      </w:r>
      <w:proofErr w:type="spellStart"/>
      <w:r w:rsidR="0048111A">
        <w:rPr>
          <w:rFonts w:ascii="Trebuchet MS" w:hAnsi="Trebuchet MS"/>
          <w:color w:val="000000"/>
        </w:rPr>
        <w:t>ăz</w:t>
      </w:r>
      <w:proofErr w:type="spellEnd"/>
      <w:r w:rsidR="0048111A">
        <w:rPr>
          <w:rFonts w:ascii="Trebuchet MS" w:hAnsi="Trebuchet MS"/>
          <w:color w:val="000000"/>
          <w:lang w:val="fr-FR"/>
        </w:rPr>
        <w:t>van OBREJA</w:t>
      </w:r>
    </w:p>
    <w:p w14:paraId="7BC7AEA0" w14:textId="77777777" w:rsidR="006753ED" w:rsidRPr="000F08AC" w:rsidRDefault="006753ED" w:rsidP="001A1926">
      <w:pPr>
        <w:spacing w:after="0" w:line="276" w:lineRule="auto"/>
        <w:jc w:val="both"/>
        <w:rPr>
          <w:rFonts w:ascii="Trebuchet MS" w:hAnsi="Trebuchet MS"/>
          <w:color w:val="000000"/>
          <w:lang w:val="fr-FR"/>
        </w:rPr>
      </w:pPr>
    </w:p>
    <w:p w14:paraId="0E06B7A3" w14:textId="77777777" w:rsidR="00A305CE" w:rsidRDefault="00A305CE" w:rsidP="001A1926">
      <w:pPr>
        <w:spacing w:after="0" w:line="276" w:lineRule="auto"/>
        <w:jc w:val="both"/>
        <w:rPr>
          <w:rFonts w:ascii="Trebuchet MS" w:hAnsi="Trebuchet MS"/>
        </w:rPr>
      </w:pPr>
    </w:p>
    <w:p w14:paraId="59A1E8B0" w14:textId="77777777" w:rsidR="0048111A" w:rsidRDefault="0048111A" w:rsidP="001A1926">
      <w:pPr>
        <w:spacing w:after="0" w:line="276" w:lineRule="auto"/>
        <w:jc w:val="both"/>
        <w:rPr>
          <w:rFonts w:ascii="Trebuchet MS" w:hAnsi="Trebuchet MS"/>
        </w:rPr>
      </w:pPr>
    </w:p>
    <w:p w14:paraId="363F1CDD" w14:textId="77777777" w:rsidR="00955BBE" w:rsidRPr="000F08AC" w:rsidRDefault="00955BBE" w:rsidP="001A1926">
      <w:pPr>
        <w:spacing w:after="0" w:line="276" w:lineRule="auto"/>
        <w:jc w:val="both"/>
        <w:rPr>
          <w:rFonts w:ascii="Trebuchet MS" w:hAnsi="Trebuchet MS"/>
        </w:rPr>
      </w:pPr>
    </w:p>
    <w:p w14:paraId="706909FA" w14:textId="4FEF9990" w:rsidR="006753ED" w:rsidRPr="00BA14D7" w:rsidRDefault="006753ED" w:rsidP="001A1926">
      <w:pPr>
        <w:spacing w:after="0" w:line="276" w:lineRule="auto"/>
        <w:jc w:val="both"/>
        <w:rPr>
          <w:rFonts w:ascii="Trebuchet MS" w:hAnsi="Trebuchet MS"/>
          <w:b/>
          <w:bCs/>
        </w:rPr>
      </w:pPr>
      <w:r w:rsidRPr="00BA14D7">
        <w:rPr>
          <w:rFonts w:ascii="Trebuchet MS" w:hAnsi="Trebuchet MS"/>
          <w:b/>
          <w:bCs/>
        </w:rPr>
        <w:t>DIRECTOR S</w:t>
      </w:r>
      <w:r w:rsidR="00FF075D" w:rsidRPr="00BA14D7">
        <w:rPr>
          <w:rFonts w:ascii="Trebuchet MS" w:hAnsi="Trebuchet MS"/>
          <w:b/>
          <w:bCs/>
        </w:rPr>
        <w:t>GA</w:t>
      </w:r>
      <w:r w:rsidRPr="00BA14D7">
        <w:rPr>
          <w:rFonts w:ascii="Trebuchet MS" w:hAnsi="Trebuchet MS"/>
          <w:b/>
          <w:bCs/>
        </w:rPr>
        <w:t xml:space="preserve"> ARAD</w:t>
      </w:r>
    </w:p>
    <w:p w14:paraId="08B0A33A" w14:textId="1A658B18" w:rsidR="006753ED" w:rsidRPr="000F08AC" w:rsidRDefault="006753ED" w:rsidP="001A1926">
      <w:pPr>
        <w:spacing w:after="0" w:line="276" w:lineRule="auto"/>
        <w:jc w:val="both"/>
        <w:rPr>
          <w:rFonts w:ascii="Trebuchet MS" w:hAnsi="Trebuchet MS"/>
        </w:rPr>
      </w:pPr>
      <w:r w:rsidRPr="000F08AC">
        <w:rPr>
          <w:rFonts w:ascii="Trebuchet MS" w:hAnsi="Trebuchet MS"/>
        </w:rPr>
        <w:t xml:space="preserve">ing. </w:t>
      </w:r>
      <w:r w:rsidR="0048111A">
        <w:rPr>
          <w:rFonts w:ascii="Trebuchet MS" w:hAnsi="Trebuchet MS"/>
        </w:rPr>
        <w:t>Sorin CIOARA</w:t>
      </w:r>
    </w:p>
    <w:p w14:paraId="33639F65" w14:textId="77777777" w:rsidR="00A305CE" w:rsidRDefault="00A305CE" w:rsidP="001A1926">
      <w:pPr>
        <w:spacing w:after="0" w:line="276" w:lineRule="auto"/>
        <w:jc w:val="both"/>
        <w:rPr>
          <w:rFonts w:ascii="Trebuchet MS" w:hAnsi="Trebuchet MS"/>
        </w:rPr>
      </w:pPr>
    </w:p>
    <w:p w14:paraId="5D1BFBD8" w14:textId="77777777" w:rsidR="00955BBE" w:rsidRDefault="00955BBE" w:rsidP="001A1926">
      <w:pPr>
        <w:spacing w:after="0" w:line="276" w:lineRule="auto"/>
        <w:jc w:val="both"/>
        <w:rPr>
          <w:rFonts w:ascii="Trebuchet MS" w:hAnsi="Trebuchet MS"/>
        </w:rPr>
      </w:pPr>
    </w:p>
    <w:p w14:paraId="3B02DD84" w14:textId="77777777" w:rsidR="00955BBE" w:rsidRDefault="00955BBE" w:rsidP="001A1926">
      <w:pPr>
        <w:spacing w:after="0" w:line="276" w:lineRule="auto"/>
        <w:jc w:val="both"/>
        <w:rPr>
          <w:rFonts w:ascii="Trebuchet MS" w:hAnsi="Trebuchet MS"/>
        </w:rPr>
      </w:pPr>
    </w:p>
    <w:p w14:paraId="02E1CB74" w14:textId="77777777" w:rsidR="0048111A" w:rsidRPr="000F08AC" w:rsidRDefault="0048111A" w:rsidP="001A1926">
      <w:pPr>
        <w:spacing w:after="0" w:line="276" w:lineRule="auto"/>
        <w:jc w:val="both"/>
        <w:rPr>
          <w:rFonts w:ascii="Trebuchet MS" w:hAnsi="Trebuchet MS"/>
        </w:rPr>
      </w:pPr>
    </w:p>
    <w:p w14:paraId="7E44FA95" w14:textId="119A940C" w:rsidR="006753ED" w:rsidRPr="00BA14D7" w:rsidRDefault="00A92C7F" w:rsidP="001A1926">
      <w:pPr>
        <w:spacing w:after="0" w:line="276" w:lineRule="auto"/>
        <w:jc w:val="both"/>
        <w:rPr>
          <w:rFonts w:ascii="Trebuchet MS" w:hAnsi="Trebuchet MS"/>
          <w:b/>
          <w:bCs/>
          <w:i/>
          <w:iCs/>
        </w:rPr>
      </w:pPr>
      <w:r w:rsidRPr="00BA14D7">
        <w:rPr>
          <w:rFonts w:ascii="Trebuchet MS" w:hAnsi="Trebuchet MS"/>
          <w:b/>
          <w:bCs/>
          <w:i/>
          <w:iCs/>
        </w:rPr>
        <w:t>Secretar Comisie de concurs</w:t>
      </w:r>
    </w:p>
    <w:bookmarkEnd w:id="0"/>
    <w:p w14:paraId="3F4826B9" w14:textId="0E089B42" w:rsidR="00A305CE" w:rsidRPr="00E9236D" w:rsidRDefault="00970A95" w:rsidP="001A1926">
      <w:pPr>
        <w:spacing w:after="0" w:line="276" w:lineRule="auto"/>
        <w:jc w:val="both"/>
        <w:rPr>
          <w:rFonts w:ascii="Trebuchet MS" w:eastAsia="Times New Roman" w:hAnsi="Trebuchet MS"/>
        </w:rPr>
      </w:pPr>
      <w:r w:rsidRPr="00E9236D">
        <w:rPr>
          <w:rFonts w:ascii="Trebuchet MS" w:eastAsia="Times New Roman" w:hAnsi="Trebuchet MS"/>
        </w:rPr>
        <w:t>spec. RU</w:t>
      </w:r>
      <w:r w:rsidR="00FF075D" w:rsidRPr="00E9236D">
        <w:rPr>
          <w:rFonts w:ascii="Trebuchet MS" w:eastAsia="Times New Roman" w:hAnsi="Trebuchet MS"/>
        </w:rPr>
        <w:t xml:space="preserve"> – Ana-Maria VĂCEANU</w:t>
      </w:r>
    </w:p>
    <w:p w14:paraId="4B7A44BB" w14:textId="77777777" w:rsidR="00A305CE" w:rsidRPr="00E9236D" w:rsidRDefault="00A305CE" w:rsidP="001A1926">
      <w:pPr>
        <w:spacing w:after="0" w:line="276" w:lineRule="auto"/>
        <w:jc w:val="both"/>
        <w:rPr>
          <w:rFonts w:ascii="Trebuchet MS" w:eastAsia="Times New Roman" w:hAnsi="Trebuchet MS"/>
          <w:lang w:val="pt-PT"/>
        </w:rPr>
      </w:pPr>
    </w:p>
    <w:p w14:paraId="3164DB5A" w14:textId="77777777" w:rsidR="00A305CE" w:rsidRDefault="00A305CE" w:rsidP="001A1926">
      <w:pPr>
        <w:spacing w:after="0" w:line="276" w:lineRule="auto"/>
        <w:jc w:val="both"/>
        <w:rPr>
          <w:rFonts w:ascii="Trebuchet MS" w:eastAsia="Times New Roman" w:hAnsi="Trebuchet MS"/>
          <w:lang w:val="pt-PT"/>
        </w:rPr>
      </w:pPr>
    </w:p>
    <w:p w14:paraId="0B892F55" w14:textId="77777777" w:rsidR="00E9236D" w:rsidRDefault="00E9236D" w:rsidP="001A1926">
      <w:pPr>
        <w:spacing w:after="0" w:line="276" w:lineRule="auto"/>
        <w:jc w:val="both"/>
        <w:rPr>
          <w:rFonts w:ascii="Trebuchet MS" w:eastAsia="Times New Roman" w:hAnsi="Trebuchet MS"/>
          <w:lang w:val="pt-PT"/>
        </w:rPr>
      </w:pPr>
    </w:p>
    <w:p w14:paraId="23695453" w14:textId="77777777" w:rsidR="00E9236D" w:rsidRDefault="00E9236D" w:rsidP="001A1926">
      <w:pPr>
        <w:spacing w:after="0" w:line="276" w:lineRule="auto"/>
        <w:jc w:val="both"/>
        <w:rPr>
          <w:rFonts w:ascii="Trebuchet MS" w:eastAsia="Times New Roman" w:hAnsi="Trebuchet MS"/>
          <w:lang w:val="pt-PT"/>
        </w:rPr>
      </w:pPr>
    </w:p>
    <w:p w14:paraId="6E519913" w14:textId="77777777" w:rsidR="00E9236D" w:rsidRDefault="00E9236D" w:rsidP="001A1926">
      <w:pPr>
        <w:spacing w:after="0" w:line="276" w:lineRule="auto"/>
        <w:jc w:val="both"/>
        <w:rPr>
          <w:rFonts w:ascii="Trebuchet MS" w:eastAsia="Times New Roman" w:hAnsi="Trebuchet MS"/>
          <w:lang w:val="pt-PT"/>
        </w:rPr>
      </w:pPr>
    </w:p>
    <w:p w14:paraId="4D28B251" w14:textId="77777777" w:rsidR="00E9236D" w:rsidRDefault="00E9236D" w:rsidP="001A1926">
      <w:pPr>
        <w:spacing w:after="0" w:line="276" w:lineRule="auto"/>
        <w:jc w:val="both"/>
        <w:rPr>
          <w:rFonts w:ascii="Trebuchet MS" w:eastAsia="Times New Roman" w:hAnsi="Trebuchet MS"/>
          <w:lang w:val="pt-PT"/>
        </w:rPr>
      </w:pPr>
    </w:p>
    <w:p w14:paraId="17364BF5" w14:textId="77777777" w:rsidR="00E9236D" w:rsidRDefault="00E9236D" w:rsidP="001A1926">
      <w:pPr>
        <w:spacing w:after="0" w:line="276" w:lineRule="auto"/>
        <w:jc w:val="both"/>
        <w:rPr>
          <w:rFonts w:ascii="Trebuchet MS" w:eastAsia="Times New Roman" w:hAnsi="Trebuchet MS"/>
          <w:lang w:val="pt-PT"/>
        </w:rPr>
      </w:pPr>
    </w:p>
    <w:p w14:paraId="14B21229" w14:textId="77777777" w:rsidR="00E9236D" w:rsidRDefault="00E9236D" w:rsidP="001A1926">
      <w:pPr>
        <w:spacing w:after="0" w:line="276" w:lineRule="auto"/>
        <w:jc w:val="both"/>
        <w:rPr>
          <w:rFonts w:ascii="Trebuchet MS" w:eastAsia="Times New Roman" w:hAnsi="Trebuchet MS"/>
          <w:lang w:val="pt-PT"/>
        </w:rPr>
      </w:pPr>
    </w:p>
    <w:p w14:paraId="65B29EED" w14:textId="77777777" w:rsidR="00E9236D" w:rsidRDefault="00E9236D" w:rsidP="001A1926">
      <w:pPr>
        <w:spacing w:after="0" w:line="276" w:lineRule="auto"/>
        <w:jc w:val="both"/>
        <w:rPr>
          <w:rFonts w:ascii="Trebuchet MS" w:eastAsia="Times New Roman" w:hAnsi="Trebuchet MS"/>
          <w:lang w:val="pt-PT"/>
        </w:rPr>
      </w:pPr>
    </w:p>
    <w:p w14:paraId="47995023" w14:textId="77777777" w:rsidR="00E9236D" w:rsidRDefault="00E9236D" w:rsidP="001A1926">
      <w:pPr>
        <w:spacing w:after="0" w:line="276" w:lineRule="auto"/>
        <w:jc w:val="both"/>
        <w:rPr>
          <w:rFonts w:ascii="Trebuchet MS" w:eastAsia="Times New Roman" w:hAnsi="Trebuchet MS"/>
          <w:lang w:val="pt-PT"/>
        </w:rPr>
      </w:pPr>
    </w:p>
    <w:p w14:paraId="39B72A1C" w14:textId="77777777" w:rsidR="00E9236D" w:rsidRDefault="00E9236D" w:rsidP="001A1926">
      <w:pPr>
        <w:spacing w:after="0" w:line="276" w:lineRule="auto"/>
        <w:jc w:val="both"/>
        <w:rPr>
          <w:rFonts w:ascii="Trebuchet MS" w:eastAsia="Times New Roman" w:hAnsi="Trebuchet MS"/>
          <w:lang w:val="pt-PT"/>
        </w:rPr>
      </w:pPr>
    </w:p>
    <w:p w14:paraId="57770AAB" w14:textId="77777777" w:rsidR="00E9236D" w:rsidRDefault="00E9236D" w:rsidP="001A1926">
      <w:pPr>
        <w:spacing w:after="0" w:line="276" w:lineRule="auto"/>
        <w:jc w:val="both"/>
        <w:rPr>
          <w:rFonts w:ascii="Trebuchet MS" w:eastAsia="Times New Roman" w:hAnsi="Trebuchet MS"/>
          <w:lang w:val="pt-PT"/>
        </w:rPr>
      </w:pPr>
    </w:p>
    <w:p w14:paraId="342290B8" w14:textId="77777777" w:rsidR="00E9236D" w:rsidRDefault="00E9236D" w:rsidP="001A1926">
      <w:pPr>
        <w:spacing w:after="0" w:line="276" w:lineRule="auto"/>
        <w:jc w:val="both"/>
        <w:rPr>
          <w:rFonts w:ascii="Trebuchet MS" w:eastAsia="Times New Roman" w:hAnsi="Trebuchet MS"/>
          <w:lang w:val="pt-PT"/>
        </w:rPr>
      </w:pPr>
    </w:p>
    <w:p w14:paraId="0835E463" w14:textId="77777777" w:rsidR="00E9236D" w:rsidRDefault="00E9236D" w:rsidP="001A1926">
      <w:pPr>
        <w:spacing w:after="0" w:line="276" w:lineRule="auto"/>
        <w:jc w:val="both"/>
        <w:rPr>
          <w:rFonts w:ascii="Trebuchet MS" w:eastAsia="Times New Roman" w:hAnsi="Trebuchet MS"/>
          <w:lang w:val="pt-PT"/>
        </w:rPr>
      </w:pPr>
    </w:p>
    <w:p w14:paraId="5F978690" w14:textId="77777777" w:rsidR="00E9236D" w:rsidRDefault="00E9236D" w:rsidP="001A1926">
      <w:pPr>
        <w:spacing w:after="0" w:line="276" w:lineRule="auto"/>
        <w:jc w:val="both"/>
        <w:rPr>
          <w:rFonts w:ascii="Trebuchet MS" w:eastAsia="Times New Roman" w:hAnsi="Trebuchet MS"/>
          <w:lang w:val="pt-PT"/>
        </w:rPr>
      </w:pPr>
    </w:p>
    <w:p w14:paraId="787B7996" w14:textId="77777777" w:rsidR="00E9236D" w:rsidRDefault="00E9236D" w:rsidP="001A1926">
      <w:pPr>
        <w:spacing w:after="0" w:line="276" w:lineRule="auto"/>
        <w:jc w:val="both"/>
        <w:rPr>
          <w:rFonts w:ascii="Trebuchet MS" w:eastAsia="Times New Roman" w:hAnsi="Trebuchet MS"/>
          <w:lang w:val="pt-PT"/>
        </w:rPr>
      </w:pPr>
    </w:p>
    <w:p w14:paraId="70B411EE" w14:textId="77777777" w:rsidR="00E9236D" w:rsidRPr="00E9236D" w:rsidRDefault="00E9236D" w:rsidP="001A1926">
      <w:pPr>
        <w:spacing w:after="0" w:line="276" w:lineRule="auto"/>
        <w:jc w:val="both"/>
        <w:rPr>
          <w:rFonts w:ascii="Trebuchet MS" w:eastAsia="Times New Roman" w:hAnsi="Trebuchet MS"/>
          <w:lang w:val="pt-PT"/>
        </w:rPr>
      </w:pPr>
    </w:p>
    <w:p w14:paraId="6FBE29E1" w14:textId="3BAF327E" w:rsidR="00BA14D7" w:rsidRPr="00A47217" w:rsidRDefault="00BA14D7" w:rsidP="001A1926">
      <w:pPr>
        <w:spacing w:after="0" w:line="276" w:lineRule="auto"/>
        <w:jc w:val="both"/>
        <w:rPr>
          <w:rFonts w:ascii="Trebuchet MS" w:eastAsia="Times New Roman" w:hAnsi="Trebuchet MS"/>
          <w:i/>
          <w:iCs/>
          <w:lang w:val="pt-PT"/>
        </w:rPr>
      </w:pPr>
    </w:p>
    <w:sectPr w:rsidR="00BA14D7" w:rsidRPr="00A47217" w:rsidSect="00955BBE">
      <w:headerReference w:type="default" r:id="rId8"/>
      <w:footerReference w:type="default" r:id="rId9"/>
      <w:headerReference w:type="first" r:id="rId10"/>
      <w:footerReference w:type="first" r:id="rId11"/>
      <w:pgSz w:w="12240" w:h="15840"/>
      <w:pgMar w:top="1134" w:right="1183" w:bottom="284" w:left="1134"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0EF3E" w14:textId="77777777" w:rsidR="00A31619" w:rsidRDefault="00A31619" w:rsidP="00143ACD">
      <w:pPr>
        <w:spacing w:after="0" w:line="240" w:lineRule="auto"/>
      </w:pPr>
      <w:r>
        <w:separator/>
      </w:r>
    </w:p>
  </w:endnote>
  <w:endnote w:type="continuationSeparator" w:id="0">
    <w:p w14:paraId="0A63E740" w14:textId="77777777" w:rsidR="00A31619" w:rsidRDefault="00A31619"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A6BC"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0C89C343" w14:textId="77777777" w:rsidTr="005B193B">
      <w:trPr>
        <w:jc w:val="center"/>
      </w:trPr>
      <w:tc>
        <w:tcPr>
          <w:tcW w:w="6660" w:type="dxa"/>
        </w:tcPr>
        <w:p w14:paraId="1F605902" w14:textId="77777777" w:rsidR="00AF1A3B" w:rsidRPr="005B193B" w:rsidRDefault="00AF1A3B" w:rsidP="005B193B">
          <w:pPr>
            <w:pStyle w:val="Subsol"/>
            <w:spacing w:line="276" w:lineRule="auto"/>
            <w:rPr>
              <w:rFonts w:ascii="Trebuchet MS" w:hAnsi="Trebuchet MS"/>
              <w:sz w:val="16"/>
              <w:szCs w:val="16"/>
            </w:rPr>
          </w:pPr>
        </w:p>
      </w:tc>
      <w:tc>
        <w:tcPr>
          <w:tcW w:w="4325" w:type="dxa"/>
        </w:tcPr>
        <w:p w14:paraId="4E436BFB" w14:textId="77777777" w:rsidR="00AF1A3B" w:rsidRPr="005B193B" w:rsidRDefault="00AF1A3B" w:rsidP="005B193B">
          <w:pPr>
            <w:pStyle w:val="Subsol"/>
            <w:spacing w:line="276" w:lineRule="auto"/>
            <w:jc w:val="right"/>
            <w:rPr>
              <w:rFonts w:ascii="Trebuchet MS" w:hAnsi="Trebuchet MS"/>
              <w:sz w:val="16"/>
              <w:szCs w:val="16"/>
            </w:rPr>
          </w:pPr>
        </w:p>
        <w:p w14:paraId="0B925640"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C203D4">
            <w:rPr>
              <w:rFonts w:ascii="Trebuchet MS" w:hAnsi="Trebuchet MS"/>
              <w:b/>
              <w:bCs/>
              <w:noProof/>
              <w:sz w:val="16"/>
              <w:szCs w:val="16"/>
            </w:rPr>
            <w:t>5</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C203D4">
            <w:rPr>
              <w:rFonts w:ascii="Trebuchet MS" w:hAnsi="Trebuchet MS"/>
              <w:b/>
              <w:bCs/>
              <w:noProof/>
              <w:sz w:val="16"/>
              <w:szCs w:val="16"/>
            </w:rPr>
            <w:t>5</w:t>
          </w:r>
          <w:r w:rsidRPr="005B193B">
            <w:rPr>
              <w:rFonts w:ascii="Trebuchet MS" w:hAnsi="Trebuchet MS"/>
              <w:b/>
              <w:bCs/>
              <w:sz w:val="16"/>
              <w:szCs w:val="16"/>
            </w:rPr>
            <w:fldChar w:fldCharType="end"/>
          </w:r>
        </w:p>
        <w:p w14:paraId="08039578" w14:textId="77777777" w:rsidR="00AF1A3B" w:rsidRPr="005B193B" w:rsidRDefault="00AF1A3B" w:rsidP="005B193B">
          <w:pPr>
            <w:pStyle w:val="Subsol"/>
            <w:spacing w:line="276" w:lineRule="auto"/>
            <w:jc w:val="right"/>
            <w:rPr>
              <w:rFonts w:ascii="Trebuchet MS" w:hAnsi="Trebuchet MS"/>
              <w:sz w:val="16"/>
              <w:szCs w:val="16"/>
            </w:rPr>
          </w:pPr>
        </w:p>
      </w:tc>
    </w:tr>
  </w:tbl>
  <w:p w14:paraId="1C148A54"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70" w:type="dxa"/>
      <w:jc w:val="center"/>
      <w:tblLook w:val="04A0" w:firstRow="1" w:lastRow="0" w:firstColumn="1" w:lastColumn="0" w:noHBand="0" w:noVBand="1"/>
    </w:tblPr>
    <w:tblGrid>
      <w:gridCol w:w="11724"/>
      <w:gridCol w:w="222"/>
    </w:tblGrid>
    <w:tr w:rsidR="00AF1A3B" w:rsidRPr="005B193B" w14:paraId="28579191" w14:textId="77777777" w:rsidTr="005B193B">
      <w:trPr>
        <w:jc w:val="center"/>
      </w:trPr>
      <w:tc>
        <w:tcPr>
          <w:tcW w:w="6660" w:type="dxa"/>
        </w:tcPr>
        <w:tbl>
          <w:tblPr>
            <w:tblW w:w="11070" w:type="dxa"/>
            <w:jc w:val="center"/>
            <w:tblLook w:val="04A0" w:firstRow="1" w:lastRow="0" w:firstColumn="1" w:lastColumn="0" w:noHBand="0" w:noVBand="1"/>
          </w:tblPr>
          <w:tblGrid>
            <w:gridCol w:w="11286"/>
            <w:gridCol w:w="222"/>
          </w:tblGrid>
          <w:tr w:rsidR="0065538C" w:rsidRPr="005B193B" w14:paraId="481F254C" w14:textId="77777777" w:rsidTr="005B193B">
            <w:trPr>
              <w:jc w:val="center"/>
            </w:trPr>
            <w:tc>
              <w:tcPr>
                <w:tcW w:w="6660" w:type="dxa"/>
                <w:hideMark/>
              </w:tcPr>
              <w:tbl>
                <w:tblPr>
                  <w:tblW w:w="11070" w:type="dxa"/>
                  <w:jc w:val="center"/>
                  <w:tblLook w:val="04A0" w:firstRow="1" w:lastRow="0" w:firstColumn="1" w:lastColumn="0" w:noHBand="0" w:noVBand="1"/>
                </w:tblPr>
                <w:tblGrid>
                  <w:gridCol w:w="6660"/>
                  <w:gridCol w:w="4410"/>
                </w:tblGrid>
                <w:tr w:rsidR="00803D14" w:rsidRPr="005B193B" w14:paraId="7EE6766A" w14:textId="77777777" w:rsidTr="005B193B">
                  <w:trPr>
                    <w:jc w:val="center"/>
                  </w:trPr>
                  <w:tc>
                    <w:tcPr>
                      <w:tcW w:w="6660" w:type="dxa"/>
                    </w:tcPr>
                    <w:p w14:paraId="18D49F98" w14:textId="77777777" w:rsidR="00803D14" w:rsidRPr="005B193B" w:rsidRDefault="00803D14" w:rsidP="005B193B">
                      <w:pPr>
                        <w:pStyle w:val="Subsol"/>
                        <w:spacing w:line="276" w:lineRule="auto"/>
                        <w:rPr>
                          <w:rFonts w:ascii="Arial" w:hAnsi="Arial"/>
                          <w:b/>
                          <w:sz w:val="16"/>
                          <w:szCs w:val="16"/>
                        </w:rPr>
                      </w:pPr>
                    </w:p>
                    <w:p w14:paraId="2FFB4B08"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Adresa de corespondență</w:t>
                      </w:r>
                    </w:p>
                    <w:p w14:paraId="567A5051"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Str. Liviu Rebreanu Nr. 101,  Cod poștal 310414, Arad</w:t>
                      </w:r>
                    </w:p>
                    <w:p w14:paraId="2D68082C"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Centrala Tel.: 0257 / 280362;  281949</w:t>
                      </w:r>
                    </w:p>
                    <w:p w14:paraId="0B0E442C"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Dispecerat Tel.: 0257 / 280355; 0745 534 875;</w:t>
                      </w:r>
                    </w:p>
                    <w:p w14:paraId="3D5A0AB3" w14:textId="7F3AB51B"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 xml:space="preserve">Fax: +40 257 280812                                                                                                                                     Email: </w:t>
                      </w:r>
                      <w:hyperlink r:id="rId1" w:history="1">
                        <w:r w:rsidRPr="005B193B">
                          <w:rPr>
                            <w:rFonts w:ascii="Trebuchet MS" w:hAnsi="Trebuchet MS"/>
                            <w:bCs/>
                            <w:sz w:val="16"/>
                            <w:szCs w:val="16"/>
                          </w:rPr>
                          <w:t>secretariat@dam.rowater.ro</w:t>
                        </w:r>
                      </w:hyperlink>
                      <w:r w:rsidRPr="005B193B">
                        <w:rPr>
                          <w:rFonts w:ascii="Trebuchet MS" w:hAnsi="Trebuchet MS"/>
                          <w:bCs/>
                          <w:sz w:val="16"/>
                          <w:szCs w:val="16"/>
                        </w:rPr>
                        <w:t xml:space="preserve">; </w:t>
                      </w:r>
                    </w:p>
                    <w:p w14:paraId="42595024" w14:textId="564F04ED" w:rsidR="00803D14" w:rsidRPr="005B193B" w:rsidRDefault="00803D14" w:rsidP="005B193B">
                      <w:pPr>
                        <w:pStyle w:val="Subsol"/>
                        <w:spacing w:line="276" w:lineRule="auto"/>
                        <w:rPr>
                          <w:rFonts w:ascii="Trebuchet MS" w:hAnsi="Trebuchet MS"/>
                          <w:sz w:val="16"/>
                          <w:szCs w:val="16"/>
                        </w:rPr>
                      </w:pPr>
                      <w:r w:rsidRPr="005B193B">
                        <w:rPr>
                          <w:rFonts w:ascii="Trebuchet MS" w:hAnsi="Trebuchet MS"/>
                          <w:bCs/>
                          <w:sz w:val="16"/>
                          <w:szCs w:val="16"/>
                        </w:rPr>
                        <w:t xml:space="preserve">           dispecer.sgaar@dam.rowater.ro</w:t>
                      </w:r>
                    </w:p>
                  </w:tc>
                  <w:tc>
                    <w:tcPr>
                      <w:tcW w:w="4410" w:type="dxa"/>
                    </w:tcPr>
                    <w:p w14:paraId="77644A1E" w14:textId="77777777" w:rsidR="00803D14" w:rsidRPr="005B193B" w:rsidRDefault="00803D14" w:rsidP="005B193B">
                      <w:pPr>
                        <w:pStyle w:val="Subsol"/>
                        <w:spacing w:line="276" w:lineRule="auto"/>
                        <w:jc w:val="right"/>
                        <w:rPr>
                          <w:rFonts w:ascii="Trebuchet MS" w:hAnsi="Trebuchet MS"/>
                          <w:sz w:val="16"/>
                          <w:szCs w:val="16"/>
                        </w:rPr>
                      </w:pPr>
                    </w:p>
                    <w:p w14:paraId="5D7C6751" w14:textId="77777777" w:rsidR="00803D14" w:rsidRPr="005B193B" w:rsidRDefault="00803D14" w:rsidP="005B193B">
                      <w:pPr>
                        <w:pStyle w:val="Subsol"/>
                        <w:spacing w:line="276" w:lineRule="auto"/>
                        <w:jc w:val="right"/>
                        <w:rPr>
                          <w:rFonts w:ascii="Trebuchet MS" w:hAnsi="Trebuchet MS"/>
                          <w:bCs/>
                          <w:sz w:val="16"/>
                          <w:szCs w:val="16"/>
                        </w:rPr>
                      </w:pPr>
                      <w:r w:rsidRPr="005B193B">
                        <w:rPr>
                          <w:rFonts w:ascii="Trebuchet MS" w:hAnsi="Trebuchet MS"/>
                          <w:bCs/>
                          <w:sz w:val="16"/>
                          <w:szCs w:val="16"/>
                        </w:rPr>
                        <w:t>Cod Fiscal: RO 23719936</w:t>
                      </w:r>
                    </w:p>
                    <w:p w14:paraId="08948989" w14:textId="77777777" w:rsidR="00803D14" w:rsidRPr="005B193B" w:rsidRDefault="00803D14" w:rsidP="005B193B">
                      <w:pPr>
                        <w:pStyle w:val="Subsol"/>
                        <w:spacing w:line="276" w:lineRule="auto"/>
                        <w:jc w:val="right"/>
                        <w:rPr>
                          <w:rFonts w:ascii="Trebuchet MS" w:hAnsi="Trebuchet MS"/>
                          <w:bCs/>
                          <w:sz w:val="16"/>
                          <w:szCs w:val="16"/>
                        </w:rPr>
                      </w:pPr>
                      <w:r w:rsidRPr="005B193B">
                        <w:rPr>
                          <w:rFonts w:ascii="Trebuchet MS" w:hAnsi="Trebuchet MS"/>
                          <w:bCs/>
                          <w:sz w:val="16"/>
                          <w:szCs w:val="16"/>
                        </w:rPr>
                        <w:t>Cod IBAN: RO32 TREZ 4765 0220 1X01 4909</w:t>
                      </w:r>
                    </w:p>
                    <w:p w14:paraId="456D10F4" w14:textId="77777777" w:rsidR="00803D14" w:rsidRPr="005B193B" w:rsidRDefault="00803D14" w:rsidP="005B193B">
                      <w:pPr>
                        <w:pStyle w:val="Subsol"/>
                        <w:spacing w:line="276" w:lineRule="auto"/>
                        <w:jc w:val="right"/>
                        <w:rPr>
                          <w:rFonts w:ascii="Trebuchet MS" w:hAnsi="Trebuchet MS"/>
                          <w:sz w:val="16"/>
                          <w:szCs w:val="16"/>
                        </w:rPr>
                      </w:pPr>
                      <w:r w:rsidRPr="005B193B">
                        <w:rPr>
                          <w:rFonts w:ascii="Trebuchet MS" w:hAnsi="Trebuchet MS"/>
                          <w:bCs/>
                          <w:sz w:val="16"/>
                          <w:szCs w:val="16"/>
                        </w:rPr>
                        <w:t>Trezoreria Târgu Mureș</w:t>
                      </w:r>
                    </w:p>
                    <w:p w14:paraId="043045B9" w14:textId="77777777" w:rsidR="00803D14" w:rsidRPr="005B193B" w:rsidRDefault="00803D14" w:rsidP="005B193B">
                      <w:pPr>
                        <w:pStyle w:val="Subsol"/>
                        <w:spacing w:line="276" w:lineRule="auto"/>
                        <w:jc w:val="right"/>
                        <w:rPr>
                          <w:rFonts w:ascii="Trebuchet MS" w:hAnsi="Trebuchet MS"/>
                          <w:sz w:val="16"/>
                          <w:szCs w:val="16"/>
                        </w:rPr>
                      </w:pPr>
                    </w:p>
                    <w:p w14:paraId="4AEF7EF5" w14:textId="77777777" w:rsidR="00803D14" w:rsidRPr="005B193B" w:rsidRDefault="00803D14"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C203D4">
                        <w:rPr>
                          <w:rFonts w:ascii="Trebuchet MS" w:hAnsi="Trebuchet MS"/>
                          <w:b/>
                          <w:bCs/>
                          <w:noProof/>
                          <w:sz w:val="16"/>
                          <w:szCs w:val="16"/>
                        </w:rPr>
                        <w:t>1</w:t>
                      </w:r>
                      <w:r w:rsidRPr="005B193B">
                        <w:rPr>
                          <w:rFonts w:ascii="Trebuchet MS" w:hAnsi="Trebuchet MS"/>
                          <w:b/>
                          <w:bCs/>
                          <w:sz w:val="16"/>
                          <w:szCs w:val="16"/>
                        </w:rPr>
                        <w:fldChar w:fldCharType="end"/>
                      </w:r>
                      <w:r w:rsidRPr="005B193B">
                        <w:rPr>
                          <w:rFonts w:ascii="Trebuchet MS" w:hAnsi="Trebuchet M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C203D4">
                        <w:rPr>
                          <w:rFonts w:ascii="Trebuchet MS" w:hAnsi="Trebuchet MS"/>
                          <w:b/>
                          <w:bCs/>
                          <w:noProof/>
                          <w:sz w:val="16"/>
                          <w:szCs w:val="16"/>
                        </w:rPr>
                        <w:t>5</w:t>
                      </w:r>
                      <w:r w:rsidRPr="005B193B">
                        <w:rPr>
                          <w:rFonts w:ascii="Trebuchet MS" w:hAnsi="Trebuchet MS"/>
                          <w:b/>
                          <w:bCs/>
                          <w:sz w:val="16"/>
                          <w:szCs w:val="16"/>
                        </w:rPr>
                        <w:fldChar w:fldCharType="end"/>
                      </w:r>
                    </w:p>
                    <w:p w14:paraId="60E6520C" w14:textId="77777777" w:rsidR="00803D14" w:rsidRPr="005B193B" w:rsidRDefault="00803D14" w:rsidP="005B193B">
                      <w:pPr>
                        <w:pStyle w:val="Subsol"/>
                        <w:spacing w:line="276" w:lineRule="auto"/>
                        <w:jc w:val="right"/>
                        <w:rPr>
                          <w:rFonts w:ascii="Trebuchet MS" w:hAnsi="Trebuchet MS"/>
                          <w:sz w:val="16"/>
                          <w:szCs w:val="16"/>
                        </w:rPr>
                      </w:pPr>
                    </w:p>
                  </w:tc>
                </w:tr>
              </w:tbl>
              <w:p w14:paraId="6A59BB76" w14:textId="77777777" w:rsidR="0065538C" w:rsidRPr="005B193B" w:rsidRDefault="009226FA" w:rsidP="005B193B">
                <w:pPr>
                  <w:pStyle w:val="Subsol"/>
                  <w:spacing w:line="276" w:lineRule="auto"/>
                  <w:rPr>
                    <w:rFonts w:ascii="Arial" w:hAnsi="Arial"/>
                    <w:sz w:val="16"/>
                    <w:szCs w:val="16"/>
                    <w:lang w:val="en-US"/>
                  </w:rPr>
                </w:pPr>
                <w:r w:rsidRPr="005B193B">
                  <w:rPr>
                    <w:lang w:val="en-US"/>
                  </w:rPr>
                  <w:t xml:space="preserve"> </w:t>
                </w:r>
              </w:p>
            </w:tc>
            <w:tc>
              <w:tcPr>
                <w:tcW w:w="4410" w:type="dxa"/>
              </w:tcPr>
              <w:p w14:paraId="0F79A0EC" w14:textId="77777777" w:rsidR="0065538C" w:rsidRPr="005B193B" w:rsidRDefault="0065538C" w:rsidP="005B193B">
                <w:pPr>
                  <w:pStyle w:val="Subsol"/>
                  <w:spacing w:line="276" w:lineRule="auto"/>
                  <w:jc w:val="right"/>
                  <w:rPr>
                    <w:rFonts w:ascii="Arial" w:hAnsi="Arial"/>
                    <w:sz w:val="16"/>
                    <w:szCs w:val="16"/>
                  </w:rPr>
                </w:pPr>
              </w:p>
            </w:tc>
          </w:tr>
        </w:tbl>
        <w:p w14:paraId="6DE6AAD9" w14:textId="77777777" w:rsidR="00AF1A3B" w:rsidRPr="005B193B" w:rsidRDefault="00AF1A3B" w:rsidP="005B193B">
          <w:pPr>
            <w:pStyle w:val="Subsol"/>
            <w:spacing w:line="276" w:lineRule="auto"/>
            <w:rPr>
              <w:rFonts w:ascii="Arial" w:hAnsi="Arial"/>
              <w:sz w:val="16"/>
              <w:szCs w:val="16"/>
            </w:rPr>
          </w:pPr>
        </w:p>
      </w:tc>
      <w:tc>
        <w:tcPr>
          <w:tcW w:w="4410" w:type="dxa"/>
        </w:tcPr>
        <w:p w14:paraId="453549A8" w14:textId="77777777" w:rsidR="00AF1A3B" w:rsidRPr="005B193B" w:rsidRDefault="00AF1A3B" w:rsidP="005B193B">
          <w:pPr>
            <w:pStyle w:val="Subsol"/>
            <w:spacing w:line="276" w:lineRule="auto"/>
            <w:jc w:val="right"/>
            <w:rPr>
              <w:rFonts w:ascii="Arial" w:hAnsi="Arial"/>
              <w:sz w:val="16"/>
              <w:szCs w:val="16"/>
            </w:rPr>
          </w:pPr>
        </w:p>
      </w:tc>
    </w:tr>
  </w:tbl>
  <w:p w14:paraId="427831DB" w14:textId="77777777" w:rsidR="004C0CE7" w:rsidRDefault="004C0CE7" w:rsidP="0049173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32713" w14:textId="77777777" w:rsidR="00A31619" w:rsidRDefault="00A31619" w:rsidP="00143ACD">
      <w:pPr>
        <w:spacing w:after="0" w:line="240" w:lineRule="auto"/>
      </w:pPr>
      <w:r>
        <w:separator/>
      </w:r>
    </w:p>
  </w:footnote>
  <w:footnote w:type="continuationSeparator" w:id="0">
    <w:p w14:paraId="56D67E2D" w14:textId="77777777" w:rsidR="00A31619" w:rsidRDefault="00A31619"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CF5CE"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C947" w14:textId="77777777" w:rsidR="0005498F" w:rsidRDefault="00924C7E" w:rsidP="00A30B56">
    <w:pPr>
      <w:pStyle w:val="Antet"/>
    </w:pPr>
    <w:bookmarkStart w:id="6" w:name="_Hlk156290260"/>
    <w:bookmarkStart w:id="7" w:name="_Hlk156290261"/>
    <w:r>
      <w:rPr>
        <w:noProof/>
        <w:lang w:val="en-US"/>
      </w:rPr>
      <w:drawing>
        <wp:anchor distT="0" distB="0" distL="114300" distR="114300" simplePos="0" relativeHeight="251657728" behindDoc="1" locked="0" layoutInCell="1" allowOverlap="1" wp14:anchorId="143428CE" wp14:editId="300E1358">
          <wp:simplePos x="0" y="0"/>
          <wp:positionH relativeFrom="margin">
            <wp:posOffset>5709285</wp:posOffset>
          </wp:positionH>
          <wp:positionV relativeFrom="margin">
            <wp:posOffset>-906145</wp:posOffset>
          </wp:positionV>
          <wp:extent cx="462280" cy="495300"/>
          <wp:effectExtent l="0" t="0" r="0" b="0"/>
          <wp:wrapSquare wrapText="bothSides"/>
          <wp:docPr id="175322836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val="en-US"/>
      </w:rPr>
      <w:drawing>
        <wp:inline distT="0" distB="0" distL="0" distR="0" wp14:anchorId="2708ECC3" wp14:editId="1C6FCDDB">
          <wp:extent cx="2828925" cy="838200"/>
          <wp:effectExtent l="0" t="0" r="9525" b="0"/>
          <wp:docPr id="1693833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val="en-US"/>
      </w:rPr>
      <w:drawing>
        <wp:inline distT="0" distB="0" distL="0" distR="0" wp14:anchorId="08391C4F" wp14:editId="11FFBCB2">
          <wp:extent cx="2438400" cy="895350"/>
          <wp:effectExtent l="0" t="0" r="0" b="0"/>
          <wp:docPr id="9510707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6"/>
  <w:bookmarkEnd w:id="7"/>
  <w:p w14:paraId="1D5E8F4C"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E20000"/>
    <w:multiLevelType w:val="hybridMultilevel"/>
    <w:tmpl w:val="56A21912"/>
    <w:lvl w:ilvl="0" w:tplc="6F020FD2">
      <w:start w:val="1"/>
      <w:numFmt w:val="decimal"/>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2"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C50EDF"/>
    <w:multiLevelType w:val="hybridMultilevel"/>
    <w:tmpl w:val="B54EE42A"/>
    <w:lvl w:ilvl="0" w:tplc="8CCCF2AE">
      <w:start w:val="1"/>
      <w:numFmt w:val="decimal"/>
      <w:lvlText w:val="%1."/>
      <w:lvlJc w:val="left"/>
      <w:pPr>
        <w:ind w:left="786" w:hanging="360"/>
      </w:pPr>
      <w:rPr>
        <w:rFonts w:eastAsia="Times New Roman"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CE067F"/>
    <w:multiLevelType w:val="hybridMultilevel"/>
    <w:tmpl w:val="E076CA30"/>
    <w:lvl w:ilvl="0" w:tplc="D6E83F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00281162">
    <w:abstractNumId w:val="4"/>
  </w:num>
  <w:num w:numId="2" w16cid:durableId="1216700423">
    <w:abstractNumId w:val="2"/>
  </w:num>
  <w:num w:numId="3" w16cid:durableId="1362197975">
    <w:abstractNumId w:val="0"/>
  </w:num>
  <w:num w:numId="4" w16cid:durableId="1145392414">
    <w:abstractNumId w:val="1"/>
  </w:num>
  <w:num w:numId="5" w16cid:durableId="2046446802">
    <w:abstractNumId w:val="5"/>
  </w:num>
  <w:num w:numId="6" w16cid:durableId="573781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00BA"/>
    <w:rsid w:val="00042469"/>
    <w:rsid w:val="0005498F"/>
    <w:rsid w:val="00074857"/>
    <w:rsid w:val="00080317"/>
    <w:rsid w:val="00092EE1"/>
    <w:rsid w:val="000B2C3E"/>
    <w:rsid w:val="000B3BD8"/>
    <w:rsid w:val="000E2CAA"/>
    <w:rsid w:val="000E49CC"/>
    <w:rsid w:val="000F08AC"/>
    <w:rsid w:val="00100628"/>
    <w:rsid w:val="001218BB"/>
    <w:rsid w:val="00121C7F"/>
    <w:rsid w:val="001221BB"/>
    <w:rsid w:val="00130383"/>
    <w:rsid w:val="00140476"/>
    <w:rsid w:val="00143ACD"/>
    <w:rsid w:val="00152AAF"/>
    <w:rsid w:val="001675A4"/>
    <w:rsid w:val="00187C42"/>
    <w:rsid w:val="00195718"/>
    <w:rsid w:val="001A1926"/>
    <w:rsid w:val="001A3ADA"/>
    <w:rsid w:val="001B47C8"/>
    <w:rsid w:val="001C2B1B"/>
    <w:rsid w:val="001C587D"/>
    <w:rsid w:val="001D0F2B"/>
    <w:rsid w:val="001D3016"/>
    <w:rsid w:val="001F7E80"/>
    <w:rsid w:val="00201221"/>
    <w:rsid w:val="00207E85"/>
    <w:rsid w:val="002301D9"/>
    <w:rsid w:val="00240F3A"/>
    <w:rsid w:val="00241E27"/>
    <w:rsid w:val="00243FFF"/>
    <w:rsid w:val="00244B65"/>
    <w:rsid w:val="00246195"/>
    <w:rsid w:val="002661B2"/>
    <w:rsid w:val="002710A2"/>
    <w:rsid w:val="00273BCF"/>
    <w:rsid w:val="002804D7"/>
    <w:rsid w:val="002832FF"/>
    <w:rsid w:val="00287801"/>
    <w:rsid w:val="00291EAA"/>
    <w:rsid w:val="002A2162"/>
    <w:rsid w:val="002B2DDA"/>
    <w:rsid w:val="002E7251"/>
    <w:rsid w:val="002F3EFF"/>
    <w:rsid w:val="002F7CA5"/>
    <w:rsid w:val="00323886"/>
    <w:rsid w:val="003521F7"/>
    <w:rsid w:val="00354326"/>
    <w:rsid w:val="00363B9B"/>
    <w:rsid w:val="00365258"/>
    <w:rsid w:val="00366038"/>
    <w:rsid w:val="00370E2B"/>
    <w:rsid w:val="0037622D"/>
    <w:rsid w:val="00376B20"/>
    <w:rsid w:val="003826BE"/>
    <w:rsid w:val="00392230"/>
    <w:rsid w:val="00394578"/>
    <w:rsid w:val="00397DDB"/>
    <w:rsid w:val="003A5E16"/>
    <w:rsid w:val="003A5ED5"/>
    <w:rsid w:val="003A692C"/>
    <w:rsid w:val="003D0295"/>
    <w:rsid w:val="003D1274"/>
    <w:rsid w:val="003F376A"/>
    <w:rsid w:val="003F5ED1"/>
    <w:rsid w:val="004035E5"/>
    <w:rsid w:val="00424A44"/>
    <w:rsid w:val="00431D85"/>
    <w:rsid w:val="00432604"/>
    <w:rsid w:val="004364F1"/>
    <w:rsid w:val="004466B6"/>
    <w:rsid w:val="00472318"/>
    <w:rsid w:val="0048111A"/>
    <w:rsid w:val="004819A4"/>
    <w:rsid w:val="00482EF6"/>
    <w:rsid w:val="00491735"/>
    <w:rsid w:val="004B7417"/>
    <w:rsid w:val="004C0CE7"/>
    <w:rsid w:val="004C2B4D"/>
    <w:rsid w:val="004C7186"/>
    <w:rsid w:val="004D0631"/>
    <w:rsid w:val="004F0BC9"/>
    <w:rsid w:val="00501124"/>
    <w:rsid w:val="00504898"/>
    <w:rsid w:val="005102CC"/>
    <w:rsid w:val="00514155"/>
    <w:rsid w:val="005151AF"/>
    <w:rsid w:val="00520191"/>
    <w:rsid w:val="0053065D"/>
    <w:rsid w:val="00530D59"/>
    <w:rsid w:val="0053264A"/>
    <w:rsid w:val="00542696"/>
    <w:rsid w:val="005447D3"/>
    <w:rsid w:val="00573C7E"/>
    <w:rsid w:val="00573FEE"/>
    <w:rsid w:val="00574453"/>
    <w:rsid w:val="005860A1"/>
    <w:rsid w:val="005926AC"/>
    <w:rsid w:val="005A03EA"/>
    <w:rsid w:val="005A359B"/>
    <w:rsid w:val="005A4985"/>
    <w:rsid w:val="005B193B"/>
    <w:rsid w:val="005B3B83"/>
    <w:rsid w:val="005C5485"/>
    <w:rsid w:val="005D4E23"/>
    <w:rsid w:val="005D6922"/>
    <w:rsid w:val="005F3634"/>
    <w:rsid w:val="00602AA9"/>
    <w:rsid w:val="006063F9"/>
    <w:rsid w:val="0061280E"/>
    <w:rsid w:val="0061750D"/>
    <w:rsid w:val="00630B02"/>
    <w:rsid w:val="00651235"/>
    <w:rsid w:val="0065538C"/>
    <w:rsid w:val="006555A4"/>
    <w:rsid w:val="006753ED"/>
    <w:rsid w:val="00692494"/>
    <w:rsid w:val="006961AB"/>
    <w:rsid w:val="00696B8D"/>
    <w:rsid w:val="006C1F1E"/>
    <w:rsid w:val="006D5AF3"/>
    <w:rsid w:val="006D65DB"/>
    <w:rsid w:val="006E69BB"/>
    <w:rsid w:val="00712B19"/>
    <w:rsid w:val="00716AB1"/>
    <w:rsid w:val="00744816"/>
    <w:rsid w:val="00746C3F"/>
    <w:rsid w:val="0076721B"/>
    <w:rsid w:val="007739DC"/>
    <w:rsid w:val="007761A7"/>
    <w:rsid w:val="00777334"/>
    <w:rsid w:val="0079014D"/>
    <w:rsid w:val="0079288B"/>
    <w:rsid w:val="00794BA7"/>
    <w:rsid w:val="00796E4E"/>
    <w:rsid w:val="007A252B"/>
    <w:rsid w:val="007A7D63"/>
    <w:rsid w:val="007C7E96"/>
    <w:rsid w:val="007D3AFB"/>
    <w:rsid w:val="007D4A5C"/>
    <w:rsid w:val="007D4C04"/>
    <w:rsid w:val="007F377C"/>
    <w:rsid w:val="007F39B4"/>
    <w:rsid w:val="0080164D"/>
    <w:rsid w:val="0080350C"/>
    <w:rsid w:val="00803D14"/>
    <w:rsid w:val="0081504B"/>
    <w:rsid w:val="00823E96"/>
    <w:rsid w:val="00826DA5"/>
    <w:rsid w:val="0084489A"/>
    <w:rsid w:val="008464F1"/>
    <w:rsid w:val="008507D9"/>
    <w:rsid w:val="008724D8"/>
    <w:rsid w:val="00872DA2"/>
    <w:rsid w:val="008774F4"/>
    <w:rsid w:val="008B6706"/>
    <w:rsid w:val="008C7811"/>
    <w:rsid w:val="008D246C"/>
    <w:rsid w:val="008D7164"/>
    <w:rsid w:val="0090061B"/>
    <w:rsid w:val="00901B02"/>
    <w:rsid w:val="00910F87"/>
    <w:rsid w:val="0091429A"/>
    <w:rsid w:val="009142A5"/>
    <w:rsid w:val="009214EE"/>
    <w:rsid w:val="009226FA"/>
    <w:rsid w:val="00924C7E"/>
    <w:rsid w:val="009259CF"/>
    <w:rsid w:val="00935136"/>
    <w:rsid w:val="00947570"/>
    <w:rsid w:val="00953AF3"/>
    <w:rsid w:val="00955717"/>
    <w:rsid w:val="00955BBE"/>
    <w:rsid w:val="009564D8"/>
    <w:rsid w:val="00962F67"/>
    <w:rsid w:val="00966457"/>
    <w:rsid w:val="00966D35"/>
    <w:rsid w:val="00970A95"/>
    <w:rsid w:val="00984F16"/>
    <w:rsid w:val="009863DF"/>
    <w:rsid w:val="00992450"/>
    <w:rsid w:val="009A6446"/>
    <w:rsid w:val="009A6ACE"/>
    <w:rsid w:val="009B480A"/>
    <w:rsid w:val="009D162B"/>
    <w:rsid w:val="009D568D"/>
    <w:rsid w:val="009D6605"/>
    <w:rsid w:val="009E2483"/>
    <w:rsid w:val="00A02355"/>
    <w:rsid w:val="00A0719A"/>
    <w:rsid w:val="00A305CE"/>
    <w:rsid w:val="00A30B56"/>
    <w:rsid w:val="00A30EA6"/>
    <w:rsid w:val="00A31619"/>
    <w:rsid w:val="00A3638B"/>
    <w:rsid w:val="00A433B2"/>
    <w:rsid w:val="00A47217"/>
    <w:rsid w:val="00A50706"/>
    <w:rsid w:val="00A52A36"/>
    <w:rsid w:val="00A71E36"/>
    <w:rsid w:val="00A81707"/>
    <w:rsid w:val="00A92C7F"/>
    <w:rsid w:val="00A95D09"/>
    <w:rsid w:val="00A9688B"/>
    <w:rsid w:val="00A97B21"/>
    <w:rsid w:val="00AA02A0"/>
    <w:rsid w:val="00AB24C0"/>
    <w:rsid w:val="00AC04D1"/>
    <w:rsid w:val="00AF0844"/>
    <w:rsid w:val="00AF1A3B"/>
    <w:rsid w:val="00B166C8"/>
    <w:rsid w:val="00B438F2"/>
    <w:rsid w:val="00B46023"/>
    <w:rsid w:val="00B528B1"/>
    <w:rsid w:val="00B83F02"/>
    <w:rsid w:val="00B9432A"/>
    <w:rsid w:val="00BA05B0"/>
    <w:rsid w:val="00BA14D7"/>
    <w:rsid w:val="00BA1A3E"/>
    <w:rsid w:val="00BA5CAF"/>
    <w:rsid w:val="00BA7111"/>
    <w:rsid w:val="00BC204B"/>
    <w:rsid w:val="00BD7E45"/>
    <w:rsid w:val="00BE0746"/>
    <w:rsid w:val="00BE4B47"/>
    <w:rsid w:val="00BF19D7"/>
    <w:rsid w:val="00BF31D7"/>
    <w:rsid w:val="00C01B4B"/>
    <w:rsid w:val="00C03803"/>
    <w:rsid w:val="00C11182"/>
    <w:rsid w:val="00C1236D"/>
    <w:rsid w:val="00C203D4"/>
    <w:rsid w:val="00C41DA0"/>
    <w:rsid w:val="00C47892"/>
    <w:rsid w:val="00C84258"/>
    <w:rsid w:val="00CB3028"/>
    <w:rsid w:val="00CB4713"/>
    <w:rsid w:val="00CB78CC"/>
    <w:rsid w:val="00CC4C38"/>
    <w:rsid w:val="00CC6E72"/>
    <w:rsid w:val="00CC75B3"/>
    <w:rsid w:val="00CD61D3"/>
    <w:rsid w:val="00CE1A48"/>
    <w:rsid w:val="00CF6B76"/>
    <w:rsid w:val="00CF731C"/>
    <w:rsid w:val="00D024E2"/>
    <w:rsid w:val="00D03CDF"/>
    <w:rsid w:val="00D04BB4"/>
    <w:rsid w:val="00D06006"/>
    <w:rsid w:val="00D06AE8"/>
    <w:rsid w:val="00D136F1"/>
    <w:rsid w:val="00D356FA"/>
    <w:rsid w:val="00D410FF"/>
    <w:rsid w:val="00D45A23"/>
    <w:rsid w:val="00D62259"/>
    <w:rsid w:val="00D8381D"/>
    <w:rsid w:val="00D84640"/>
    <w:rsid w:val="00D8550D"/>
    <w:rsid w:val="00D9148F"/>
    <w:rsid w:val="00DA4DCB"/>
    <w:rsid w:val="00DB6577"/>
    <w:rsid w:val="00DC37BC"/>
    <w:rsid w:val="00DC60BC"/>
    <w:rsid w:val="00DD3455"/>
    <w:rsid w:val="00DD7122"/>
    <w:rsid w:val="00DE0459"/>
    <w:rsid w:val="00DE792C"/>
    <w:rsid w:val="00DF1C84"/>
    <w:rsid w:val="00DF4859"/>
    <w:rsid w:val="00DF538B"/>
    <w:rsid w:val="00E15CA1"/>
    <w:rsid w:val="00E16FEC"/>
    <w:rsid w:val="00E2653E"/>
    <w:rsid w:val="00E361DF"/>
    <w:rsid w:val="00E458D3"/>
    <w:rsid w:val="00E50209"/>
    <w:rsid w:val="00E7336C"/>
    <w:rsid w:val="00E82CD9"/>
    <w:rsid w:val="00E84F3C"/>
    <w:rsid w:val="00E85ECA"/>
    <w:rsid w:val="00E9236D"/>
    <w:rsid w:val="00E9469A"/>
    <w:rsid w:val="00E97EE4"/>
    <w:rsid w:val="00EA43A5"/>
    <w:rsid w:val="00EB7C04"/>
    <w:rsid w:val="00EC6A53"/>
    <w:rsid w:val="00EC6A75"/>
    <w:rsid w:val="00ED378F"/>
    <w:rsid w:val="00ED395A"/>
    <w:rsid w:val="00EE77BF"/>
    <w:rsid w:val="00EF01D7"/>
    <w:rsid w:val="00F102C7"/>
    <w:rsid w:val="00F177C6"/>
    <w:rsid w:val="00F22541"/>
    <w:rsid w:val="00F27D40"/>
    <w:rsid w:val="00F32DF1"/>
    <w:rsid w:val="00F50152"/>
    <w:rsid w:val="00F5290F"/>
    <w:rsid w:val="00F62140"/>
    <w:rsid w:val="00F774FF"/>
    <w:rsid w:val="00F80F5F"/>
    <w:rsid w:val="00F844C8"/>
    <w:rsid w:val="00FB5C16"/>
    <w:rsid w:val="00FD33A1"/>
    <w:rsid w:val="00FF075D"/>
    <w:rsid w:val="00FF4DB3"/>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ACBB3"/>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paragraph" w:customStyle="1" w:styleId="Default">
    <w:name w:val="Default"/>
    <w:rsid w:val="00B9432A"/>
    <w:pPr>
      <w:autoSpaceDE w:val="0"/>
      <w:autoSpaceDN w:val="0"/>
      <w:adjustRightInd w:val="0"/>
    </w:pPr>
    <w:rPr>
      <w:rFonts w:ascii="Times New Roman" w:eastAsia="Times New Roman" w:hAnsi="Times New Roman" w:cs="Times New Roman"/>
      <w:color w:val="000000"/>
      <w:sz w:val="24"/>
      <w:szCs w:val="24"/>
    </w:rPr>
  </w:style>
  <w:style w:type="character" w:styleId="MeniuneNerezolvat">
    <w:name w:val="Unresolved Mention"/>
    <w:basedOn w:val="Fontdeparagrafimplicit"/>
    <w:uiPriority w:val="99"/>
    <w:semiHidden/>
    <w:unhideWhenUsed/>
    <w:rsid w:val="00E16F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t@sgaar.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6078A-084B-49AB-8A70-4FDD02ACD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Template>
  <TotalTime>236</TotalTime>
  <Pages>4</Pages>
  <Words>1334</Words>
  <Characters>7741</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9057</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Maria VACEANU</cp:lastModifiedBy>
  <cp:revision>26</cp:revision>
  <cp:lastPrinted>2026-10-09T11:27:00Z</cp:lastPrinted>
  <dcterms:created xsi:type="dcterms:W3CDTF">2024-10-01T06:50:00Z</dcterms:created>
  <dcterms:modified xsi:type="dcterms:W3CDTF">2026-10-09T11:49:00Z</dcterms:modified>
</cp:coreProperties>
</file>