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67" w:rsidRDefault="00624B67" w:rsidP="007B6138">
      <w:pPr>
        <w:widowControl w:val="0"/>
        <w:overflowPunct w:val="0"/>
        <w:autoSpaceDE w:val="0"/>
        <w:autoSpaceDN w:val="0"/>
        <w:adjustRightInd w:val="0"/>
        <w:spacing w:after="0" w:line="280" w:lineRule="auto"/>
        <w:rPr>
          <w:rFonts w:ascii="Times New Roman" w:hAnsi="Times New Roman"/>
          <w:sz w:val="20"/>
          <w:szCs w:val="20"/>
        </w:rPr>
      </w:pPr>
    </w:p>
    <w:p w:rsidR="007C7F85" w:rsidRDefault="00624B67" w:rsidP="00730EBB">
      <w:pPr>
        <w:widowControl w:val="0"/>
        <w:overflowPunct w:val="0"/>
        <w:autoSpaceDE w:val="0"/>
        <w:autoSpaceDN w:val="0"/>
        <w:adjustRightInd w:val="0"/>
        <w:spacing w:after="0" w:line="280" w:lineRule="auto"/>
        <w:jc w:val="center"/>
        <w:rPr>
          <w:rFonts w:ascii="Times New Roman" w:hAnsi="Times New Roman"/>
          <w:b/>
          <w:sz w:val="24"/>
          <w:szCs w:val="24"/>
        </w:rPr>
      </w:pPr>
      <w:r w:rsidRPr="00730EBB">
        <w:rPr>
          <w:rFonts w:ascii="Times New Roman" w:hAnsi="Times New Roman"/>
          <w:b/>
          <w:sz w:val="24"/>
          <w:szCs w:val="24"/>
        </w:rPr>
        <w:t xml:space="preserve">CONCURS </w:t>
      </w:r>
    </w:p>
    <w:p w:rsidR="00730EBB" w:rsidRPr="00CF6F5E" w:rsidRDefault="00624B67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F6F5E">
        <w:rPr>
          <w:rFonts w:ascii="Times New Roman" w:hAnsi="Times New Roman"/>
          <w:bCs/>
          <w:sz w:val="24"/>
          <w:szCs w:val="24"/>
        </w:rPr>
        <w:t>pentru ocuparea  postu</w:t>
      </w:r>
      <w:r w:rsidR="00AC156A">
        <w:rPr>
          <w:rFonts w:ascii="Times New Roman" w:hAnsi="Times New Roman"/>
          <w:bCs/>
          <w:sz w:val="24"/>
          <w:szCs w:val="24"/>
        </w:rPr>
        <w:t>lui</w:t>
      </w:r>
      <w:r w:rsidRPr="00CF6F5E">
        <w:rPr>
          <w:rFonts w:ascii="Times New Roman" w:hAnsi="Times New Roman"/>
          <w:bCs/>
          <w:sz w:val="24"/>
          <w:szCs w:val="24"/>
        </w:rPr>
        <w:t xml:space="preserve"> contractual vacant</w:t>
      </w:r>
      <w:r w:rsidR="007C7F85" w:rsidRPr="00CF6F5E">
        <w:rPr>
          <w:rFonts w:ascii="Times New Roman" w:hAnsi="Times New Roman"/>
          <w:bCs/>
          <w:sz w:val="24"/>
          <w:szCs w:val="24"/>
        </w:rPr>
        <w:t xml:space="preserve"> de</w:t>
      </w:r>
      <w:r w:rsidR="001F0886" w:rsidRPr="00CF6F5E">
        <w:rPr>
          <w:rFonts w:ascii="Times New Roman" w:hAnsi="Times New Roman"/>
          <w:bCs/>
          <w:sz w:val="24"/>
          <w:szCs w:val="24"/>
        </w:rPr>
        <w:t xml:space="preserve"> </w:t>
      </w:r>
      <w:r w:rsidR="007C7F85" w:rsidRPr="00CF6F5E">
        <w:rPr>
          <w:rFonts w:ascii="Times New Roman" w:hAnsi="Times New Roman"/>
          <w:bCs/>
          <w:sz w:val="24"/>
          <w:szCs w:val="24"/>
        </w:rPr>
        <w:t>muncitor întreţinere şi reparaţii</w:t>
      </w:r>
      <w:r w:rsidR="001F0886" w:rsidRPr="00CF6F5E">
        <w:rPr>
          <w:rFonts w:ascii="Times New Roman" w:hAnsi="Times New Roman"/>
          <w:bCs/>
          <w:sz w:val="24"/>
          <w:szCs w:val="24"/>
        </w:rPr>
        <w:t xml:space="preserve"> </w:t>
      </w:r>
      <w:r w:rsidR="007614BD" w:rsidRPr="00CF6F5E">
        <w:rPr>
          <w:rFonts w:ascii="Times New Roman" w:hAnsi="Times New Roman"/>
          <w:bCs/>
          <w:sz w:val="24"/>
          <w:szCs w:val="24"/>
        </w:rPr>
        <w:t>(cu at</w:t>
      </w:r>
      <w:r w:rsidR="001F0886" w:rsidRPr="00CF6F5E">
        <w:rPr>
          <w:rFonts w:ascii="Times New Roman" w:hAnsi="Times New Roman"/>
          <w:bCs/>
          <w:sz w:val="24"/>
          <w:szCs w:val="24"/>
        </w:rPr>
        <w:t>ribuţiuni de instalator instalaţ</w:t>
      </w:r>
      <w:r w:rsidR="007614BD" w:rsidRPr="00CF6F5E">
        <w:rPr>
          <w:rFonts w:ascii="Times New Roman" w:hAnsi="Times New Roman"/>
          <w:bCs/>
          <w:sz w:val="24"/>
          <w:szCs w:val="24"/>
        </w:rPr>
        <w:t>ii tehnico-sanitare şi de gaze)</w:t>
      </w:r>
    </w:p>
    <w:p w:rsidR="001F0886" w:rsidRPr="00730EBB" w:rsidRDefault="001F0886" w:rsidP="00FE40D6">
      <w:pPr>
        <w:widowControl w:val="0"/>
        <w:overflowPunct w:val="0"/>
        <w:autoSpaceDE w:val="0"/>
        <w:autoSpaceDN w:val="0"/>
        <w:adjustRightInd w:val="0"/>
        <w:spacing w:after="0" w:line="2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7471" w:rsidRDefault="00827471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Liceul</w:t>
      </w:r>
      <w:r w:rsidR="00624B67" w:rsidRPr="00624B67">
        <w:rPr>
          <w:rFonts w:ascii="Times New Roman" w:hAnsi="Times New Roman"/>
          <w:sz w:val="24"/>
          <w:szCs w:val="24"/>
        </w:rPr>
        <w:t xml:space="preserve"> Tehnologic „Alexandru Vlahuţă”,</w:t>
      </w:r>
      <w:r w:rsidR="001F2ECE">
        <w:rPr>
          <w:rFonts w:ascii="Times New Roman" w:hAnsi="Times New Roman"/>
          <w:sz w:val="24"/>
          <w:szCs w:val="24"/>
        </w:rPr>
        <w:t>din localitatea</w:t>
      </w:r>
      <w:r w:rsidR="00624B67" w:rsidRPr="00624B67">
        <w:rPr>
          <w:rFonts w:ascii="Times New Roman" w:hAnsi="Times New Roman"/>
          <w:sz w:val="24"/>
          <w:szCs w:val="24"/>
        </w:rPr>
        <w:t xml:space="preserve"> Podu Turcului, jud.</w:t>
      </w:r>
      <w:r w:rsidR="00624B67">
        <w:rPr>
          <w:rFonts w:ascii="Times New Roman" w:hAnsi="Times New Roman"/>
          <w:sz w:val="24"/>
          <w:szCs w:val="24"/>
        </w:rPr>
        <w:t xml:space="preserve"> </w:t>
      </w:r>
      <w:r w:rsidR="00624B67" w:rsidRPr="00624B67">
        <w:rPr>
          <w:rFonts w:ascii="Times New Roman" w:hAnsi="Times New Roman"/>
          <w:sz w:val="24"/>
          <w:szCs w:val="24"/>
        </w:rPr>
        <w:t>Bacău</w:t>
      </w:r>
      <w:r w:rsidR="00624B67">
        <w:rPr>
          <w:rFonts w:ascii="Times New Roman" w:hAnsi="Times New Roman"/>
          <w:sz w:val="24"/>
          <w:szCs w:val="24"/>
        </w:rPr>
        <w:t xml:space="preserve"> anunţă organizarea concursului </w:t>
      </w:r>
      <w:r>
        <w:rPr>
          <w:rFonts w:ascii="Times New Roman" w:hAnsi="Times New Roman"/>
          <w:sz w:val="24"/>
          <w:szCs w:val="24"/>
        </w:rPr>
        <w:t xml:space="preserve">de recrutare </w:t>
      </w:r>
      <w:r w:rsidR="00624B67">
        <w:rPr>
          <w:rFonts w:ascii="Times New Roman" w:hAnsi="Times New Roman"/>
          <w:sz w:val="24"/>
          <w:szCs w:val="24"/>
        </w:rPr>
        <w:t>pentru ocuparea</w:t>
      </w:r>
      <w:r w:rsidR="006739C2">
        <w:rPr>
          <w:rFonts w:ascii="Times New Roman" w:hAnsi="Times New Roman"/>
          <w:sz w:val="24"/>
          <w:szCs w:val="24"/>
        </w:rPr>
        <w:t xml:space="preserve"> pe perioadă </w:t>
      </w:r>
      <w:r w:rsidR="00CA29F5" w:rsidRPr="00686880">
        <w:rPr>
          <w:rFonts w:ascii="Times New Roman" w:hAnsi="Times New Roman"/>
          <w:b/>
          <w:sz w:val="24"/>
          <w:szCs w:val="24"/>
        </w:rPr>
        <w:t>ne</w:t>
      </w:r>
      <w:r w:rsidR="006739C2" w:rsidRPr="006739C2">
        <w:rPr>
          <w:rFonts w:ascii="Times New Roman" w:hAnsi="Times New Roman"/>
          <w:b/>
          <w:bCs/>
          <w:sz w:val="24"/>
          <w:szCs w:val="24"/>
        </w:rPr>
        <w:t>determinată</w:t>
      </w:r>
      <w:r>
        <w:rPr>
          <w:rFonts w:ascii="Times New Roman" w:hAnsi="Times New Roman"/>
          <w:sz w:val="24"/>
          <w:szCs w:val="24"/>
        </w:rPr>
        <w:t>, a funcţi</w:t>
      </w:r>
      <w:r w:rsidR="00AC156A">
        <w:rPr>
          <w:rFonts w:ascii="Times New Roman" w:hAnsi="Times New Roman"/>
          <w:sz w:val="24"/>
          <w:szCs w:val="24"/>
        </w:rPr>
        <w:t>ei</w:t>
      </w:r>
      <w:r>
        <w:rPr>
          <w:rFonts w:ascii="Times New Roman" w:hAnsi="Times New Roman"/>
          <w:sz w:val="24"/>
          <w:szCs w:val="24"/>
        </w:rPr>
        <w:t xml:space="preserve"> contractual</w:t>
      </w:r>
      <w:r w:rsidR="00AC156A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 xml:space="preserve"> de execuţie vacant</w:t>
      </w:r>
      <w:r w:rsidR="00686880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, după cum urmează:</w:t>
      </w:r>
    </w:p>
    <w:p w:rsidR="00686880" w:rsidRDefault="00827471" w:rsidP="0068688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219D7">
        <w:rPr>
          <w:rFonts w:ascii="Times New Roman" w:hAnsi="Times New Roman"/>
          <w:sz w:val="24"/>
          <w:szCs w:val="24"/>
        </w:rPr>
        <w:t xml:space="preserve">muncitor întreţinere şi reparaţii – </w:t>
      </w:r>
      <w:r w:rsidR="00AC156A">
        <w:rPr>
          <w:rFonts w:ascii="Times New Roman" w:hAnsi="Times New Roman"/>
          <w:sz w:val="24"/>
          <w:szCs w:val="24"/>
        </w:rPr>
        <w:t>1</w:t>
      </w:r>
      <w:r w:rsidR="005219D7">
        <w:rPr>
          <w:rFonts w:ascii="Times New Roman" w:hAnsi="Times New Roman"/>
          <w:sz w:val="24"/>
          <w:szCs w:val="24"/>
        </w:rPr>
        <w:t xml:space="preserve"> post</w:t>
      </w:r>
      <w:r w:rsidR="001F2ECE">
        <w:rPr>
          <w:rFonts w:ascii="Times New Roman" w:hAnsi="Times New Roman"/>
          <w:sz w:val="24"/>
          <w:szCs w:val="24"/>
        </w:rPr>
        <w:t xml:space="preserve">-perioadă </w:t>
      </w:r>
      <w:r w:rsidR="00686880">
        <w:rPr>
          <w:rFonts w:ascii="Times New Roman" w:hAnsi="Times New Roman"/>
          <w:sz w:val="24"/>
          <w:szCs w:val="24"/>
        </w:rPr>
        <w:t>ne</w:t>
      </w:r>
      <w:r w:rsidR="001F2ECE">
        <w:rPr>
          <w:rFonts w:ascii="Times New Roman" w:hAnsi="Times New Roman"/>
          <w:sz w:val="24"/>
          <w:szCs w:val="24"/>
        </w:rPr>
        <w:t>determinată</w:t>
      </w:r>
    </w:p>
    <w:p w:rsidR="00907C82" w:rsidRPr="005C6323" w:rsidRDefault="00907C82" w:rsidP="0068688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C6323">
        <w:rPr>
          <w:rFonts w:ascii="Times New Roman" w:hAnsi="Times New Roman"/>
          <w:b/>
          <w:sz w:val="24"/>
          <w:szCs w:val="24"/>
        </w:rPr>
        <w:t>Condiţii generale:</w:t>
      </w:r>
    </w:p>
    <w:p w:rsidR="00907C82" w:rsidRPr="005B7EFF" w:rsidRDefault="00907C82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are cetăţenia română</w:t>
      </w:r>
      <w:r w:rsidR="00434127" w:rsidRPr="005B7EFF">
        <w:rPr>
          <w:rFonts w:ascii="Times New Roman" w:hAnsi="Times New Roman"/>
          <w:sz w:val="24"/>
          <w:szCs w:val="24"/>
        </w:rPr>
        <w:t xml:space="preserve"> sau cetăţenia unui stat membru UE,sau a unui stat parte la Acordul SEE sau cetăţenia </w:t>
      </w:r>
      <w:r w:rsidR="00E75C14" w:rsidRPr="005B7EFF">
        <w:rPr>
          <w:rFonts w:ascii="Times New Roman" w:hAnsi="Times New Roman"/>
          <w:sz w:val="24"/>
          <w:szCs w:val="24"/>
        </w:rPr>
        <w:t>Confederaţiei Elveţiene</w:t>
      </w:r>
      <w:r w:rsidRPr="005B7EFF">
        <w:rPr>
          <w:rFonts w:ascii="Times New Roman" w:hAnsi="Times New Roman"/>
          <w:sz w:val="24"/>
          <w:szCs w:val="24"/>
        </w:rPr>
        <w:t>;</w:t>
      </w:r>
    </w:p>
    <w:p w:rsidR="00907C82" w:rsidRPr="005B7EFF" w:rsidRDefault="00907C82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cunoaşte limba română, scris şi vorbit;</w:t>
      </w:r>
    </w:p>
    <w:p w:rsidR="00E75C14" w:rsidRPr="005B7EFF" w:rsidRDefault="00E75C14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are capacitate de muncă în conformitate cu prevederile Legii 53/2003-Codul Muncii.republicată, cu modificările şi completările ulterioare;</w:t>
      </w:r>
    </w:p>
    <w:p w:rsidR="00907C82" w:rsidRPr="005B7EFF" w:rsidRDefault="00907C82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are o stare de sănătate corespunzătoare postului pentru care candidează, atestată pe baza adeverinţei medicale eliberate de medicul de familie sau de unităţile sanitare abilitate;</w:t>
      </w:r>
    </w:p>
    <w:p w:rsidR="00E75C14" w:rsidRPr="005B7EFF" w:rsidRDefault="00907C82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îndeplineşte condiţiile de studii</w:t>
      </w:r>
      <w:r w:rsidR="00E75C14" w:rsidRPr="005B7EFF">
        <w:rPr>
          <w:rFonts w:ascii="Times New Roman" w:hAnsi="Times New Roman"/>
          <w:sz w:val="24"/>
          <w:szCs w:val="24"/>
        </w:rPr>
        <w:t>,vechime în specialitate şi, după caz, alte condiţii specifice potrivit cerinţelor postului scos la concurs;</w:t>
      </w:r>
    </w:p>
    <w:p w:rsidR="005C6323" w:rsidRPr="005B7EFF" w:rsidRDefault="00907C82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 xml:space="preserve">- nu a fost condamnat/ă definitiv pentru săvârşirea unei infracţiuni, care </w:t>
      </w:r>
      <w:r w:rsidR="00640190" w:rsidRPr="005B7EFF">
        <w:rPr>
          <w:rFonts w:ascii="Times New Roman" w:hAnsi="Times New Roman"/>
          <w:sz w:val="24"/>
          <w:szCs w:val="24"/>
        </w:rPr>
        <w:t>l-ar face</w:t>
      </w:r>
      <w:r w:rsidR="00E75C14" w:rsidRPr="005B7EFF">
        <w:rPr>
          <w:rFonts w:ascii="Times New Roman" w:hAnsi="Times New Roman"/>
          <w:sz w:val="24"/>
          <w:szCs w:val="24"/>
        </w:rPr>
        <w:t xml:space="preserve"> </w:t>
      </w:r>
      <w:r w:rsidR="00640190" w:rsidRPr="005B7EFF">
        <w:rPr>
          <w:rFonts w:ascii="Times New Roman" w:hAnsi="Times New Roman"/>
          <w:sz w:val="24"/>
          <w:szCs w:val="24"/>
        </w:rPr>
        <w:t xml:space="preserve"> incompatibil </w:t>
      </w:r>
      <w:r w:rsidRPr="005B7EFF">
        <w:rPr>
          <w:rFonts w:ascii="Times New Roman" w:hAnsi="Times New Roman"/>
          <w:sz w:val="24"/>
          <w:szCs w:val="24"/>
        </w:rPr>
        <w:t>cu exercitarea funcţiei, cu excepţia situaţiei în</w:t>
      </w:r>
      <w:r w:rsidR="00E75C14" w:rsidRPr="005B7EFF">
        <w:rPr>
          <w:rFonts w:ascii="Times New Roman" w:hAnsi="Times New Roman"/>
          <w:sz w:val="24"/>
          <w:szCs w:val="24"/>
        </w:rPr>
        <w:t xml:space="preserve"> care a intervenit reabilitarea;</w:t>
      </w:r>
    </w:p>
    <w:p w:rsidR="00E75C14" w:rsidRPr="005B7EFF" w:rsidRDefault="00E75C14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nu execută o pedeapsă complementară/de siguranţă  prin care i-a fost interzisă</w:t>
      </w:r>
      <w:r w:rsidR="00B8334A" w:rsidRPr="005B7EFF">
        <w:rPr>
          <w:rFonts w:ascii="Times New Roman" w:hAnsi="Times New Roman"/>
          <w:sz w:val="24"/>
          <w:szCs w:val="24"/>
        </w:rPr>
        <w:t xml:space="preserve"> ocuparea unei funcţii sau a exercitării unei profesii;</w:t>
      </w:r>
    </w:p>
    <w:p w:rsidR="00B8334A" w:rsidRPr="005B7EFF" w:rsidRDefault="00B8334A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EFF">
        <w:rPr>
          <w:rFonts w:ascii="Times New Roman" w:hAnsi="Times New Roman"/>
          <w:sz w:val="24"/>
          <w:szCs w:val="24"/>
        </w:rPr>
        <w:t>- nu a comis infracţiuni sexuale, de exploatare a unor persoane sau asupra minorilor.</w:t>
      </w:r>
    </w:p>
    <w:p w:rsidR="00F90A52" w:rsidRPr="00C13F20" w:rsidRDefault="008F7D0A" w:rsidP="001F2ECE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3F20">
        <w:rPr>
          <w:rFonts w:ascii="Times New Roman" w:hAnsi="Times New Roman"/>
          <w:b/>
          <w:sz w:val="24"/>
          <w:szCs w:val="24"/>
        </w:rPr>
        <w:t xml:space="preserve">Condiţii specifice </w:t>
      </w:r>
      <w:r w:rsidR="001D5CB9" w:rsidRPr="00C13F20">
        <w:rPr>
          <w:rFonts w:ascii="Times New Roman" w:hAnsi="Times New Roman"/>
          <w:b/>
          <w:sz w:val="24"/>
          <w:szCs w:val="24"/>
        </w:rPr>
        <w:t xml:space="preserve">necesare în vederea participării </w:t>
      </w:r>
      <w:r w:rsidR="00F90A52" w:rsidRPr="00C13F20">
        <w:rPr>
          <w:rFonts w:ascii="Times New Roman" w:hAnsi="Times New Roman"/>
          <w:b/>
          <w:sz w:val="24"/>
          <w:szCs w:val="24"/>
        </w:rPr>
        <w:t>la concurs sunt:</w:t>
      </w:r>
    </w:p>
    <w:p w:rsidR="00A15317" w:rsidRPr="00A15317" w:rsidRDefault="00103124" w:rsidP="001F2E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AC156A">
        <w:rPr>
          <w:rFonts w:ascii="Times New Roman" w:hAnsi="Times New Roman"/>
          <w:b/>
          <w:sz w:val="24"/>
          <w:szCs w:val="24"/>
        </w:rPr>
        <w:t>1.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 w:rsidR="00A15317" w:rsidRPr="00A15317">
        <w:rPr>
          <w:rFonts w:ascii="Times New Roman" w:hAnsi="Times New Roman"/>
          <w:b/>
          <w:sz w:val="24"/>
          <w:szCs w:val="24"/>
        </w:rPr>
        <w:t>Denumirea postului: muncitor întreţinere şi reparaţii</w:t>
      </w:r>
      <w:r w:rsidR="00CA29F5">
        <w:rPr>
          <w:rFonts w:ascii="Times New Roman" w:hAnsi="Times New Roman"/>
          <w:b/>
          <w:sz w:val="24"/>
          <w:szCs w:val="24"/>
        </w:rPr>
        <w:t xml:space="preserve">, </w:t>
      </w:r>
      <w:r w:rsidR="00A15317" w:rsidRPr="00A15317">
        <w:rPr>
          <w:rFonts w:ascii="Times New Roman" w:hAnsi="Times New Roman"/>
          <w:b/>
          <w:sz w:val="24"/>
          <w:szCs w:val="24"/>
        </w:rPr>
        <w:t xml:space="preserve"> (</w:t>
      </w:r>
      <w:r w:rsidR="00CA29F5">
        <w:rPr>
          <w:rFonts w:ascii="Times New Roman" w:hAnsi="Times New Roman"/>
          <w:b/>
          <w:sz w:val="24"/>
          <w:szCs w:val="24"/>
        </w:rPr>
        <w:t xml:space="preserve">calificare </w:t>
      </w:r>
      <w:r w:rsidR="007614BD">
        <w:rPr>
          <w:rFonts w:ascii="Times New Roman" w:hAnsi="Times New Roman"/>
          <w:b/>
          <w:sz w:val="24"/>
          <w:szCs w:val="24"/>
        </w:rPr>
        <w:t>de instalator instalaţii tehnico-sanitare şi de gaze</w:t>
      </w:r>
      <w:r w:rsidR="00CA29F5">
        <w:rPr>
          <w:rFonts w:ascii="Times New Roman" w:hAnsi="Times New Roman"/>
          <w:b/>
          <w:sz w:val="24"/>
          <w:szCs w:val="24"/>
        </w:rPr>
        <w:t>, cu atribuţii de fochist</w:t>
      </w:r>
      <w:r w:rsidR="007614BD">
        <w:rPr>
          <w:rFonts w:ascii="Times New Roman" w:hAnsi="Times New Roman"/>
          <w:b/>
          <w:sz w:val="24"/>
          <w:szCs w:val="24"/>
        </w:rPr>
        <w:t>) -</w:t>
      </w:r>
      <w:r w:rsidR="00AC156A">
        <w:rPr>
          <w:rFonts w:ascii="Times New Roman" w:hAnsi="Times New Roman"/>
          <w:b/>
          <w:sz w:val="24"/>
          <w:szCs w:val="24"/>
        </w:rPr>
        <w:t>1</w:t>
      </w:r>
      <w:r w:rsidR="00A15317" w:rsidRPr="00A15317">
        <w:rPr>
          <w:rFonts w:ascii="Times New Roman" w:hAnsi="Times New Roman"/>
          <w:b/>
          <w:sz w:val="24"/>
          <w:szCs w:val="24"/>
        </w:rPr>
        <w:t xml:space="preserve"> post contractual vacant.</w:t>
      </w:r>
    </w:p>
    <w:p w:rsidR="00A15317" w:rsidRPr="00A15317" w:rsidRDefault="00A15317" w:rsidP="001F2E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17">
        <w:rPr>
          <w:rFonts w:ascii="Times New Roman" w:hAnsi="Times New Roman"/>
          <w:sz w:val="24"/>
          <w:szCs w:val="24"/>
        </w:rPr>
        <w:t>Condiţii specifice de participare la concurs:</w:t>
      </w:r>
    </w:p>
    <w:p w:rsidR="00A15317" w:rsidRPr="00A15317" w:rsidRDefault="00A15317" w:rsidP="001F2E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17">
        <w:rPr>
          <w:rFonts w:ascii="Times New Roman" w:hAnsi="Times New Roman"/>
          <w:sz w:val="24"/>
          <w:szCs w:val="24"/>
        </w:rPr>
        <w:t xml:space="preserve"> -  nivelul studiilor: LICEU DE PROFIL/ŞCOALĂ PROFESIONALĂ, cu certificat de calificare;</w:t>
      </w:r>
    </w:p>
    <w:p w:rsidR="00090144" w:rsidRDefault="00A15317" w:rsidP="001F2E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5317">
        <w:rPr>
          <w:rFonts w:ascii="Times New Roman" w:hAnsi="Times New Roman"/>
          <w:sz w:val="24"/>
          <w:szCs w:val="24"/>
        </w:rPr>
        <w:t xml:space="preserve"> - vechime în specialitatea studiilor necesare ocupării postului: -  vechime în muncă</w:t>
      </w:r>
      <w:r w:rsidR="00971668">
        <w:rPr>
          <w:rFonts w:ascii="Times New Roman" w:hAnsi="Times New Roman"/>
          <w:sz w:val="24"/>
          <w:szCs w:val="24"/>
        </w:rPr>
        <w:t xml:space="preserve"> - nu necesită;</w:t>
      </w:r>
      <w:r w:rsidRPr="00A15317">
        <w:rPr>
          <w:rFonts w:ascii="Times New Roman" w:hAnsi="Times New Roman"/>
          <w:sz w:val="24"/>
          <w:szCs w:val="24"/>
        </w:rPr>
        <w:t xml:space="preserve">  </w:t>
      </w:r>
      <w:r w:rsidR="00090144">
        <w:rPr>
          <w:rFonts w:ascii="Times New Roman" w:hAnsi="Times New Roman"/>
          <w:sz w:val="24"/>
          <w:szCs w:val="24"/>
        </w:rPr>
        <w:t xml:space="preserve"> disponibilitate la timp de lucru prelungit.</w:t>
      </w:r>
    </w:p>
    <w:p w:rsidR="00F710CA" w:rsidRPr="00CF6F5E" w:rsidRDefault="00F710CA" w:rsidP="00CF6F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226D1">
        <w:rPr>
          <w:rFonts w:ascii="Times New Roman" w:hAnsi="Times New Roman"/>
          <w:b/>
          <w:sz w:val="24"/>
          <w:szCs w:val="24"/>
          <w:u w:val="single"/>
        </w:rPr>
        <w:t>Dosarul de concurs va cuprinde următoarele documente:</w:t>
      </w:r>
    </w:p>
    <w:p w:rsidR="00F710CA" w:rsidRDefault="00F710CA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 w:rsidR="009F2F7E">
        <w:rPr>
          <w:rFonts w:ascii="Times New Roman" w:hAnsi="Times New Roman"/>
          <w:sz w:val="24"/>
          <w:szCs w:val="24"/>
        </w:rPr>
        <w:t>formular</w:t>
      </w:r>
      <w:r>
        <w:rPr>
          <w:rFonts w:ascii="Times New Roman" w:hAnsi="Times New Roman"/>
          <w:sz w:val="24"/>
          <w:szCs w:val="24"/>
        </w:rPr>
        <w:t xml:space="preserve"> de înscriere la concurs</w:t>
      </w:r>
      <w:r w:rsidR="009F2F7E">
        <w:rPr>
          <w:rFonts w:ascii="Times New Roman" w:hAnsi="Times New Roman"/>
          <w:sz w:val="24"/>
          <w:szCs w:val="24"/>
        </w:rPr>
        <w:t xml:space="preserve">- conform Anexei 2 din HG 1336/2022 </w:t>
      </w:r>
      <w:r>
        <w:rPr>
          <w:rFonts w:ascii="Times New Roman" w:hAnsi="Times New Roman"/>
          <w:sz w:val="24"/>
          <w:szCs w:val="24"/>
        </w:rPr>
        <w:t>,</w:t>
      </w:r>
    </w:p>
    <w:p w:rsidR="00F710CA" w:rsidRDefault="00F710CA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copia actului de identitate sau orice alt document care atestă identitatea, </w:t>
      </w:r>
      <w:r w:rsidR="00764E8D">
        <w:rPr>
          <w:rFonts w:ascii="Times New Roman" w:hAnsi="Times New Roman"/>
          <w:sz w:val="24"/>
          <w:szCs w:val="24"/>
        </w:rPr>
        <w:t>potrivit legii,</w:t>
      </w:r>
      <w:r w:rsidR="00142AD7">
        <w:rPr>
          <w:rFonts w:ascii="Times New Roman" w:hAnsi="Times New Roman"/>
          <w:sz w:val="24"/>
          <w:szCs w:val="24"/>
        </w:rPr>
        <w:t xml:space="preserve"> </w:t>
      </w:r>
      <w:r w:rsidR="00764E8D">
        <w:rPr>
          <w:rFonts w:ascii="Times New Roman" w:hAnsi="Times New Roman"/>
          <w:sz w:val="24"/>
          <w:szCs w:val="24"/>
        </w:rPr>
        <w:t>aflate în termen de valabilitate;</w:t>
      </w:r>
    </w:p>
    <w:p w:rsidR="00764E8D" w:rsidRDefault="00764E8D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copia certificatului de căsătorie sau a altui document prin care s-a realizat schimbarea de nume, după caz;</w:t>
      </w:r>
    </w:p>
    <w:p w:rsidR="00F710CA" w:rsidRDefault="00764E8D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42AD7">
        <w:rPr>
          <w:rFonts w:ascii="Times New Roman" w:hAnsi="Times New Roman"/>
          <w:sz w:val="24"/>
          <w:szCs w:val="24"/>
        </w:rPr>
        <w:t>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 w:rsidR="00142AD7">
        <w:rPr>
          <w:rFonts w:ascii="Times New Roman" w:hAnsi="Times New Roman"/>
          <w:sz w:val="24"/>
          <w:szCs w:val="24"/>
        </w:rPr>
        <w:t>copiile</w:t>
      </w:r>
      <w:r w:rsidR="00F710CA">
        <w:rPr>
          <w:rFonts w:ascii="Times New Roman" w:hAnsi="Times New Roman"/>
          <w:sz w:val="24"/>
          <w:szCs w:val="24"/>
        </w:rPr>
        <w:t xml:space="preserve"> documentelor care să ateste nivelul studiilor şi ale altor acte care atestă efectuarea unor specializări, </w:t>
      </w:r>
      <w:r>
        <w:rPr>
          <w:rFonts w:ascii="Times New Roman" w:hAnsi="Times New Roman"/>
          <w:sz w:val="24"/>
          <w:szCs w:val="24"/>
        </w:rPr>
        <w:t xml:space="preserve">precum şi </w:t>
      </w:r>
      <w:r w:rsidR="00F710CA">
        <w:rPr>
          <w:rFonts w:ascii="Times New Roman" w:hAnsi="Times New Roman"/>
          <w:sz w:val="24"/>
          <w:szCs w:val="24"/>
        </w:rPr>
        <w:t>copiile documentelor care atestă îndeplinirea condiţiilor specifice;</w:t>
      </w:r>
    </w:p>
    <w:p w:rsidR="00F710CA" w:rsidRDefault="00764E8D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2285D">
        <w:rPr>
          <w:rFonts w:ascii="Times New Roman" w:hAnsi="Times New Roman"/>
          <w:sz w:val="24"/>
          <w:szCs w:val="24"/>
        </w:rPr>
        <w:t>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 w:rsidR="00B2285D">
        <w:rPr>
          <w:rFonts w:ascii="Times New Roman" w:hAnsi="Times New Roman"/>
          <w:sz w:val="24"/>
          <w:szCs w:val="24"/>
        </w:rPr>
        <w:t>copia  carnetului de muncă/adeverinţă RE</w:t>
      </w:r>
      <w:r w:rsidR="00686880">
        <w:rPr>
          <w:rFonts w:ascii="Times New Roman" w:hAnsi="Times New Roman"/>
          <w:sz w:val="24"/>
          <w:szCs w:val="24"/>
        </w:rPr>
        <w:t>GES</w:t>
      </w:r>
      <w:r w:rsidR="00B2285D">
        <w:rPr>
          <w:rFonts w:ascii="Times New Roman" w:hAnsi="Times New Roman"/>
          <w:sz w:val="24"/>
          <w:szCs w:val="24"/>
        </w:rPr>
        <w:t xml:space="preserve"> conform cu originalul,sau după caz, o adeverinţă care să ateste vechimea în muncă şi/sau</w:t>
      </w:r>
      <w:r>
        <w:rPr>
          <w:rFonts w:ascii="Times New Roman" w:hAnsi="Times New Roman"/>
          <w:sz w:val="24"/>
          <w:szCs w:val="24"/>
        </w:rPr>
        <w:t xml:space="preserve"> în</w:t>
      </w:r>
      <w:r w:rsidR="00B2285D">
        <w:rPr>
          <w:rFonts w:ascii="Times New Roman" w:hAnsi="Times New Roman"/>
          <w:sz w:val="24"/>
          <w:szCs w:val="24"/>
        </w:rPr>
        <w:t xml:space="preserve"> specialitate</w:t>
      </w:r>
      <w:r>
        <w:rPr>
          <w:rFonts w:ascii="Times New Roman" w:hAnsi="Times New Roman"/>
          <w:sz w:val="24"/>
          <w:szCs w:val="24"/>
        </w:rPr>
        <w:t>a postului</w:t>
      </w:r>
      <w:r w:rsidR="00B2285D">
        <w:rPr>
          <w:rFonts w:ascii="Times New Roman" w:hAnsi="Times New Roman"/>
          <w:sz w:val="24"/>
          <w:szCs w:val="24"/>
        </w:rPr>
        <w:t>;</w:t>
      </w:r>
    </w:p>
    <w:p w:rsidR="004226D1" w:rsidRDefault="009B150E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226D1">
        <w:rPr>
          <w:rFonts w:ascii="Times New Roman" w:hAnsi="Times New Roman"/>
          <w:sz w:val="24"/>
          <w:szCs w:val="24"/>
        </w:rPr>
        <w:t>.</w:t>
      </w:r>
      <w:r w:rsidR="007730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certificat de cazier</w:t>
      </w:r>
      <w:r w:rsidR="004226D1">
        <w:rPr>
          <w:rFonts w:ascii="Times New Roman" w:hAnsi="Times New Roman"/>
          <w:sz w:val="24"/>
          <w:szCs w:val="24"/>
        </w:rPr>
        <w:t xml:space="preserve"> judiciar care să ateste că nu are antecedente penale care să-l facă</w:t>
      </w:r>
      <w:r>
        <w:rPr>
          <w:rFonts w:ascii="Times New Roman" w:hAnsi="Times New Roman"/>
          <w:sz w:val="24"/>
          <w:szCs w:val="24"/>
        </w:rPr>
        <w:t xml:space="preserve"> incompatibil cu funcţia.</w:t>
      </w:r>
      <w:r w:rsidR="00A15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="00A15317">
        <w:rPr>
          <w:rFonts w:ascii="Times New Roman" w:hAnsi="Times New Roman"/>
          <w:sz w:val="24"/>
          <w:szCs w:val="24"/>
        </w:rPr>
        <w:t xml:space="preserve">andidatul </w:t>
      </w:r>
      <w:r>
        <w:rPr>
          <w:rFonts w:ascii="Times New Roman" w:hAnsi="Times New Roman"/>
          <w:sz w:val="24"/>
          <w:szCs w:val="24"/>
        </w:rPr>
        <w:t xml:space="preserve"> poate </w:t>
      </w:r>
      <w:r w:rsidR="00A15317">
        <w:rPr>
          <w:rFonts w:ascii="Times New Roman" w:hAnsi="Times New Roman"/>
          <w:sz w:val="24"/>
          <w:szCs w:val="24"/>
        </w:rPr>
        <w:t xml:space="preserve">depune o declaraţie pe proprie răspundere că nu are antecedente penale, </w:t>
      </w:r>
      <w:r>
        <w:rPr>
          <w:rFonts w:ascii="Times New Roman" w:hAnsi="Times New Roman"/>
          <w:sz w:val="24"/>
          <w:szCs w:val="24"/>
        </w:rPr>
        <w:t xml:space="preserve">dar </w:t>
      </w:r>
      <w:r w:rsidR="00A15317">
        <w:rPr>
          <w:rFonts w:ascii="Times New Roman" w:hAnsi="Times New Roman"/>
          <w:sz w:val="24"/>
          <w:szCs w:val="24"/>
        </w:rPr>
        <w:t xml:space="preserve">în cazul în care este declarat admis la selecţia dosarelor, acesta are obligaţia de a completa dosarul de concurs cu originalul cazierului judiciar, </w:t>
      </w:r>
      <w:r>
        <w:rPr>
          <w:rFonts w:ascii="Times New Roman" w:hAnsi="Times New Roman"/>
          <w:sz w:val="24"/>
          <w:szCs w:val="24"/>
        </w:rPr>
        <w:t>anterior datei</w:t>
      </w:r>
      <w:r w:rsidR="00A15317">
        <w:rPr>
          <w:rFonts w:ascii="Times New Roman" w:hAnsi="Times New Roman"/>
          <w:sz w:val="24"/>
          <w:szCs w:val="24"/>
        </w:rPr>
        <w:t xml:space="preserve">  desfăşurării primei probe a concursului.</w:t>
      </w:r>
    </w:p>
    <w:p w:rsidR="004226D1" w:rsidRDefault="00773008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226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226D1">
        <w:rPr>
          <w:rFonts w:ascii="Times New Roman" w:hAnsi="Times New Roman"/>
          <w:sz w:val="24"/>
          <w:szCs w:val="24"/>
        </w:rPr>
        <w:t xml:space="preserve">adeverinţă medicală care să ateste starea de sănătate corespunzătoare, eliberată cu cel mult </w:t>
      </w:r>
      <w:r w:rsidR="009B150E">
        <w:rPr>
          <w:rFonts w:ascii="Times New Roman" w:hAnsi="Times New Roman"/>
          <w:sz w:val="24"/>
          <w:szCs w:val="24"/>
        </w:rPr>
        <w:t>180</w:t>
      </w:r>
      <w:r w:rsidR="004226D1">
        <w:rPr>
          <w:rFonts w:ascii="Times New Roman" w:hAnsi="Times New Roman"/>
          <w:sz w:val="24"/>
          <w:szCs w:val="24"/>
        </w:rPr>
        <w:t xml:space="preserve"> de zile anterior derulării concursului, de către medicul de familie  al candidatului sau de către unităţile sanitare abilitate;</w:t>
      </w:r>
    </w:p>
    <w:p w:rsidR="009B150E" w:rsidRDefault="00773008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B150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B150E">
        <w:rPr>
          <w:rFonts w:ascii="Times New Roman" w:hAnsi="Times New Roman"/>
          <w:sz w:val="24"/>
          <w:szCs w:val="24"/>
        </w:rPr>
        <w:t xml:space="preserve">certificat de integritate comportamentală din care să reiasă că nu </w:t>
      </w:r>
      <w:r w:rsidR="00142AD7">
        <w:rPr>
          <w:rFonts w:ascii="Times New Roman" w:hAnsi="Times New Roman"/>
          <w:sz w:val="24"/>
          <w:szCs w:val="24"/>
        </w:rPr>
        <w:t>a</w:t>
      </w:r>
      <w:r w:rsidR="009B150E">
        <w:rPr>
          <w:rFonts w:ascii="Times New Roman" w:hAnsi="Times New Roman"/>
          <w:sz w:val="24"/>
          <w:szCs w:val="24"/>
        </w:rPr>
        <w:t xml:space="preserve"> comis infracţiuni</w:t>
      </w:r>
      <w:r w:rsidR="00AA74A9">
        <w:rPr>
          <w:rFonts w:ascii="Times New Roman" w:hAnsi="Times New Roman"/>
          <w:sz w:val="24"/>
          <w:szCs w:val="24"/>
        </w:rPr>
        <w:t xml:space="preserve"> sexuale,</w:t>
      </w:r>
      <w:r w:rsidR="00142AD7">
        <w:rPr>
          <w:rFonts w:ascii="Times New Roman" w:hAnsi="Times New Roman"/>
          <w:sz w:val="24"/>
          <w:szCs w:val="24"/>
        </w:rPr>
        <w:t xml:space="preserve"> </w:t>
      </w:r>
      <w:r w:rsidR="00AA74A9">
        <w:rPr>
          <w:rFonts w:ascii="Times New Roman" w:hAnsi="Times New Roman"/>
          <w:sz w:val="24"/>
          <w:szCs w:val="24"/>
        </w:rPr>
        <w:t>de exploatare a unor persoane sau asupra minorilor</w:t>
      </w:r>
    </w:p>
    <w:p w:rsidR="006F4A2C" w:rsidRPr="00195061" w:rsidRDefault="00773008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226D1" w:rsidRPr="001950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226D1" w:rsidRPr="00195061">
        <w:rPr>
          <w:rFonts w:ascii="Times New Roman" w:hAnsi="Times New Roman"/>
          <w:sz w:val="24"/>
          <w:szCs w:val="24"/>
        </w:rPr>
        <w:t>curriculum vitae</w:t>
      </w:r>
      <w:r w:rsidR="00AA74A9">
        <w:rPr>
          <w:rFonts w:ascii="Times New Roman" w:hAnsi="Times New Roman"/>
          <w:sz w:val="24"/>
          <w:szCs w:val="24"/>
        </w:rPr>
        <w:t>,</w:t>
      </w:r>
      <w:r w:rsidR="004226D1" w:rsidRPr="00195061">
        <w:rPr>
          <w:rFonts w:ascii="Times New Roman" w:hAnsi="Times New Roman"/>
          <w:sz w:val="24"/>
          <w:szCs w:val="24"/>
        </w:rPr>
        <w:t xml:space="preserve"> </w:t>
      </w:r>
      <w:r w:rsidR="00AA74A9">
        <w:rPr>
          <w:rFonts w:ascii="Times New Roman" w:hAnsi="Times New Roman"/>
          <w:sz w:val="24"/>
          <w:szCs w:val="24"/>
        </w:rPr>
        <w:t>model comun european.</w:t>
      </w:r>
    </w:p>
    <w:p w:rsidR="00195061" w:rsidRPr="00195061" w:rsidRDefault="00773008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195061" w:rsidRPr="001950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95061" w:rsidRPr="00195061">
        <w:rPr>
          <w:rFonts w:ascii="Times New Roman" w:hAnsi="Times New Roman"/>
          <w:sz w:val="24"/>
          <w:szCs w:val="24"/>
        </w:rPr>
        <w:t>dosar plic</w:t>
      </w:r>
    </w:p>
    <w:p w:rsidR="004D245A" w:rsidRPr="00CF6F5E" w:rsidRDefault="00CF6F5E" w:rsidP="00CF6F5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</w:t>
      </w:r>
      <w:r w:rsidR="00A21C23" w:rsidRPr="00CF6F5E">
        <w:rPr>
          <w:rFonts w:ascii="Times New Roman" w:hAnsi="Times New Roman"/>
          <w:b/>
          <w:u w:val="single"/>
        </w:rPr>
        <w:t>BIBLIOGRAFIE</w:t>
      </w:r>
    </w:p>
    <w:p w:rsidR="00ED1B55" w:rsidRDefault="001053B9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 w:rsidRPr="001053B9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Pentru postul de Muncitor de Întreţinere şi reparaţii</w:t>
      </w: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 xml:space="preserve"> (</w:t>
      </w:r>
      <w:r w:rsidR="0072063D">
        <w:rPr>
          <w:rFonts w:ascii="Times New Roman" w:hAnsi="Times New Roman"/>
          <w:b/>
          <w:sz w:val="24"/>
          <w:szCs w:val="24"/>
        </w:rPr>
        <w:t xml:space="preserve">alificare de instalator instalaţii tehnico-sanitare şi de gaze, cu atribuţii de fochist) </w:t>
      </w:r>
    </w:p>
    <w:p w:rsidR="00B538E3" w:rsidRPr="00B538E3" w:rsidRDefault="006D69DC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538E3" w:rsidRPr="00B538E3">
        <w:rPr>
          <w:rFonts w:ascii="Times New Roman" w:hAnsi="Times New Roman"/>
          <w:sz w:val="24"/>
          <w:szCs w:val="24"/>
        </w:rPr>
        <w:t xml:space="preserve"> ORDIN nr. </w:t>
      </w:r>
      <w:r w:rsidR="00142AD7" w:rsidRPr="001F0886">
        <w:rPr>
          <w:rFonts w:ascii="Times New Roman" w:hAnsi="Times New Roman"/>
          <w:sz w:val="24"/>
          <w:szCs w:val="24"/>
        </w:rPr>
        <w:t xml:space="preserve">4183/ 04 iulie 2022 </w:t>
      </w:r>
      <w:r w:rsidR="00B538E3" w:rsidRPr="00B538E3">
        <w:rPr>
          <w:rFonts w:ascii="Times New Roman" w:hAnsi="Times New Roman"/>
          <w:sz w:val="24"/>
          <w:szCs w:val="24"/>
        </w:rPr>
        <w:t xml:space="preserve">privind aprobarea Regulamentului-cadru de organizare şi funcţionare a unităţilor de învăţământ preuniversitar </w:t>
      </w:r>
    </w:p>
    <w:p w:rsidR="00B538E3" w:rsidRPr="00B538E3" w:rsidRDefault="006D69DC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B538E3" w:rsidRPr="00B538E3">
        <w:rPr>
          <w:rFonts w:ascii="Times New Roman" w:hAnsi="Times New Roman"/>
          <w:sz w:val="24"/>
          <w:szCs w:val="24"/>
        </w:rPr>
        <w:t xml:space="preserve"> Instalatii i</w:t>
      </w:r>
      <w:r w:rsidR="008033F2">
        <w:rPr>
          <w:rFonts w:ascii="Times New Roman" w:hAnsi="Times New Roman"/>
          <w:sz w:val="24"/>
          <w:szCs w:val="24"/>
        </w:rPr>
        <w:t>nterioare de alimentare cu apă;</w:t>
      </w:r>
    </w:p>
    <w:p w:rsidR="00B538E3" w:rsidRDefault="00B538E3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538E3">
        <w:rPr>
          <w:rFonts w:ascii="Times New Roman" w:hAnsi="Times New Roman"/>
          <w:sz w:val="24"/>
          <w:szCs w:val="24"/>
        </w:rPr>
        <w:t xml:space="preserve"> </w:t>
      </w:r>
      <w:r w:rsidR="006D69DC">
        <w:rPr>
          <w:rFonts w:ascii="Times New Roman" w:hAnsi="Times New Roman"/>
          <w:sz w:val="24"/>
          <w:szCs w:val="24"/>
        </w:rPr>
        <w:t>-</w:t>
      </w:r>
      <w:r w:rsidRPr="00B538E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B538E3">
        <w:rPr>
          <w:rFonts w:ascii="Times New Roman" w:hAnsi="Times New Roman"/>
          <w:sz w:val="24"/>
          <w:szCs w:val="24"/>
        </w:rPr>
        <w:t>Legea nr. 64 din 21 martie 2008 (republicată) privind funcţionarea în condiţii de siguranţă a instalaţiilor sub presiune, instalaţiilor de ridicat şi a aparatelor consu</w:t>
      </w:r>
      <w:r w:rsidR="008033F2">
        <w:rPr>
          <w:rFonts w:ascii="Times New Roman" w:hAnsi="Times New Roman"/>
          <w:sz w:val="24"/>
          <w:szCs w:val="24"/>
        </w:rPr>
        <w:t>matoare de combustibil;</w:t>
      </w:r>
    </w:p>
    <w:p w:rsidR="00216D6D" w:rsidRPr="00B538E3" w:rsidRDefault="006D69DC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-</w:t>
      </w:r>
      <w:r w:rsidR="00216D6D" w:rsidRPr="00B538E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1053B9" w:rsidRPr="00B538E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Legea 132/2010 privind colectarea selectivă a deşeurilor în instituţiile publice</w:t>
      </w:r>
      <w:r w:rsidR="008033F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;</w:t>
      </w:r>
    </w:p>
    <w:p w:rsidR="00195061" w:rsidRPr="00B538E3" w:rsidRDefault="006D69DC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16D6D" w:rsidRPr="00B538E3">
        <w:rPr>
          <w:rFonts w:ascii="Times New Roman" w:hAnsi="Times New Roman"/>
          <w:sz w:val="24"/>
          <w:szCs w:val="24"/>
        </w:rPr>
        <w:t xml:space="preserve"> </w:t>
      </w:r>
      <w:r w:rsidR="00195061" w:rsidRPr="00B538E3">
        <w:rPr>
          <w:rFonts w:ascii="Times New Roman" w:hAnsi="Times New Roman"/>
          <w:sz w:val="24"/>
          <w:szCs w:val="24"/>
        </w:rPr>
        <w:t>Legea 477/2004 privind Codul de conduită a personalului contractual;</w:t>
      </w:r>
    </w:p>
    <w:p w:rsidR="00195061" w:rsidRDefault="006D69DC" w:rsidP="001F2EC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16D6D" w:rsidRPr="00B538E3">
        <w:rPr>
          <w:rFonts w:ascii="Times New Roman" w:hAnsi="Times New Roman"/>
          <w:sz w:val="24"/>
          <w:szCs w:val="24"/>
        </w:rPr>
        <w:t xml:space="preserve"> </w:t>
      </w:r>
      <w:r w:rsidR="00195061" w:rsidRPr="00B538E3">
        <w:rPr>
          <w:rFonts w:ascii="Times New Roman" w:hAnsi="Times New Roman"/>
          <w:sz w:val="24"/>
          <w:szCs w:val="24"/>
        </w:rPr>
        <w:t>Legea securităţii şi sănătăţii în muncă nr.319/2006, cu modificările şi completările ulterioare</w:t>
      </w:r>
      <w:r w:rsidR="008033F2">
        <w:rPr>
          <w:rFonts w:ascii="Times New Roman" w:hAnsi="Times New Roman"/>
          <w:sz w:val="24"/>
          <w:szCs w:val="24"/>
        </w:rPr>
        <w:t>.</w:t>
      </w:r>
    </w:p>
    <w:p w:rsidR="002D4359" w:rsidRDefault="002D4359" w:rsidP="001F2ECE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2D4359">
        <w:rPr>
          <w:rFonts w:ascii="Times New Roman" w:hAnsi="Times New Roman"/>
          <w:b/>
          <w:sz w:val="24"/>
          <w:szCs w:val="24"/>
          <w:u w:val="single"/>
        </w:rPr>
        <w:t>Graficul desfăşurării concursului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2888"/>
        <w:gridCol w:w="3935"/>
      </w:tblGrid>
      <w:tr w:rsidR="009419C9" w:rsidTr="001F2ECE">
        <w:trPr>
          <w:trHeight w:val="486"/>
        </w:trPr>
        <w:tc>
          <w:tcPr>
            <w:tcW w:w="3032" w:type="dxa"/>
          </w:tcPr>
          <w:p w:rsidR="009419C9" w:rsidRDefault="009419C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4359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tapa de concurs</w:t>
            </w:r>
          </w:p>
        </w:tc>
        <w:tc>
          <w:tcPr>
            <w:tcW w:w="2888" w:type="dxa"/>
          </w:tcPr>
          <w:p w:rsidR="009419C9" w:rsidRDefault="009419C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Data/ perioada</w:t>
            </w:r>
          </w:p>
        </w:tc>
        <w:tc>
          <w:tcPr>
            <w:tcW w:w="3935" w:type="dxa"/>
          </w:tcPr>
          <w:p w:rsidR="009419C9" w:rsidRDefault="009419C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Observaţii</w:t>
            </w:r>
          </w:p>
          <w:p w:rsidR="009419C9" w:rsidRDefault="009419C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0189" w:rsidTr="001F2ECE">
        <w:tc>
          <w:tcPr>
            <w:tcW w:w="3032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Depunerea dosarelor</w:t>
            </w:r>
          </w:p>
        </w:tc>
        <w:tc>
          <w:tcPr>
            <w:tcW w:w="2888" w:type="dxa"/>
          </w:tcPr>
          <w:p w:rsidR="009A0189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12.10.2026-23.10.2026</w:t>
            </w:r>
          </w:p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ora 9</w:t>
            </w:r>
            <w:r w:rsidRPr="00B7668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-12.</w:t>
            </w:r>
            <w:r w:rsidRPr="00B7668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935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secretariatul Liceului Tehnologic „Alexandru Vlahuţă” Podu Turcului</w:t>
            </w:r>
          </w:p>
        </w:tc>
      </w:tr>
      <w:tr w:rsidR="009A0189" w:rsidTr="001F2ECE">
        <w:tc>
          <w:tcPr>
            <w:tcW w:w="3032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Verificarea şi validarea dosarelor</w:t>
            </w:r>
          </w:p>
        </w:tc>
        <w:tc>
          <w:tcPr>
            <w:tcW w:w="2888" w:type="dxa"/>
          </w:tcPr>
          <w:p w:rsidR="009A0189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3935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Rezultatele etapei de selecţie a dosarelor</w:t>
            </w:r>
            <w:r w:rsidR="005A05F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depuse în vederea  participării la concursul de ocupare a posturilor,</w:t>
            </w:r>
            <w:r w:rsidR="005A0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vor fi publicate la avizierul şcolii până la ora 1</w:t>
            </w:r>
            <w:r w:rsidR="00A33D50">
              <w:rPr>
                <w:rFonts w:ascii="Times New Roman" w:hAnsi="Times New Roman"/>
                <w:sz w:val="24"/>
                <w:szCs w:val="24"/>
              </w:rPr>
              <w:t>6</w:t>
            </w:r>
            <w:r w:rsidRPr="00101E87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D4571" w:rsidTr="001F2ECE">
        <w:tc>
          <w:tcPr>
            <w:tcW w:w="3032" w:type="dxa"/>
          </w:tcPr>
          <w:p w:rsidR="000D4571" w:rsidRDefault="000D457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Depunerea contestaţiilor în urma selecţiei dosarelor </w:t>
            </w:r>
          </w:p>
        </w:tc>
        <w:tc>
          <w:tcPr>
            <w:tcW w:w="2888" w:type="dxa"/>
          </w:tcPr>
          <w:p w:rsidR="000D4571" w:rsidRDefault="00A33D50" w:rsidP="00971668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1668">
              <w:rPr>
                <w:rFonts w:ascii="Times New Roman" w:hAnsi="Times New Roman"/>
                <w:sz w:val="24"/>
                <w:szCs w:val="24"/>
              </w:rPr>
              <w:t>6</w:t>
            </w:r>
            <w:r w:rsidR="000D4571">
              <w:rPr>
                <w:rFonts w:ascii="Times New Roman" w:hAnsi="Times New Roman"/>
                <w:sz w:val="24"/>
                <w:szCs w:val="24"/>
              </w:rPr>
              <w:t>.</w:t>
            </w:r>
            <w:r w:rsidR="00971668">
              <w:rPr>
                <w:rFonts w:ascii="Times New Roman" w:hAnsi="Times New Roman"/>
                <w:sz w:val="24"/>
                <w:szCs w:val="24"/>
              </w:rPr>
              <w:t>10.2026</w:t>
            </w:r>
          </w:p>
        </w:tc>
        <w:tc>
          <w:tcPr>
            <w:tcW w:w="3935" w:type="dxa"/>
          </w:tcPr>
          <w:p w:rsidR="000D4571" w:rsidRDefault="00A33D5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secretariatul unităţii ora 9</w:t>
            </w:r>
            <w:r w:rsidR="000D4571" w:rsidRPr="000D457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="000D4571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4571" w:rsidRPr="000D457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0D4571" w:rsidTr="001F2ECE">
        <w:tc>
          <w:tcPr>
            <w:tcW w:w="3032" w:type="dxa"/>
          </w:tcPr>
          <w:p w:rsidR="000D4571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Afişarea rezultatelor în urma contestaţiilor depuse</w:t>
            </w:r>
          </w:p>
        </w:tc>
        <w:tc>
          <w:tcPr>
            <w:tcW w:w="2888" w:type="dxa"/>
          </w:tcPr>
          <w:p w:rsidR="000D4571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  <w:tc>
          <w:tcPr>
            <w:tcW w:w="3935" w:type="dxa"/>
          </w:tcPr>
          <w:p w:rsidR="000D4571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 avizierul unităţii, până la ora 1</w:t>
            </w:r>
            <w:r w:rsidR="00A33D50">
              <w:rPr>
                <w:rFonts w:ascii="Times New Roman" w:hAnsi="Times New Roman"/>
                <w:sz w:val="24"/>
                <w:szCs w:val="24"/>
              </w:rPr>
              <w:t>6</w:t>
            </w:r>
            <w:r w:rsidRPr="00AA1A0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9A0189" w:rsidTr="001F2ECE">
        <w:tc>
          <w:tcPr>
            <w:tcW w:w="3032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Proba scrisă</w:t>
            </w:r>
          </w:p>
        </w:tc>
        <w:tc>
          <w:tcPr>
            <w:tcW w:w="2888" w:type="dxa"/>
          </w:tcPr>
          <w:p w:rsidR="009A0189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27.10.2026</w:t>
            </w:r>
            <w:r w:rsidR="009A0189">
              <w:rPr>
                <w:rFonts w:ascii="Times New Roman" w:hAnsi="Times New Roman"/>
                <w:sz w:val="24"/>
                <w:szCs w:val="24"/>
              </w:rPr>
              <w:t>,</w:t>
            </w:r>
            <w:r w:rsidR="00254F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189">
              <w:rPr>
                <w:rFonts w:ascii="Times New Roman" w:hAnsi="Times New Roman"/>
                <w:sz w:val="24"/>
                <w:szCs w:val="24"/>
              </w:rPr>
              <w:t>ora 9</w:t>
            </w:r>
            <w:r w:rsidR="009A0189" w:rsidRPr="00101E87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935" w:type="dxa"/>
          </w:tcPr>
          <w:p w:rsidR="009A0189" w:rsidRDefault="009A0189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sediul unităţii şcolare</w:t>
            </w:r>
          </w:p>
        </w:tc>
      </w:tr>
      <w:tr w:rsidR="00AA1A00" w:rsidTr="001F2ECE">
        <w:tc>
          <w:tcPr>
            <w:tcW w:w="3032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Afişarea rezultatelor după proba scrisă</w:t>
            </w:r>
          </w:p>
        </w:tc>
        <w:tc>
          <w:tcPr>
            <w:tcW w:w="2888" w:type="dxa"/>
          </w:tcPr>
          <w:p w:rsidR="00AA1A00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27.10.2026</w:t>
            </w:r>
          </w:p>
        </w:tc>
        <w:tc>
          <w:tcPr>
            <w:tcW w:w="3935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 avizierul unităţii, până la ora 1</w:t>
            </w:r>
            <w:r w:rsidR="00A727ED">
              <w:rPr>
                <w:rFonts w:ascii="Times New Roman" w:hAnsi="Times New Roman"/>
                <w:sz w:val="24"/>
                <w:szCs w:val="24"/>
              </w:rPr>
              <w:t>5</w:t>
            </w:r>
            <w:r w:rsidRPr="00AA1A0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AA1A00" w:rsidTr="001F2ECE">
        <w:tc>
          <w:tcPr>
            <w:tcW w:w="3032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Depunerea contestaţiilor pentru proba scrisă</w:t>
            </w:r>
          </w:p>
        </w:tc>
        <w:tc>
          <w:tcPr>
            <w:tcW w:w="2888" w:type="dxa"/>
          </w:tcPr>
          <w:p w:rsidR="00AA1A00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28.10.2026</w:t>
            </w:r>
            <w:r w:rsidR="00A727ED">
              <w:rPr>
                <w:rFonts w:ascii="Times New Roman" w:hAnsi="Times New Roman"/>
                <w:sz w:val="24"/>
                <w:szCs w:val="24"/>
              </w:rPr>
              <w:t>, ora 8</w:t>
            </w:r>
            <w:r w:rsidR="00AA1A00" w:rsidRPr="00AA1A0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="00AA1A00">
              <w:rPr>
                <w:rFonts w:ascii="Times New Roman" w:hAnsi="Times New Roman"/>
                <w:sz w:val="24"/>
                <w:szCs w:val="24"/>
              </w:rPr>
              <w:t>-1</w:t>
            </w:r>
            <w:r w:rsidR="00A727ED">
              <w:rPr>
                <w:rFonts w:ascii="Times New Roman" w:hAnsi="Times New Roman"/>
                <w:sz w:val="24"/>
                <w:szCs w:val="24"/>
              </w:rPr>
              <w:t>0</w:t>
            </w:r>
            <w:r w:rsidR="00A727ED" w:rsidRPr="00A727ED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="00AA1A00" w:rsidRPr="00AA1A00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935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secretariatul unităţii</w:t>
            </w:r>
          </w:p>
        </w:tc>
      </w:tr>
      <w:tr w:rsidR="00AA1A00" w:rsidTr="001F2ECE">
        <w:tc>
          <w:tcPr>
            <w:tcW w:w="3032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Afişarea rezultatelor în urma contestaţiilor depuse</w:t>
            </w:r>
          </w:p>
        </w:tc>
        <w:tc>
          <w:tcPr>
            <w:tcW w:w="2888" w:type="dxa"/>
          </w:tcPr>
          <w:p w:rsidR="00AA1A00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28.10.2026</w:t>
            </w:r>
          </w:p>
        </w:tc>
        <w:tc>
          <w:tcPr>
            <w:tcW w:w="3935" w:type="dxa"/>
          </w:tcPr>
          <w:p w:rsidR="00AA1A00" w:rsidRDefault="00AA1A0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 avizierul unităţii, până la ora 1</w:t>
            </w:r>
            <w:r w:rsidR="00A727ED">
              <w:rPr>
                <w:rFonts w:ascii="Times New Roman" w:hAnsi="Times New Roman"/>
                <w:sz w:val="24"/>
                <w:szCs w:val="24"/>
              </w:rPr>
              <w:t>3</w:t>
            </w:r>
            <w:r w:rsidRPr="00AA1A0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0A5EF1" w:rsidTr="001F2ECE">
        <w:tc>
          <w:tcPr>
            <w:tcW w:w="3032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Proba de interviu</w:t>
            </w:r>
          </w:p>
        </w:tc>
        <w:tc>
          <w:tcPr>
            <w:tcW w:w="2888" w:type="dxa"/>
          </w:tcPr>
          <w:p w:rsidR="000A5EF1" w:rsidRDefault="00971668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28.10.2026, ora 14</w:t>
            </w:r>
            <w:r w:rsidR="00686880" w:rsidRPr="00686880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3935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sediul unităţii şcolare</w:t>
            </w:r>
          </w:p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Candidaţii vor susţine proba în ordine alfabetică</w:t>
            </w:r>
          </w:p>
        </w:tc>
      </w:tr>
      <w:tr w:rsidR="000A5EF1" w:rsidTr="001F2ECE">
        <w:tc>
          <w:tcPr>
            <w:tcW w:w="3032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Afişarea rezultatelor</w:t>
            </w:r>
          </w:p>
        </w:tc>
        <w:tc>
          <w:tcPr>
            <w:tcW w:w="2888" w:type="dxa"/>
          </w:tcPr>
          <w:p w:rsidR="000A5EF1" w:rsidRDefault="00686880" w:rsidP="00686880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28.10.2026, ora 16</w:t>
            </w:r>
            <w:r w:rsidRPr="0068688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935" w:type="dxa"/>
          </w:tcPr>
          <w:p w:rsidR="000A5EF1" w:rsidRDefault="00FB5576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 avizierul unităţii</w:t>
            </w:r>
          </w:p>
        </w:tc>
      </w:tr>
      <w:tr w:rsidR="000A5EF1" w:rsidTr="001F2ECE">
        <w:tc>
          <w:tcPr>
            <w:tcW w:w="3032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Depunerea contestaţiilor</w:t>
            </w:r>
          </w:p>
        </w:tc>
        <w:tc>
          <w:tcPr>
            <w:tcW w:w="2888" w:type="dxa"/>
          </w:tcPr>
          <w:p w:rsidR="000A5EF1" w:rsidRDefault="0068688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29.10.2026, ora 9</w:t>
            </w:r>
            <w:r w:rsidRPr="00686880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935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sediul unităţii şcolare</w:t>
            </w:r>
          </w:p>
        </w:tc>
      </w:tr>
      <w:tr w:rsidR="000A5EF1" w:rsidTr="001F2ECE">
        <w:tc>
          <w:tcPr>
            <w:tcW w:w="3032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Afişarea rezultatelor finale</w:t>
            </w:r>
          </w:p>
        </w:tc>
        <w:tc>
          <w:tcPr>
            <w:tcW w:w="2888" w:type="dxa"/>
          </w:tcPr>
          <w:p w:rsidR="000A5EF1" w:rsidRDefault="00686880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29.10.2026</w:t>
            </w:r>
            <w:r w:rsidR="000A5EF1">
              <w:rPr>
                <w:rFonts w:ascii="Times New Roman" w:hAnsi="Times New Roman"/>
                <w:sz w:val="24"/>
                <w:szCs w:val="24"/>
              </w:rPr>
              <w:t>, ora 1</w:t>
            </w:r>
            <w:r w:rsidR="00FB5576">
              <w:rPr>
                <w:rFonts w:ascii="Times New Roman" w:hAnsi="Times New Roman"/>
                <w:sz w:val="24"/>
                <w:szCs w:val="24"/>
              </w:rPr>
              <w:t>2</w:t>
            </w:r>
            <w:r w:rsidR="000A5EF1" w:rsidRPr="004A624C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3935" w:type="dxa"/>
          </w:tcPr>
          <w:p w:rsidR="000A5EF1" w:rsidRDefault="000A5EF1" w:rsidP="001F2ECE">
            <w:pPr>
              <w:tabs>
                <w:tab w:val="left" w:pos="43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sediul unităţii şcolare</w:t>
            </w:r>
          </w:p>
        </w:tc>
      </w:tr>
    </w:tbl>
    <w:p w:rsidR="004A624C" w:rsidRDefault="007C7F85" w:rsidP="00730EBB">
      <w:pPr>
        <w:tabs>
          <w:tab w:val="left" w:pos="36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730EBB">
        <w:rPr>
          <w:rFonts w:ascii="Times New Roman" w:hAnsi="Times New Roman"/>
          <w:sz w:val="24"/>
          <w:szCs w:val="24"/>
        </w:rPr>
        <w:t>DIRECTOR,</w:t>
      </w:r>
    </w:p>
    <w:p w:rsidR="00730EBB" w:rsidRPr="00730EBB" w:rsidRDefault="00730EBB" w:rsidP="00456CB1">
      <w:pPr>
        <w:tabs>
          <w:tab w:val="left" w:pos="36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PROF.</w:t>
      </w:r>
      <w:r w:rsidR="00456CB1">
        <w:rPr>
          <w:rFonts w:ascii="Times New Roman" w:hAnsi="Times New Roman"/>
          <w:sz w:val="24"/>
          <w:szCs w:val="24"/>
        </w:rPr>
        <w:t>PAGU ROXANA</w:t>
      </w:r>
    </w:p>
    <w:sectPr w:rsidR="00730EBB" w:rsidRPr="00730EBB" w:rsidSect="008033F2">
      <w:headerReference w:type="default" r:id="rId9"/>
      <w:type w:val="continuous"/>
      <w:pgSz w:w="11906" w:h="16838"/>
      <w:pgMar w:top="56" w:right="1133" w:bottom="28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E6F" w:rsidRDefault="00F50E6F" w:rsidP="00656F92">
      <w:pPr>
        <w:spacing w:after="0" w:line="240" w:lineRule="auto"/>
      </w:pPr>
      <w:r>
        <w:separator/>
      </w:r>
    </w:p>
  </w:endnote>
  <w:endnote w:type="continuationSeparator" w:id="0">
    <w:p w:rsidR="00F50E6F" w:rsidRDefault="00F50E6F" w:rsidP="0065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E6F" w:rsidRDefault="00F50E6F" w:rsidP="00656F92">
      <w:pPr>
        <w:spacing w:after="0" w:line="240" w:lineRule="auto"/>
      </w:pPr>
      <w:r>
        <w:separator/>
      </w:r>
    </w:p>
  </w:footnote>
  <w:footnote w:type="continuationSeparator" w:id="0">
    <w:p w:rsidR="00F50E6F" w:rsidRDefault="00F50E6F" w:rsidP="00656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F92" w:rsidRDefault="00656F92" w:rsidP="00656F92">
    <w:pPr>
      <w:pStyle w:val="Header"/>
      <w:tabs>
        <w:tab w:val="clear" w:pos="4536"/>
        <w:tab w:val="clear" w:pos="9072"/>
        <w:tab w:val="left" w:pos="2055"/>
      </w:tabs>
    </w:pP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93EE6"/>
    <w:multiLevelType w:val="hybridMultilevel"/>
    <w:tmpl w:val="899C95B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23F59"/>
    <w:multiLevelType w:val="multilevel"/>
    <w:tmpl w:val="E624A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4423DA"/>
    <w:multiLevelType w:val="hybridMultilevel"/>
    <w:tmpl w:val="BD20EA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67CDE"/>
    <w:multiLevelType w:val="hybridMultilevel"/>
    <w:tmpl w:val="C58E57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F292A"/>
    <w:multiLevelType w:val="hybridMultilevel"/>
    <w:tmpl w:val="2F309D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9864FD"/>
    <w:multiLevelType w:val="multilevel"/>
    <w:tmpl w:val="06DA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67"/>
    <w:rsid w:val="000058D0"/>
    <w:rsid w:val="000108A9"/>
    <w:rsid w:val="00023320"/>
    <w:rsid w:val="00042B4B"/>
    <w:rsid w:val="00090144"/>
    <w:rsid w:val="000A5EF1"/>
    <w:rsid w:val="000B1442"/>
    <w:rsid w:val="000D4571"/>
    <w:rsid w:val="00101DCB"/>
    <w:rsid w:val="00101E87"/>
    <w:rsid w:val="00103124"/>
    <w:rsid w:val="001053B9"/>
    <w:rsid w:val="00110A47"/>
    <w:rsid w:val="00112428"/>
    <w:rsid w:val="00124CEA"/>
    <w:rsid w:val="00142AD7"/>
    <w:rsid w:val="00151FAF"/>
    <w:rsid w:val="0018115A"/>
    <w:rsid w:val="00195061"/>
    <w:rsid w:val="001A7372"/>
    <w:rsid w:val="001D5CB9"/>
    <w:rsid w:val="001E6C72"/>
    <w:rsid w:val="001F0886"/>
    <w:rsid w:val="001F2ECE"/>
    <w:rsid w:val="00216560"/>
    <w:rsid w:val="00216D6D"/>
    <w:rsid w:val="0024308B"/>
    <w:rsid w:val="0025099A"/>
    <w:rsid w:val="00254FDF"/>
    <w:rsid w:val="002D4359"/>
    <w:rsid w:val="002F1E69"/>
    <w:rsid w:val="002F7C8C"/>
    <w:rsid w:val="00311D25"/>
    <w:rsid w:val="00351227"/>
    <w:rsid w:val="00356C0A"/>
    <w:rsid w:val="003717AF"/>
    <w:rsid w:val="003854CB"/>
    <w:rsid w:val="003A618E"/>
    <w:rsid w:val="003C3313"/>
    <w:rsid w:val="00412BF9"/>
    <w:rsid w:val="004204AE"/>
    <w:rsid w:val="004226D1"/>
    <w:rsid w:val="00434127"/>
    <w:rsid w:val="00447016"/>
    <w:rsid w:val="00452795"/>
    <w:rsid w:val="00453627"/>
    <w:rsid w:val="00456CB1"/>
    <w:rsid w:val="00465013"/>
    <w:rsid w:val="00471FF5"/>
    <w:rsid w:val="004754E2"/>
    <w:rsid w:val="004837CA"/>
    <w:rsid w:val="00491B9B"/>
    <w:rsid w:val="004A624C"/>
    <w:rsid w:val="004B5EA1"/>
    <w:rsid w:val="004D245A"/>
    <w:rsid w:val="004E1903"/>
    <w:rsid w:val="004F6198"/>
    <w:rsid w:val="005219D7"/>
    <w:rsid w:val="005739EB"/>
    <w:rsid w:val="00594477"/>
    <w:rsid w:val="005A05F6"/>
    <w:rsid w:val="005B7EFF"/>
    <w:rsid w:val="005C6323"/>
    <w:rsid w:val="005D2B10"/>
    <w:rsid w:val="005E2341"/>
    <w:rsid w:val="005E2964"/>
    <w:rsid w:val="00624AFE"/>
    <w:rsid w:val="00624B67"/>
    <w:rsid w:val="00640190"/>
    <w:rsid w:val="00656F92"/>
    <w:rsid w:val="0066432C"/>
    <w:rsid w:val="006739C2"/>
    <w:rsid w:val="0068278B"/>
    <w:rsid w:val="00686880"/>
    <w:rsid w:val="006B23AB"/>
    <w:rsid w:val="006C7355"/>
    <w:rsid w:val="006D69DC"/>
    <w:rsid w:val="006F41A7"/>
    <w:rsid w:val="006F4A2C"/>
    <w:rsid w:val="00701925"/>
    <w:rsid w:val="00704D2A"/>
    <w:rsid w:val="0072063D"/>
    <w:rsid w:val="00727881"/>
    <w:rsid w:val="00730EBB"/>
    <w:rsid w:val="0075352A"/>
    <w:rsid w:val="007614BD"/>
    <w:rsid w:val="00764E8D"/>
    <w:rsid w:val="00773008"/>
    <w:rsid w:val="007A72F8"/>
    <w:rsid w:val="007B6138"/>
    <w:rsid w:val="007C7F85"/>
    <w:rsid w:val="008033F2"/>
    <w:rsid w:val="00827471"/>
    <w:rsid w:val="00834344"/>
    <w:rsid w:val="008B4CA5"/>
    <w:rsid w:val="008C4DC9"/>
    <w:rsid w:val="008F7D0A"/>
    <w:rsid w:val="00900A67"/>
    <w:rsid w:val="00907C82"/>
    <w:rsid w:val="009342DF"/>
    <w:rsid w:val="009419C9"/>
    <w:rsid w:val="009651A1"/>
    <w:rsid w:val="00971668"/>
    <w:rsid w:val="00980E85"/>
    <w:rsid w:val="0099320C"/>
    <w:rsid w:val="009A0189"/>
    <w:rsid w:val="009B150E"/>
    <w:rsid w:val="009E3C61"/>
    <w:rsid w:val="009F2F7E"/>
    <w:rsid w:val="00A15317"/>
    <w:rsid w:val="00A21C23"/>
    <w:rsid w:val="00A33D50"/>
    <w:rsid w:val="00A372A5"/>
    <w:rsid w:val="00A6221F"/>
    <w:rsid w:val="00A727ED"/>
    <w:rsid w:val="00A73F04"/>
    <w:rsid w:val="00A85996"/>
    <w:rsid w:val="00AA1A00"/>
    <w:rsid w:val="00AA74A9"/>
    <w:rsid w:val="00AC156A"/>
    <w:rsid w:val="00B00F4B"/>
    <w:rsid w:val="00B022DE"/>
    <w:rsid w:val="00B023BD"/>
    <w:rsid w:val="00B2285D"/>
    <w:rsid w:val="00B32E24"/>
    <w:rsid w:val="00B538E3"/>
    <w:rsid w:val="00B76681"/>
    <w:rsid w:val="00B8334A"/>
    <w:rsid w:val="00BD3604"/>
    <w:rsid w:val="00BE175F"/>
    <w:rsid w:val="00C01AD5"/>
    <w:rsid w:val="00C13F20"/>
    <w:rsid w:val="00C44383"/>
    <w:rsid w:val="00C44771"/>
    <w:rsid w:val="00C57D94"/>
    <w:rsid w:val="00C601C0"/>
    <w:rsid w:val="00C81420"/>
    <w:rsid w:val="00CA29F5"/>
    <w:rsid w:val="00CF6F5E"/>
    <w:rsid w:val="00D051F6"/>
    <w:rsid w:val="00D1289B"/>
    <w:rsid w:val="00D14195"/>
    <w:rsid w:val="00D25DD6"/>
    <w:rsid w:val="00D63AC0"/>
    <w:rsid w:val="00D941F2"/>
    <w:rsid w:val="00DC4A2F"/>
    <w:rsid w:val="00DF4133"/>
    <w:rsid w:val="00E04ADD"/>
    <w:rsid w:val="00E15C0A"/>
    <w:rsid w:val="00E602D3"/>
    <w:rsid w:val="00E73861"/>
    <w:rsid w:val="00E74EB4"/>
    <w:rsid w:val="00E75C14"/>
    <w:rsid w:val="00E93CA1"/>
    <w:rsid w:val="00ED1B55"/>
    <w:rsid w:val="00EE1B51"/>
    <w:rsid w:val="00EE4FC5"/>
    <w:rsid w:val="00F26212"/>
    <w:rsid w:val="00F47B4C"/>
    <w:rsid w:val="00F50E6F"/>
    <w:rsid w:val="00F710CA"/>
    <w:rsid w:val="00F90A52"/>
    <w:rsid w:val="00F91BF5"/>
    <w:rsid w:val="00F94DB0"/>
    <w:rsid w:val="00FA06FB"/>
    <w:rsid w:val="00FB5576"/>
    <w:rsid w:val="00FB752F"/>
    <w:rsid w:val="00FD6A09"/>
    <w:rsid w:val="00FE02EE"/>
    <w:rsid w:val="00FE40D6"/>
    <w:rsid w:val="00FE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F92"/>
  </w:style>
  <w:style w:type="paragraph" w:styleId="Footer">
    <w:name w:val="footer"/>
    <w:basedOn w:val="Normal"/>
    <w:link w:val="FooterChar"/>
    <w:uiPriority w:val="99"/>
    <w:unhideWhenUsed/>
    <w:rsid w:val="0065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F92"/>
  </w:style>
  <w:style w:type="paragraph" w:styleId="BalloonText">
    <w:name w:val="Balloon Text"/>
    <w:basedOn w:val="Normal"/>
    <w:link w:val="BalloonTextChar"/>
    <w:uiPriority w:val="99"/>
    <w:semiHidden/>
    <w:unhideWhenUsed/>
    <w:rsid w:val="00656F9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6F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717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7C82"/>
    <w:pPr>
      <w:ind w:left="720"/>
      <w:contextualSpacing/>
    </w:pPr>
  </w:style>
  <w:style w:type="table" w:styleId="TableGrid">
    <w:name w:val="Table Grid"/>
    <w:basedOn w:val="TableNormal"/>
    <w:uiPriority w:val="59"/>
    <w:rsid w:val="009419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5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053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F92"/>
  </w:style>
  <w:style w:type="paragraph" w:styleId="Footer">
    <w:name w:val="footer"/>
    <w:basedOn w:val="Normal"/>
    <w:link w:val="FooterChar"/>
    <w:uiPriority w:val="99"/>
    <w:unhideWhenUsed/>
    <w:rsid w:val="0065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F92"/>
  </w:style>
  <w:style w:type="paragraph" w:styleId="BalloonText">
    <w:name w:val="Balloon Text"/>
    <w:basedOn w:val="Normal"/>
    <w:link w:val="BalloonTextChar"/>
    <w:uiPriority w:val="99"/>
    <w:semiHidden/>
    <w:unhideWhenUsed/>
    <w:rsid w:val="00656F9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6F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717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7C82"/>
    <w:pPr>
      <w:ind w:left="720"/>
      <w:contextualSpacing/>
    </w:pPr>
  </w:style>
  <w:style w:type="table" w:styleId="TableGrid">
    <w:name w:val="Table Grid"/>
    <w:basedOn w:val="TableNormal"/>
    <w:uiPriority w:val="59"/>
    <w:rsid w:val="009419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5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053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3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atiana\&#350;ABLON%20LICEU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B8F4A-8AD2-4EF5-8E91-86D6E13A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ŞABLON LICEU</Template>
  <TotalTime>42</TotalTime>
  <Pages>2</Pages>
  <Words>876</Words>
  <Characters>5082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5947</CharactersWithSpaces>
  <SharedDoc>false</SharedDoc>
  <HLinks>
    <vt:vector size="6" baseType="variant">
      <vt:variant>
        <vt:i4>6357083</vt:i4>
      </vt:variant>
      <vt:variant>
        <vt:i4>3</vt:i4>
      </vt:variant>
      <vt:variant>
        <vt:i4>0</vt:i4>
      </vt:variant>
      <vt:variant>
        <vt:i4>5</vt:i4>
      </vt:variant>
      <vt:variant>
        <vt:lpwstr>mailto:liceupoduturcului@yahoo.com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User</cp:lastModifiedBy>
  <cp:revision>5</cp:revision>
  <cp:lastPrinted>2026-10-09T06:38:00Z</cp:lastPrinted>
  <dcterms:created xsi:type="dcterms:W3CDTF">2026-10-09T05:25:00Z</dcterms:created>
  <dcterms:modified xsi:type="dcterms:W3CDTF">2026-10-09T06:41:00Z</dcterms:modified>
</cp:coreProperties>
</file>