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FC2FD" w14:textId="5C53C005" w:rsidR="007D6CCF" w:rsidRPr="00C0116D" w:rsidRDefault="007D6CCF" w:rsidP="00F927B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C0116D">
        <w:rPr>
          <w:rFonts w:ascii="Times New Roman" w:hAnsi="Times New Roman"/>
          <w:sz w:val="24"/>
          <w:szCs w:val="24"/>
          <w:lang w:val="en-US"/>
        </w:rPr>
        <w:t xml:space="preserve">Nr. </w:t>
      </w:r>
      <w:r w:rsidR="00E56F61">
        <w:rPr>
          <w:rFonts w:ascii="Times New Roman" w:hAnsi="Times New Roman"/>
          <w:sz w:val="24"/>
          <w:szCs w:val="24"/>
          <w:lang w:val="en-US"/>
        </w:rPr>
        <w:t>054513/23.09.2026</w:t>
      </w:r>
    </w:p>
    <w:p w14:paraId="58286443" w14:textId="77777777" w:rsidR="007D6CCF" w:rsidRPr="00C0116D" w:rsidRDefault="007D6CCF" w:rsidP="00F927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14:paraId="209B3E07" w14:textId="77777777" w:rsidR="007D6CCF" w:rsidRPr="00C0116D" w:rsidRDefault="007D6CCF" w:rsidP="00F927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 w:eastAsia="en-US"/>
        </w:rPr>
      </w:pPr>
    </w:p>
    <w:p w14:paraId="556C0304" w14:textId="77777777" w:rsidR="002A494F" w:rsidRPr="00C0116D" w:rsidRDefault="002A494F" w:rsidP="00F927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 w:eastAsia="en-US"/>
        </w:rPr>
      </w:pPr>
    </w:p>
    <w:p w14:paraId="7EA7444B" w14:textId="77777777" w:rsidR="007D6CCF" w:rsidRPr="00C0116D" w:rsidRDefault="007D6CCF" w:rsidP="00F927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 w:eastAsia="en-US"/>
        </w:rPr>
      </w:pPr>
    </w:p>
    <w:p w14:paraId="71F3E276" w14:textId="77777777" w:rsidR="007D6CCF" w:rsidRPr="00C0116D" w:rsidRDefault="007D6CCF" w:rsidP="00F927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 w:eastAsia="en-US"/>
        </w:rPr>
      </w:pPr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ANUNȚ</w:t>
      </w:r>
    </w:p>
    <w:p w14:paraId="3443B464" w14:textId="153DACFB" w:rsidR="007D6CCF" w:rsidRPr="00C0116D" w:rsidRDefault="007D6CCF" w:rsidP="00F927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 w:eastAsia="en-US"/>
        </w:rPr>
      </w:pPr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DIRECŢIA DE ASISTENŢĂ SOCIALĂ A MUNICIPIULUI TIMIŞOARA, </w:t>
      </w: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jud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. TIMIȘ</w:t>
      </w:r>
    </w:p>
    <w:p w14:paraId="246C2CFB" w14:textId="7A21E3F5" w:rsidR="007D6CCF" w:rsidRPr="00C0116D" w:rsidRDefault="007D6CCF" w:rsidP="00F927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 w:eastAsia="en-US"/>
        </w:rPr>
      </w:pP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organizează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concurs </w:t>
      </w: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pentru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ocuparea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pe </w:t>
      </w: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durată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nedeterminată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a </w:t>
      </w: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următoarelor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posturi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 de </w:t>
      </w: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natură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contractuală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vacante</w:t>
      </w:r>
      <w:proofErr w:type="spellEnd"/>
    </w:p>
    <w:p w14:paraId="426C2AE1" w14:textId="77777777" w:rsidR="007D6CCF" w:rsidRPr="00C0116D" w:rsidRDefault="007D6CCF" w:rsidP="00F927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 w:eastAsia="en-US"/>
        </w:rPr>
      </w:pPr>
    </w:p>
    <w:p w14:paraId="0CC9D99E" w14:textId="77777777" w:rsidR="005D657B" w:rsidRPr="00C0116D" w:rsidRDefault="005D657B" w:rsidP="00F927B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 w:eastAsia="en-US"/>
        </w:rPr>
      </w:pPr>
    </w:p>
    <w:p w14:paraId="668633B3" w14:textId="77DE010E" w:rsidR="00874D09" w:rsidRPr="00C0116D" w:rsidRDefault="005D657B" w:rsidP="00BF31B7">
      <w:pPr>
        <w:pStyle w:val="NoSpacing"/>
        <w:numPr>
          <w:ilvl w:val="0"/>
          <w:numId w:val="32"/>
        </w:numPr>
        <w:jc w:val="both"/>
        <w:rPr>
          <w:rFonts w:ascii="Times New Roman" w:hAnsi="Times New Roman"/>
          <w:b/>
          <w:sz w:val="24"/>
          <w:szCs w:val="24"/>
        </w:rPr>
      </w:pPr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r w:rsidR="00874D09" w:rsidRPr="00C0116D">
        <w:rPr>
          <w:rFonts w:ascii="Times New Roman" w:hAnsi="Times New Roman"/>
          <w:b/>
          <w:sz w:val="24"/>
          <w:szCs w:val="24"/>
        </w:rPr>
        <w:t>SERVICII ȘI BENEFICII SOCIALE  PENTRU  PERSOANE VÂRSTNICE</w:t>
      </w:r>
    </w:p>
    <w:p w14:paraId="457A5356" w14:textId="2FB3E79C" w:rsidR="00874D09" w:rsidRPr="00C0116D" w:rsidRDefault="00BF31B7" w:rsidP="00874D0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C0116D">
        <w:rPr>
          <w:rFonts w:ascii="Times New Roman" w:hAnsi="Times New Roman"/>
          <w:sz w:val="24"/>
          <w:szCs w:val="24"/>
        </w:rPr>
        <w:t xml:space="preserve">       </w:t>
      </w:r>
      <w:r w:rsidR="00874D09" w:rsidRPr="00C0116D">
        <w:rPr>
          <w:rFonts w:ascii="Times New Roman" w:hAnsi="Times New Roman"/>
          <w:sz w:val="24"/>
          <w:szCs w:val="24"/>
        </w:rPr>
        <w:t>CĂMINUL  PENTRU PERSOANE VÂRSTNICE I. KLEIN</w:t>
      </w:r>
    </w:p>
    <w:p w14:paraId="00DBE702" w14:textId="77777777" w:rsidR="00874D09" w:rsidRPr="00C0116D" w:rsidRDefault="00874D09" w:rsidP="00874D0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F39E643" w14:textId="38CA5891" w:rsidR="00874D09" w:rsidRPr="00C0116D" w:rsidRDefault="00874D09" w:rsidP="00BF31B7">
      <w:pPr>
        <w:spacing w:after="0" w:line="240" w:lineRule="auto"/>
        <w:ind w:left="18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C0116D">
        <w:rPr>
          <w:rFonts w:ascii="Times New Roman" w:hAnsi="Times New Roman"/>
          <w:b/>
          <w:bCs/>
          <w:sz w:val="24"/>
          <w:szCs w:val="24"/>
          <w:lang w:val="en-US" w:eastAsia="en-US"/>
        </w:rPr>
        <w:t xml:space="preserve">INFIRMIER </w:t>
      </w:r>
      <w:r w:rsidR="005F25DF" w:rsidRPr="00C0116D">
        <w:rPr>
          <w:rFonts w:ascii="Times New Roman" w:hAnsi="Times New Roman"/>
          <w:b/>
          <w:bCs/>
          <w:sz w:val="24"/>
          <w:szCs w:val="24"/>
          <w:lang w:val="en-US" w:eastAsia="en-US"/>
        </w:rPr>
        <w:t>(G)</w:t>
      </w:r>
      <w:r w:rsidRPr="00C0116D">
        <w:rPr>
          <w:rFonts w:ascii="Times New Roman" w:hAnsi="Times New Roman"/>
          <w:b/>
          <w:bCs/>
          <w:sz w:val="24"/>
          <w:szCs w:val="24"/>
          <w:lang w:val="en-US" w:eastAsia="en-US"/>
        </w:rPr>
        <w:t xml:space="preserve"> - 2 </w:t>
      </w:r>
      <w:proofErr w:type="spellStart"/>
      <w:r w:rsidRPr="00C0116D">
        <w:rPr>
          <w:rFonts w:ascii="Times New Roman" w:hAnsi="Times New Roman"/>
          <w:b/>
          <w:bCs/>
          <w:sz w:val="24"/>
          <w:szCs w:val="24"/>
          <w:lang w:val="en-US" w:eastAsia="en-US"/>
        </w:rPr>
        <w:t>posturi</w:t>
      </w:r>
      <w:proofErr w:type="spellEnd"/>
      <w:r w:rsidRPr="00C0116D">
        <w:rPr>
          <w:rFonts w:ascii="Times New Roman" w:hAnsi="Times New Roman"/>
          <w:b/>
          <w:bCs/>
          <w:sz w:val="24"/>
          <w:szCs w:val="24"/>
          <w:lang w:val="en-US" w:eastAsia="en-US"/>
        </w:rPr>
        <w:t xml:space="preserve">  de </w:t>
      </w:r>
      <w:proofErr w:type="spellStart"/>
      <w:r w:rsidRPr="00C0116D">
        <w:rPr>
          <w:rFonts w:ascii="Times New Roman" w:hAnsi="Times New Roman"/>
          <w:b/>
          <w:bCs/>
          <w:sz w:val="24"/>
          <w:szCs w:val="24"/>
          <w:lang w:val="en-US" w:eastAsia="en-US"/>
        </w:rPr>
        <w:t>execuție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, de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natură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contractuală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, </w:t>
      </w:r>
      <w:r w:rsidRPr="00C0116D">
        <w:rPr>
          <w:rFonts w:ascii="Times New Roman" w:eastAsia="Calibri" w:hAnsi="Times New Roman"/>
          <w:sz w:val="24"/>
          <w:szCs w:val="24"/>
          <w:shd w:val="clear" w:color="auto" w:fill="FFFFFF"/>
          <w:lang w:val="en-US" w:eastAsia="en-US"/>
        </w:rPr>
        <w:t xml:space="preserve">pe </w:t>
      </w:r>
      <w:proofErr w:type="spellStart"/>
      <w:r w:rsidRPr="00C0116D">
        <w:rPr>
          <w:rFonts w:ascii="Times New Roman" w:eastAsia="Calibri" w:hAnsi="Times New Roman"/>
          <w:sz w:val="24"/>
          <w:szCs w:val="24"/>
          <w:shd w:val="clear" w:color="auto" w:fill="FFFFFF"/>
          <w:lang w:val="en-US" w:eastAsia="en-US"/>
        </w:rPr>
        <w:t>perioadă</w:t>
      </w:r>
      <w:proofErr w:type="spellEnd"/>
      <w:r w:rsidRPr="00C0116D">
        <w:rPr>
          <w:rFonts w:ascii="Times New Roman" w:eastAsia="Calibri" w:hAnsi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shd w:val="clear" w:color="auto" w:fill="FFFFFF"/>
          <w:lang w:val="en-US" w:eastAsia="en-US"/>
        </w:rPr>
        <w:t>nedeterminată</w:t>
      </w:r>
      <w:proofErr w:type="spellEnd"/>
      <w:r w:rsidRPr="00C0116D">
        <w:rPr>
          <w:rFonts w:ascii="Times New Roman" w:eastAsia="Calibri" w:hAnsi="Times New Roman"/>
          <w:sz w:val="24"/>
          <w:szCs w:val="24"/>
          <w:shd w:val="clear" w:color="auto" w:fill="FFFFFF"/>
          <w:lang w:val="en-US" w:eastAsia="en-US"/>
        </w:rPr>
        <w:t>,</w:t>
      </w:r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cu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normă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întreagă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lucru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,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repartizarea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programului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muncă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se face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în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schimburi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, program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rotativ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, conform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graficului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tură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lunar,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durata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timpului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muncă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de 12 ore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va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fi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urmată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de o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perioada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repaus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de 24 de ore.</w:t>
      </w:r>
    </w:p>
    <w:p w14:paraId="3B43441A" w14:textId="77777777" w:rsidR="00874D09" w:rsidRPr="00C0116D" w:rsidRDefault="00874D09" w:rsidP="00874D0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Condiţii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participare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generale</w:t>
      </w:r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: conform art.15 din HG nr.1336/28.10.2022 </w:t>
      </w:r>
    </w:p>
    <w:p w14:paraId="1E985B6C" w14:textId="77777777" w:rsidR="00874D09" w:rsidRPr="00C0116D" w:rsidRDefault="00874D09" w:rsidP="00874D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116D">
        <w:rPr>
          <w:rFonts w:ascii="Times New Roman" w:hAnsi="Times New Roman"/>
          <w:sz w:val="24"/>
          <w:szCs w:val="24"/>
        </w:rPr>
        <w:t xml:space="preserve"> </w:t>
      </w:r>
      <w:r w:rsidRPr="00C0116D">
        <w:rPr>
          <w:rFonts w:ascii="Times New Roman" w:hAnsi="Times New Roman"/>
          <w:b/>
          <w:sz w:val="24"/>
          <w:szCs w:val="24"/>
        </w:rPr>
        <w:t>Condiţii de participare specifice:</w:t>
      </w:r>
    </w:p>
    <w:p w14:paraId="2C64EE55" w14:textId="78F02F71" w:rsidR="00634BF9" w:rsidRPr="00C0116D" w:rsidRDefault="00BF31B7" w:rsidP="00BF31B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116D">
        <w:rPr>
          <w:rFonts w:ascii="Times New Roman" w:hAnsi="Times New Roman"/>
          <w:bCs/>
          <w:sz w:val="24"/>
          <w:szCs w:val="24"/>
        </w:rPr>
        <w:t xml:space="preserve">- </w:t>
      </w:r>
      <w:r w:rsidR="00874D09" w:rsidRPr="00C0116D">
        <w:rPr>
          <w:rFonts w:ascii="Times New Roman" w:hAnsi="Times New Roman"/>
          <w:bCs/>
          <w:sz w:val="24"/>
          <w:szCs w:val="24"/>
        </w:rPr>
        <w:t>studii generale absolvite cu certificat;</w:t>
      </w:r>
    </w:p>
    <w:p w14:paraId="39683D30" w14:textId="7C50A6A1" w:rsidR="00BF31B7" w:rsidRPr="00C0116D" w:rsidRDefault="00724E4D" w:rsidP="00BF31B7">
      <w:pPr>
        <w:pStyle w:val="NoSpacing"/>
        <w:rPr>
          <w:rFonts w:ascii="Times New Roman" w:hAnsi="Times New Roman"/>
          <w:sz w:val="24"/>
          <w:szCs w:val="24"/>
        </w:rPr>
      </w:pPr>
      <w:r w:rsidRPr="00C0116D">
        <w:rPr>
          <w:rFonts w:ascii="Times New Roman" w:hAnsi="Times New Roman"/>
          <w:sz w:val="24"/>
          <w:szCs w:val="24"/>
        </w:rPr>
        <w:t>-vechime în muncă - nu este necesară</w:t>
      </w:r>
    </w:p>
    <w:p w14:paraId="7C43F706" w14:textId="77777777" w:rsidR="00BF31B7" w:rsidRPr="00C0116D" w:rsidRDefault="00BF31B7" w:rsidP="00BF31B7">
      <w:pPr>
        <w:pStyle w:val="NoSpacing"/>
        <w:rPr>
          <w:rFonts w:ascii="Times New Roman" w:hAnsi="Times New Roman"/>
          <w:sz w:val="24"/>
          <w:szCs w:val="24"/>
        </w:rPr>
      </w:pPr>
    </w:p>
    <w:p w14:paraId="2AF54C20" w14:textId="0DBA269E" w:rsidR="00BF31B7" w:rsidRPr="00C0116D" w:rsidRDefault="00BF31B7" w:rsidP="00BF31B7">
      <w:pPr>
        <w:jc w:val="both"/>
        <w:rPr>
          <w:rFonts w:ascii="Times New Roman" w:eastAsia="Calibri" w:hAnsi="Times New Roman"/>
          <w:sz w:val="24"/>
          <w:szCs w:val="24"/>
        </w:rPr>
      </w:pPr>
      <w:r w:rsidRPr="00C0116D">
        <w:rPr>
          <w:rFonts w:ascii="Times New Roman" w:eastAsia="Calibri" w:hAnsi="Times New Roman"/>
          <w:sz w:val="24"/>
          <w:szCs w:val="24"/>
        </w:rPr>
        <w:t>În vederea ocupării postului se va susține  probă practică, constând în testarea abilităților și aptitudinilor practice ale candidatului</w:t>
      </w:r>
    </w:p>
    <w:p w14:paraId="72837F23" w14:textId="19D94D2D" w:rsidR="003B7E45" w:rsidRPr="00C0116D" w:rsidRDefault="003B7E45" w:rsidP="00BF31B7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116D">
        <w:rPr>
          <w:rFonts w:ascii="Times New Roman" w:hAnsi="Times New Roman"/>
          <w:b/>
          <w:sz w:val="24"/>
          <w:szCs w:val="24"/>
        </w:rPr>
        <w:t>SERVICII ȘI BENEFICII SOCIALE  PENTRU  PERSOANE VÂRSTNICE</w:t>
      </w:r>
    </w:p>
    <w:p w14:paraId="39B15B66" w14:textId="53AC5B9A" w:rsidR="003B7E45" w:rsidRPr="00C0116D" w:rsidRDefault="00BF31B7" w:rsidP="003B7E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116D">
        <w:rPr>
          <w:rFonts w:ascii="Times New Roman" w:hAnsi="Times New Roman"/>
          <w:sz w:val="24"/>
          <w:szCs w:val="24"/>
        </w:rPr>
        <w:t xml:space="preserve">                    </w:t>
      </w:r>
      <w:r w:rsidR="003B7E45" w:rsidRPr="00C0116D">
        <w:rPr>
          <w:rFonts w:ascii="Times New Roman" w:hAnsi="Times New Roman"/>
          <w:sz w:val="24"/>
          <w:szCs w:val="24"/>
        </w:rPr>
        <w:t xml:space="preserve">COMPLEX DE SERVICII PENTRU PERSOANE VÂRSTNICE SF. MIHAIL ȘI GAVRIL </w:t>
      </w:r>
    </w:p>
    <w:p w14:paraId="6687603A" w14:textId="1683F32E" w:rsidR="003B7E45" w:rsidRPr="00C0116D" w:rsidRDefault="00BF31B7" w:rsidP="00724E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116D">
        <w:rPr>
          <w:rFonts w:ascii="Times New Roman" w:hAnsi="Times New Roman"/>
          <w:sz w:val="24"/>
          <w:szCs w:val="24"/>
        </w:rPr>
        <w:t xml:space="preserve">                    </w:t>
      </w:r>
      <w:r w:rsidR="003B7E45" w:rsidRPr="00C0116D">
        <w:rPr>
          <w:rFonts w:ascii="Times New Roman" w:hAnsi="Times New Roman"/>
          <w:sz w:val="24"/>
          <w:szCs w:val="24"/>
        </w:rPr>
        <w:t>COMPARTIMENT  DE INGRIJIRE LA DOMICILIU</w:t>
      </w:r>
    </w:p>
    <w:p w14:paraId="42A8793C" w14:textId="77777777" w:rsidR="00BF31B7" w:rsidRPr="00C0116D" w:rsidRDefault="00BF31B7" w:rsidP="00724E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B93BB7" w14:textId="4505D90B" w:rsidR="003B7E45" w:rsidRPr="00C0116D" w:rsidRDefault="00BD5DD8" w:rsidP="00BD5DD8">
      <w:pPr>
        <w:pStyle w:val="Default"/>
        <w:rPr>
          <w:rFonts w:ascii="Calibri" w:eastAsia="Helvetica" w:hAnsi="Calibri"/>
          <w:color w:val="auto"/>
          <w:sz w:val="22"/>
          <w:szCs w:val="22"/>
          <w:shd w:val="clear" w:color="auto" w:fill="FFFFFF"/>
          <w:lang w:eastAsia="ro-RO"/>
        </w:rPr>
      </w:pPr>
      <w:r w:rsidRPr="00C0116D">
        <w:rPr>
          <w:b/>
          <w:bCs/>
          <w:color w:val="auto"/>
          <w:lang w:val="en-US"/>
        </w:rPr>
        <w:t>Î</w:t>
      </w:r>
      <w:r w:rsidRPr="00C0116D">
        <w:rPr>
          <w:b/>
          <w:bCs/>
          <w:color w:val="auto"/>
        </w:rPr>
        <w:t>NGRIJITOR LA DOMICILIU</w:t>
      </w:r>
      <w:r w:rsidR="00E06433" w:rsidRPr="00C0116D">
        <w:rPr>
          <w:b/>
          <w:bCs/>
          <w:color w:val="auto"/>
        </w:rPr>
        <w:t xml:space="preserve"> </w:t>
      </w:r>
      <w:r w:rsidR="005F25DF" w:rsidRPr="00C0116D">
        <w:rPr>
          <w:b/>
          <w:bCs/>
          <w:color w:val="auto"/>
        </w:rPr>
        <w:t>(</w:t>
      </w:r>
      <w:r w:rsidR="00F41F61" w:rsidRPr="00C0116D">
        <w:rPr>
          <w:b/>
          <w:bCs/>
          <w:color w:val="auto"/>
        </w:rPr>
        <w:t>M</w:t>
      </w:r>
      <w:r w:rsidR="005F25DF" w:rsidRPr="00C0116D">
        <w:rPr>
          <w:b/>
          <w:bCs/>
          <w:color w:val="auto"/>
        </w:rPr>
        <w:t>)</w:t>
      </w:r>
      <w:r w:rsidRPr="00C0116D">
        <w:rPr>
          <w:b/>
          <w:bCs/>
          <w:color w:val="auto"/>
        </w:rPr>
        <w:t xml:space="preserve"> </w:t>
      </w:r>
      <w:r w:rsidRPr="00C0116D">
        <w:rPr>
          <w:b/>
          <w:bCs/>
          <w:color w:val="auto"/>
          <w:lang w:val="en-US"/>
        </w:rPr>
        <w:t xml:space="preserve"> - 3 </w:t>
      </w:r>
      <w:proofErr w:type="spellStart"/>
      <w:r w:rsidRPr="00C0116D">
        <w:rPr>
          <w:b/>
          <w:bCs/>
          <w:color w:val="auto"/>
          <w:lang w:val="en-US"/>
        </w:rPr>
        <w:t>posturi</w:t>
      </w:r>
      <w:proofErr w:type="spellEnd"/>
      <w:r w:rsidRPr="00C0116D">
        <w:rPr>
          <w:b/>
          <w:bCs/>
          <w:color w:val="auto"/>
          <w:lang w:val="en-US"/>
        </w:rPr>
        <w:t xml:space="preserve">  de </w:t>
      </w:r>
      <w:proofErr w:type="spellStart"/>
      <w:r w:rsidRPr="00C0116D">
        <w:rPr>
          <w:b/>
          <w:bCs/>
          <w:color w:val="auto"/>
          <w:lang w:val="en-US"/>
        </w:rPr>
        <w:t>execuție</w:t>
      </w:r>
      <w:proofErr w:type="spellEnd"/>
      <w:r w:rsidRPr="00C0116D">
        <w:rPr>
          <w:b/>
          <w:bCs/>
          <w:color w:val="auto"/>
          <w:lang w:val="en-US"/>
        </w:rPr>
        <w:t>,</w:t>
      </w:r>
      <w:r w:rsidRPr="00C0116D">
        <w:rPr>
          <w:bCs/>
          <w:color w:val="auto"/>
          <w:lang w:val="en-US"/>
        </w:rPr>
        <w:t xml:space="preserve"> de </w:t>
      </w:r>
      <w:proofErr w:type="spellStart"/>
      <w:r w:rsidRPr="00C0116D">
        <w:rPr>
          <w:bCs/>
          <w:color w:val="auto"/>
          <w:lang w:val="en-US"/>
        </w:rPr>
        <w:t>natură</w:t>
      </w:r>
      <w:proofErr w:type="spellEnd"/>
      <w:r w:rsidRPr="00C0116D">
        <w:rPr>
          <w:bCs/>
          <w:color w:val="auto"/>
          <w:lang w:val="en-US"/>
        </w:rPr>
        <w:t xml:space="preserve"> </w:t>
      </w:r>
      <w:proofErr w:type="spellStart"/>
      <w:r w:rsidRPr="00C0116D">
        <w:rPr>
          <w:bCs/>
          <w:color w:val="auto"/>
          <w:lang w:val="en-US"/>
        </w:rPr>
        <w:t>contractuală</w:t>
      </w:r>
      <w:proofErr w:type="spellEnd"/>
      <w:r w:rsidRPr="00C0116D">
        <w:rPr>
          <w:bCs/>
          <w:color w:val="auto"/>
          <w:lang w:val="en-US"/>
        </w:rPr>
        <w:t xml:space="preserve">, </w:t>
      </w:r>
      <w:r w:rsidRPr="00C0116D">
        <w:rPr>
          <w:color w:val="auto"/>
          <w:shd w:val="clear" w:color="auto" w:fill="FFFFFF"/>
          <w:lang w:val="en-US"/>
        </w:rPr>
        <w:t xml:space="preserve">pe </w:t>
      </w:r>
      <w:proofErr w:type="spellStart"/>
      <w:r w:rsidRPr="00C0116D">
        <w:rPr>
          <w:color w:val="auto"/>
          <w:shd w:val="clear" w:color="auto" w:fill="FFFFFF"/>
          <w:lang w:val="en-US"/>
        </w:rPr>
        <w:t>perioadă</w:t>
      </w:r>
      <w:proofErr w:type="spellEnd"/>
      <w:r w:rsidRPr="00C0116D">
        <w:rPr>
          <w:color w:val="auto"/>
          <w:shd w:val="clear" w:color="auto" w:fill="FFFFFF"/>
          <w:lang w:val="en-US"/>
        </w:rPr>
        <w:t xml:space="preserve"> </w:t>
      </w:r>
      <w:proofErr w:type="spellStart"/>
      <w:r w:rsidRPr="00C0116D">
        <w:rPr>
          <w:color w:val="auto"/>
          <w:shd w:val="clear" w:color="auto" w:fill="FFFFFF"/>
          <w:lang w:val="en-US"/>
        </w:rPr>
        <w:t>nedeterminată</w:t>
      </w:r>
      <w:proofErr w:type="spellEnd"/>
      <w:r w:rsidRPr="00C0116D">
        <w:rPr>
          <w:color w:val="auto"/>
          <w:shd w:val="clear" w:color="auto" w:fill="FFFFFF"/>
          <w:lang w:val="en-US"/>
        </w:rPr>
        <w:t>,</w:t>
      </w:r>
      <w:r w:rsidRPr="00C0116D">
        <w:rPr>
          <w:bCs/>
          <w:color w:val="auto"/>
          <w:lang w:val="en-US"/>
        </w:rPr>
        <w:t xml:space="preserve"> cu </w:t>
      </w:r>
      <w:proofErr w:type="spellStart"/>
      <w:r w:rsidRPr="00C0116D">
        <w:rPr>
          <w:bCs/>
          <w:color w:val="auto"/>
          <w:lang w:val="en-US"/>
        </w:rPr>
        <w:t>normă</w:t>
      </w:r>
      <w:proofErr w:type="spellEnd"/>
      <w:r w:rsidRPr="00C0116D">
        <w:rPr>
          <w:bCs/>
          <w:color w:val="auto"/>
          <w:lang w:val="en-US"/>
        </w:rPr>
        <w:t xml:space="preserve"> </w:t>
      </w:r>
      <w:proofErr w:type="spellStart"/>
      <w:r w:rsidRPr="00C0116D">
        <w:rPr>
          <w:bCs/>
          <w:color w:val="auto"/>
          <w:lang w:val="en-US"/>
        </w:rPr>
        <w:t>întreagă</w:t>
      </w:r>
      <w:proofErr w:type="spellEnd"/>
      <w:r w:rsidRPr="00C0116D">
        <w:rPr>
          <w:bCs/>
          <w:color w:val="auto"/>
          <w:lang w:val="en-US"/>
        </w:rPr>
        <w:t xml:space="preserve"> de </w:t>
      </w:r>
      <w:proofErr w:type="spellStart"/>
      <w:r w:rsidRPr="00C0116D">
        <w:rPr>
          <w:bCs/>
          <w:color w:val="auto"/>
          <w:lang w:val="en-US"/>
        </w:rPr>
        <w:t>lucru</w:t>
      </w:r>
      <w:proofErr w:type="spellEnd"/>
      <w:r w:rsidR="00F01A9F" w:rsidRPr="00C0116D">
        <w:rPr>
          <w:bCs/>
          <w:color w:val="auto"/>
          <w:lang w:val="en-US"/>
        </w:rPr>
        <w:t>, 8 ore</w:t>
      </w:r>
      <w:r w:rsidR="003B7E45" w:rsidRPr="00C0116D">
        <w:rPr>
          <w:bCs/>
          <w:color w:val="auto"/>
          <w:lang w:val="en-US"/>
        </w:rPr>
        <w:t xml:space="preserve"> pe </w:t>
      </w:r>
      <w:r w:rsidR="00F01A9F" w:rsidRPr="00C0116D">
        <w:rPr>
          <w:bCs/>
          <w:color w:val="auto"/>
          <w:lang w:val="en-US"/>
        </w:rPr>
        <w:t>zi</w:t>
      </w:r>
      <w:r w:rsidR="003B7E45" w:rsidRPr="00C0116D">
        <w:rPr>
          <w:rFonts w:ascii="Calibri" w:eastAsia="Helvetica" w:hAnsi="Calibri"/>
          <w:color w:val="auto"/>
          <w:sz w:val="22"/>
          <w:szCs w:val="22"/>
          <w:shd w:val="clear" w:color="auto" w:fill="FFFFFF"/>
          <w:lang w:eastAsia="ro-RO"/>
        </w:rPr>
        <w:t>,40 de ore pe săptămână</w:t>
      </w:r>
    </w:p>
    <w:p w14:paraId="35C88BC9" w14:textId="77777777" w:rsidR="003B7E45" w:rsidRPr="00C0116D" w:rsidRDefault="003B7E45" w:rsidP="003B7E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en-US"/>
        </w:rPr>
      </w:pP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Condiţii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participare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generale</w:t>
      </w:r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: conform art.15 din HG nr.1336/28.10.2022 </w:t>
      </w:r>
    </w:p>
    <w:p w14:paraId="69A77276" w14:textId="77777777" w:rsidR="003B7E45" w:rsidRPr="00C0116D" w:rsidRDefault="003B7E45" w:rsidP="003B7E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116D">
        <w:rPr>
          <w:rFonts w:ascii="Times New Roman" w:hAnsi="Times New Roman"/>
          <w:sz w:val="24"/>
          <w:szCs w:val="24"/>
        </w:rPr>
        <w:t xml:space="preserve"> </w:t>
      </w:r>
      <w:r w:rsidRPr="00C0116D">
        <w:rPr>
          <w:rFonts w:ascii="Times New Roman" w:hAnsi="Times New Roman"/>
          <w:b/>
          <w:sz w:val="24"/>
          <w:szCs w:val="24"/>
        </w:rPr>
        <w:t>Condiţii de participare specifice:</w:t>
      </w:r>
    </w:p>
    <w:p w14:paraId="75AD1FF1" w14:textId="77777777" w:rsidR="00724E4D" w:rsidRPr="00C0116D" w:rsidRDefault="00724E4D" w:rsidP="00724E4D">
      <w:pPr>
        <w:pStyle w:val="NoSpacing"/>
        <w:numPr>
          <w:ilvl w:val="0"/>
          <w:numId w:val="31"/>
        </w:numPr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studii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medii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absolvent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studii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liceale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cu/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fără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diplomă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bacalaureat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,</w:t>
      </w:r>
    </w:p>
    <w:p w14:paraId="5D58A923" w14:textId="77777777" w:rsidR="00724E4D" w:rsidRPr="00C0116D" w:rsidRDefault="00724E4D" w:rsidP="00724E4D">
      <w:pPr>
        <w:pStyle w:val="NoSpacing"/>
        <w:numPr>
          <w:ilvl w:val="0"/>
          <w:numId w:val="31"/>
        </w:numPr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curs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calificare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în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domeniul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îngrijirii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la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domiciliu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persoanelor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vârstnice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constituie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avantaj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,</w:t>
      </w:r>
    </w:p>
    <w:p w14:paraId="2D5D93F5" w14:textId="77777777" w:rsidR="00724E4D" w:rsidRPr="00C0116D" w:rsidRDefault="00724E4D" w:rsidP="00724E4D">
      <w:pPr>
        <w:pStyle w:val="NoSpacing"/>
        <w:numPr>
          <w:ilvl w:val="0"/>
          <w:numId w:val="31"/>
        </w:numPr>
        <w:rPr>
          <w:rFonts w:ascii="Times New Roman" w:hAnsi="Times New Roman"/>
          <w:sz w:val="24"/>
          <w:szCs w:val="24"/>
        </w:rPr>
      </w:pPr>
      <w:r w:rsidRPr="00C0116D">
        <w:rPr>
          <w:rFonts w:ascii="Times New Roman" w:hAnsi="Times New Roman"/>
          <w:sz w:val="24"/>
          <w:szCs w:val="24"/>
        </w:rPr>
        <w:t>vechime în muncă - nu este necesară</w:t>
      </w:r>
    </w:p>
    <w:p w14:paraId="1F6E54B4" w14:textId="77777777" w:rsidR="00724E4D" w:rsidRPr="00C0116D" w:rsidRDefault="00724E4D" w:rsidP="00724E4D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CE24B3" w14:textId="340A9FE7" w:rsidR="00E06433" w:rsidRPr="002E41E9" w:rsidRDefault="00BF31B7" w:rsidP="002E41E9">
      <w:pPr>
        <w:jc w:val="both"/>
        <w:rPr>
          <w:rFonts w:ascii="Times New Roman" w:eastAsia="Calibri" w:hAnsi="Times New Roman"/>
          <w:sz w:val="24"/>
          <w:szCs w:val="24"/>
        </w:rPr>
      </w:pPr>
      <w:r w:rsidRPr="00C0116D">
        <w:rPr>
          <w:rFonts w:ascii="Times New Roman" w:eastAsia="Calibri" w:hAnsi="Times New Roman"/>
          <w:sz w:val="24"/>
          <w:szCs w:val="24"/>
        </w:rPr>
        <w:t>În vederea ocupării postului se va susține  probă practică, constând în testarea abilităților și aptitudinilor practice ale candidatulu</w:t>
      </w:r>
      <w:r w:rsidR="002E41E9">
        <w:rPr>
          <w:rFonts w:ascii="Times New Roman" w:eastAsia="Calibri" w:hAnsi="Times New Roman"/>
          <w:sz w:val="24"/>
          <w:szCs w:val="24"/>
        </w:rPr>
        <w:t>.</w:t>
      </w:r>
    </w:p>
    <w:p w14:paraId="643FD10A" w14:textId="77777777" w:rsidR="00E06433" w:rsidRDefault="00E06433" w:rsidP="003B7E45">
      <w:pPr>
        <w:pStyle w:val="Default"/>
        <w:rPr>
          <w:color w:val="auto"/>
          <w:sz w:val="23"/>
          <w:szCs w:val="23"/>
        </w:rPr>
      </w:pPr>
    </w:p>
    <w:p w14:paraId="4AB3177E" w14:textId="77777777" w:rsidR="002E41E9" w:rsidRDefault="002E41E9" w:rsidP="003B7E45">
      <w:pPr>
        <w:pStyle w:val="Default"/>
        <w:rPr>
          <w:color w:val="auto"/>
          <w:sz w:val="23"/>
          <w:szCs w:val="23"/>
        </w:rPr>
      </w:pPr>
    </w:p>
    <w:p w14:paraId="30E04F69" w14:textId="77777777" w:rsidR="002E41E9" w:rsidRDefault="002E41E9" w:rsidP="003B7E45">
      <w:pPr>
        <w:pStyle w:val="Default"/>
        <w:rPr>
          <w:color w:val="auto"/>
          <w:sz w:val="23"/>
          <w:szCs w:val="23"/>
        </w:rPr>
      </w:pPr>
    </w:p>
    <w:p w14:paraId="1B4C7DF1" w14:textId="77777777" w:rsidR="002E41E9" w:rsidRDefault="002E41E9" w:rsidP="003B7E45">
      <w:pPr>
        <w:pStyle w:val="Default"/>
        <w:rPr>
          <w:color w:val="auto"/>
          <w:sz w:val="23"/>
          <w:szCs w:val="23"/>
        </w:rPr>
      </w:pPr>
    </w:p>
    <w:p w14:paraId="661B4538" w14:textId="77777777" w:rsidR="002E41E9" w:rsidRDefault="002E41E9" w:rsidP="003B7E45">
      <w:pPr>
        <w:pStyle w:val="Default"/>
        <w:rPr>
          <w:color w:val="auto"/>
          <w:sz w:val="23"/>
          <w:szCs w:val="23"/>
        </w:rPr>
      </w:pPr>
    </w:p>
    <w:p w14:paraId="664776F8" w14:textId="77777777" w:rsidR="002E41E9" w:rsidRDefault="002E41E9" w:rsidP="003B7E45">
      <w:pPr>
        <w:pStyle w:val="Default"/>
        <w:rPr>
          <w:color w:val="auto"/>
          <w:sz w:val="23"/>
          <w:szCs w:val="23"/>
        </w:rPr>
      </w:pPr>
    </w:p>
    <w:p w14:paraId="07CD0889" w14:textId="77777777" w:rsidR="002E41E9" w:rsidRPr="00C0116D" w:rsidRDefault="002E41E9" w:rsidP="003B7E45">
      <w:pPr>
        <w:pStyle w:val="Default"/>
        <w:rPr>
          <w:color w:val="auto"/>
          <w:sz w:val="23"/>
          <w:szCs w:val="23"/>
        </w:rPr>
      </w:pPr>
    </w:p>
    <w:p w14:paraId="576F1B5B" w14:textId="5BC01941" w:rsidR="003B7E45" w:rsidRPr="00C0116D" w:rsidRDefault="003B7E45" w:rsidP="00BF31B7">
      <w:pPr>
        <w:pStyle w:val="Default"/>
        <w:numPr>
          <w:ilvl w:val="0"/>
          <w:numId w:val="32"/>
        </w:numPr>
        <w:rPr>
          <w:b/>
          <w:bCs/>
          <w:color w:val="auto"/>
          <w:sz w:val="23"/>
          <w:szCs w:val="23"/>
        </w:rPr>
      </w:pPr>
      <w:r w:rsidRPr="00C0116D">
        <w:rPr>
          <w:b/>
          <w:bCs/>
          <w:color w:val="auto"/>
          <w:sz w:val="23"/>
          <w:szCs w:val="23"/>
        </w:rPr>
        <w:t>CANTINA SOCIALĂ</w:t>
      </w:r>
    </w:p>
    <w:p w14:paraId="0F010925" w14:textId="77777777" w:rsidR="003B7E45" w:rsidRPr="00C0116D" w:rsidRDefault="003B7E45" w:rsidP="00BD5DD8">
      <w:pPr>
        <w:pStyle w:val="Default"/>
        <w:rPr>
          <w:rFonts w:ascii="Calibri" w:eastAsia="Helvetica" w:hAnsi="Calibri"/>
          <w:color w:val="auto"/>
          <w:sz w:val="22"/>
          <w:szCs w:val="22"/>
          <w:shd w:val="clear" w:color="auto" w:fill="FFFFFF"/>
          <w:lang w:eastAsia="ro-RO"/>
        </w:rPr>
      </w:pPr>
    </w:p>
    <w:p w14:paraId="568960A6" w14:textId="0ED7E81E" w:rsidR="003B7E45" w:rsidRPr="00C0116D" w:rsidRDefault="003B7E45" w:rsidP="003B7E45">
      <w:pPr>
        <w:pStyle w:val="Default"/>
        <w:rPr>
          <w:rFonts w:eastAsia="Helvetica"/>
          <w:color w:val="auto"/>
          <w:shd w:val="clear" w:color="auto" w:fill="FFFFFF"/>
          <w:lang w:eastAsia="ro-RO"/>
        </w:rPr>
      </w:pPr>
      <w:r w:rsidRPr="00C0116D">
        <w:rPr>
          <w:b/>
          <w:bCs/>
          <w:color w:val="auto"/>
          <w:lang w:val="en-US"/>
        </w:rPr>
        <w:t>MUNCITOR NECALIFICAT</w:t>
      </w:r>
      <w:r w:rsidR="005F25DF" w:rsidRPr="00C0116D">
        <w:rPr>
          <w:b/>
          <w:bCs/>
          <w:color w:val="auto"/>
          <w:lang w:val="en-US"/>
        </w:rPr>
        <w:t xml:space="preserve">(G) </w:t>
      </w:r>
      <w:r w:rsidRPr="00C0116D">
        <w:rPr>
          <w:b/>
          <w:bCs/>
          <w:color w:val="auto"/>
        </w:rPr>
        <w:t xml:space="preserve"> </w:t>
      </w:r>
      <w:r w:rsidRPr="00C0116D">
        <w:rPr>
          <w:b/>
          <w:bCs/>
          <w:color w:val="auto"/>
          <w:lang w:val="en-US"/>
        </w:rPr>
        <w:t xml:space="preserve"> - 1 post  de </w:t>
      </w:r>
      <w:proofErr w:type="spellStart"/>
      <w:r w:rsidRPr="00C0116D">
        <w:rPr>
          <w:b/>
          <w:bCs/>
          <w:color w:val="auto"/>
          <w:lang w:val="en-US"/>
        </w:rPr>
        <w:t>execuție</w:t>
      </w:r>
      <w:proofErr w:type="spellEnd"/>
      <w:r w:rsidRPr="00C0116D">
        <w:rPr>
          <w:b/>
          <w:bCs/>
          <w:color w:val="auto"/>
          <w:lang w:val="en-US"/>
        </w:rPr>
        <w:t>,</w:t>
      </w:r>
      <w:r w:rsidRPr="00C0116D">
        <w:rPr>
          <w:bCs/>
          <w:color w:val="auto"/>
          <w:lang w:val="en-US"/>
        </w:rPr>
        <w:t xml:space="preserve"> de </w:t>
      </w:r>
      <w:proofErr w:type="spellStart"/>
      <w:r w:rsidRPr="00C0116D">
        <w:rPr>
          <w:bCs/>
          <w:color w:val="auto"/>
          <w:lang w:val="en-US"/>
        </w:rPr>
        <w:t>natură</w:t>
      </w:r>
      <w:proofErr w:type="spellEnd"/>
      <w:r w:rsidRPr="00C0116D">
        <w:rPr>
          <w:bCs/>
          <w:color w:val="auto"/>
          <w:lang w:val="en-US"/>
        </w:rPr>
        <w:t xml:space="preserve"> </w:t>
      </w:r>
      <w:proofErr w:type="spellStart"/>
      <w:r w:rsidRPr="00C0116D">
        <w:rPr>
          <w:bCs/>
          <w:color w:val="auto"/>
          <w:lang w:val="en-US"/>
        </w:rPr>
        <w:t>contractuală</w:t>
      </w:r>
      <w:proofErr w:type="spellEnd"/>
      <w:r w:rsidRPr="00C0116D">
        <w:rPr>
          <w:bCs/>
          <w:color w:val="auto"/>
          <w:lang w:val="en-US"/>
        </w:rPr>
        <w:t xml:space="preserve">, </w:t>
      </w:r>
      <w:r w:rsidRPr="00C0116D">
        <w:rPr>
          <w:color w:val="auto"/>
          <w:shd w:val="clear" w:color="auto" w:fill="FFFFFF"/>
          <w:lang w:val="en-US"/>
        </w:rPr>
        <w:t xml:space="preserve">pe </w:t>
      </w:r>
      <w:proofErr w:type="spellStart"/>
      <w:r w:rsidRPr="00C0116D">
        <w:rPr>
          <w:color w:val="auto"/>
          <w:shd w:val="clear" w:color="auto" w:fill="FFFFFF"/>
          <w:lang w:val="en-US"/>
        </w:rPr>
        <w:t>perioadă</w:t>
      </w:r>
      <w:proofErr w:type="spellEnd"/>
      <w:r w:rsidRPr="00C0116D">
        <w:rPr>
          <w:color w:val="auto"/>
          <w:shd w:val="clear" w:color="auto" w:fill="FFFFFF"/>
          <w:lang w:val="en-US"/>
        </w:rPr>
        <w:t xml:space="preserve"> </w:t>
      </w:r>
      <w:proofErr w:type="spellStart"/>
      <w:r w:rsidRPr="00C0116D">
        <w:rPr>
          <w:color w:val="auto"/>
          <w:shd w:val="clear" w:color="auto" w:fill="FFFFFF"/>
          <w:lang w:val="en-US"/>
        </w:rPr>
        <w:t>nedeterminată</w:t>
      </w:r>
      <w:proofErr w:type="spellEnd"/>
      <w:r w:rsidRPr="00C0116D">
        <w:rPr>
          <w:color w:val="auto"/>
          <w:shd w:val="clear" w:color="auto" w:fill="FFFFFF"/>
          <w:lang w:val="en-US"/>
        </w:rPr>
        <w:t>,</w:t>
      </w:r>
      <w:r w:rsidRPr="00C0116D">
        <w:rPr>
          <w:bCs/>
          <w:color w:val="auto"/>
          <w:lang w:val="en-US"/>
        </w:rPr>
        <w:t xml:space="preserve"> cu </w:t>
      </w:r>
      <w:proofErr w:type="spellStart"/>
      <w:r w:rsidRPr="00C0116D">
        <w:rPr>
          <w:bCs/>
          <w:color w:val="auto"/>
          <w:lang w:val="en-US"/>
        </w:rPr>
        <w:t>normă</w:t>
      </w:r>
      <w:proofErr w:type="spellEnd"/>
      <w:r w:rsidRPr="00C0116D">
        <w:rPr>
          <w:bCs/>
          <w:color w:val="auto"/>
          <w:lang w:val="en-US"/>
        </w:rPr>
        <w:t xml:space="preserve"> </w:t>
      </w:r>
      <w:proofErr w:type="spellStart"/>
      <w:r w:rsidRPr="00C0116D">
        <w:rPr>
          <w:bCs/>
          <w:color w:val="auto"/>
          <w:lang w:val="en-US"/>
        </w:rPr>
        <w:t>întreagă</w:t>
      </w:r>
      <w:proofErr w:type="spellEnd"/>
      <w:r w:rsidRPr="00C0116D">
        <w:rPr>
          <w:bCs/>
          <w:color w:val="auto"/>
          <w:lang w:val="en-US"/>
        </w:rPr>
        <w:t xml:space="preserve"> de </w:t>
      </w:r>
      <w:proofErr w:type="spellStart"/>
      <w:r w:rsidRPr="00C0116D">
        <w:rPr>
          <w:bCs/>
          <w:color w:val="auto"/>
          <w:lang w:val="en-US"/>
        </w:rPr>
        <w:t>lucru</w:t>
      </w:r>
      <w:proofErr w:type="spellEnd"/>
      <w:r w:rsidRPr="00C0116D">
        <w:rPr>
          <w:bCs/>
          <w:color w:val="auto"/>
          <w:lang w:val="en-US"/>
        </w:rPr>
        <w:t>, 8 ore pe zi</w:t>
      </w:r>
      <w:r w:rsidRPr="00C0116D">
        <w:rPr>
          <w:rFonts w:eastAsia="Helvetica"/>
          <w:color w:val="auto"/>
          <w:shd w:val="clear" w:color="auto" w:fill="FFFFFF"/>
          <w:lang w:eastAsia="ro-RO"/>
        </w:rPr>
        <w:t>,40 de ore pe săptămână</w:t>
      </w:r>
    </w:p>
    <w:p w14:paraId="253173ED" w14:textId="77777777" w:rsidR="00BF31B7" w:rsidRPr="00C0116D" w:rsidRDefault="00BF31B7" w:rsidP="003B7E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 w:eastAsia="en-US"/>
        </w:rPr>
      </w:pPr>
    </w:p>
    <w:p w14:paraId="6F4DB03F" w14:textId="0BF0852B" w:rsidR="003B7E45" w:rsidRPr="00C0116D" w:rsidRDefault="003B7E45" w:rsidP="003B7E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en-US"/>
        </w:rPr>
      </w:pP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Condiţii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participare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generale</w:t>
      </w:r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: conform art.15 din HG nr.1336/28.10.2022 </w:t>
      </w:r>
    </w:p>
    <w:p w14:paraId="126F48F7" w14:textId="77777777" w:rsidR="003B7E45" w:rsidRPr="00C0116D" w:rsidRDefault="003B7E45" w:rsidP="003B7E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116D">
        <w:rPr>
          <w:rFonts w:ascii="Times New Roman" w:hAnsi="Times New Roman"/>
          <w:sz w:val="24"/>
          <w:szCs w:val="24"/>
        </w:rPr>
        <w:t xml:space="preserve"> </w:t>
      </w:r>
      <w:r w:rsidRPr="00C0116D">
        <w:rPr>
          <w:rFonts w:ascii="Times New Roman" w:hAnsi="Times New Roman"/>
          <w:b/>
          <w:sz w:val="24"/>
          <w:szCs w:val="24"/>
        </w:rPr>
        <w:t>Condiţii de participare specifice:</w:t>
      </w:r>
    </w:p>
    <w:p w14:paraId="524EEABF" w14:textId="5FC7B82F" w:rsidR="003B7E45" w:rsidRPr="00C0116D" w:rsidRDefault="003B7E45" w:rsidP="003B7E45">
      <w:pPr>
        <w:numPr>
          <w:ilvl w:val="0"/>
          <w:numId w:val="2"/>
        </w:numPr>
        <w:spacing w:after="0" w:line="240" w:lineRule="auto"/>
        <w:ind w:left="270"/>
        <w:rPr>
          <w:rFonts w:ascii="Times New Roman" w:hAnsi="Times New Roman"/>
          <w:sz w:val="24"/>
          <w:szCs w:val="24"/>
        </w:rPr>
      </w:pPr>
      <w:r w:rsidRPr="00C0116D">
        <w:rPr>
          <w:rFonts w:ascii="Times New Roman" w:hAnsi="Times New Roman"/>
          <w:bCs/>
          <w:sz w:val="24"/>
          <w:szCs w:val="24"/>
        </w:rPr>
        <w:t>studii generale absolvite cu certificat;</w:t>
      </w:r>
    </w:p>
    <w:p w14:paraId="38907203" w14:textId="0D169C5D" w:rsidR="003B7E45" w:rsidRPr="00C0116D" w:rsidRDefault="003B7E45" w:rsidP="003B7E45">
      <w:pPr>
        <w:numPr>
          <w:ilvl w:val="0"/>
          <w:numId w:val="2"/>
        </w:numPr>
        <w:spacing w:after="0" w:line="240" w:lineRule="auto"/>
        <w:ind w:left="270"/>
        <w:rPr>
          <w:rFonts w:ascii="Times New Roman" w:hAnsi="Times New Roman"/>
          <w:sz w:val="24"/>
          <w:szCs w:val="24"/>
        </w:rPr>
      </w:pPr>
      <w:r w:rsidRPr="00C0116D">
        <w:rPr>
          <w:rFonts w:ascii="Times New Roman" w:hAnsi="Times New Roman"/>
          <w:sz w:val="24"/>
          <w:szCs w:val="24"/>
        </w:rPr>
        <w:t xml:space="preserve">vechime în muncă – </w:t>
      </w:r>
      <w:r w:rsidR="00BF31B7" w:rsidRPr="00C0116D">
        <w:rPr>
          <w:rFonts w:ascii="Times New Roman" w:hAnsi="Times New Roman"/>
          <w:sz w:val="24"/>
          <w:szCs w:val="24"/>
        </w:rPr>
        <w:t>nu este necesară</w:t>
      </w:r>
    </w:p>
    <w:p w14:paraId="2987BCAD" w14:textId="77777777" w:rsidR="00BF31B7" w:rsidRPr="00C0116D" w:rsidRDefault="00BF31B7" w:rsidP="00BF31B7">
      <w:pPr>
        <w:spacing w:after="0" w:line="240" w:lineRule="auto"/>
        <w:ind w:left="270"/>
        <w:rPr>
          <w:rFonts w:ascii="Times New Roman" w:hAnsi="Times New Roman"/>
          <w:sz w:val="24"/>
          <w:szCs w:val="24"/>
        </w:rPr>
      </w:pPr>
    </w:p>
    <w:p w14:paraId="5F1C0BB8" w14:textId="77777777" w:rsidR="00BF31B7" w:rsidRPr="00C0116D" w:rsidRDefault="00BF31B7" w:rsidP="00BF31B7">
      <w:pPr>
        <w:jc w:val="both"/>
        <w:rPr>
          <w:rFonts w:ascii="Times New Roman" w:eastAsia="Calibri" w:hAnsi="Times New Roman"/>
          <w:sz w:val="24"/>
          <w:szCs w:val="24"/>
        </w:rPr>
      </w:pPr>
      <w:r w:rsidRPr="00C0116D">
        <w:rPr>
          <w:rFonts w:ascii="Times New Roman" w:eastAsia="Calibri" w:hAnsi="Times New Roman"/>
          <w:sz w:val="24"/>
          <w:szCs w:val="24"/>
        </w:rPr>
        <w:t>În vederea ocupării postului se va susține  probă practică, constând în testarea abilităților și aptitudinilor practice ale candidatului</w:t>
      </w:r>
    </w:p>
    <w:p w14:paraId="32E77B1C" w14:textId="77777777" w:rsidR="005F25DF" w:rsidRPr="00C0116D" w:rsidRDefault="005F25DF" w:rsidP="00CC45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D655CC" w14:textId="2D654FAB" w:rsidR="005F25DF" w:rsidRPr="00C0116D" w:rsidRDefault="005F25DF" w:rsidP="00BF31B7">
      <w:pPr>
        <w:pStyle w:val="Default"/>
        <w:numPr>
          <w:ilvl w:val="0"/>
          <w:numId w:val="32"/>
        </w:numPr>
        <w:rPr>
          <w:b/>
          <w:bCs/>
          <w:color w:val="auto"/>
        </w:rPr>
      </w:pPr>
      <w:r w:rsidRPr="00C0116D">
        <w:rPr>
          <w:b/>
          <w:bCs/>
          <w:color w:val="auto"/>
        </w:rPr>
        <w:t>SERVICIUL INVESTITII ȘI ÎNTREȚINERE PATRIMONIU</w:t>
      </w:r>
    </w:p>
    <w:p w14:paraId="714BFF39" w14:textId="2CBD767E" w:rsidR="005F25DF" w:rsidRPr="00C0116D" w:rsidRDefault="00BF31B7" w:rsidP="005F25DF">
      <w:pPr>
        <w:pStyle w:val="Default"/>
        <w:ind w:firstLine="708"/>
        <w:rPr>
          <w:color w:val="auto"/>
        </w:rPr>
      </w:pPr>
      <w:r w:rsidRPr="00C0116D">
        <w:rPr>
          <w:color w:val="auto"/>
        </w:rPr>
        <w:t xml:space="preserve">       </w:t>
      </w:r>
      <w:r w:rsidR="005F25DF" w:rsidRPr="00C0116D">
        <w:rPr>
          <w:color w:val="auto"/>
        </w:rPr>
        <w:t>COMPARTIMENT ÎNTREȚINERE PATRIMONIU</w:t>
      </w:r>
    </w:p>
    <w:p w14:paraId="1656A4A6" w14:textId="77777777" w:rsidR="005F25DF" w:rsidRPr="00C0116D" w:rsidRDefault="005F25DF" w:rsidP="005F25DF">
      <w:pPr>
        <w:pStyle w:val="Default"/>
        <w:rPr>
          <w:rFonts w:ascii="Calibri" w:eastAsia="Helvetica" w:hAnsi="Calibri"/>
          <w:color w:val="auto"/>
          <w:sz w:val="22"/>
          <w:szCs w:val="22"/>
          <w:shd w:val="clear" w:color="auto" w:fill="FFFFFF"/>
          <w:lang w:eastAsia="ro-RO"/>
        </w:rPr>
      </w:pPr>
    </w:p>
    <w:p w14:paraId="50A614E7" w14:textId="33E009A4" w:rsidR="005F25DF" w:rsidRPr="00C0116D" w:rsidRDefault="005F25DF" w:rsidP="005F25DF">
      <w:pPr>
        <w:pStyle w:val="Default"/>
        <w:rPr>
          <w:rFonts w:ascii="Calibri" w:eastAsia="Helvetica" w:hAnsi="Calibri"/>
          <w:color w:val="auto"/>
          <w:sz w:val="22"/>
          <w:szCs w:val="22"/>
          <w:shd w:val="clear" w:color="auto" w:fill="FFFFFF"/>
          <w:lang w:eastAsia="ro-RO"/>
        </w:rPr>
      </w:pPr>
      <w:r w:rsidRPr="00C0116D">
        <w:rPr>
          <w:b/>
          <w:bCs/>
          <w:color w:val="auto"/>
          <w:lang w:val="en-US"/>
        </w:rPr>
        <w:t>MUNCITOR CALIFICAT III</w:t>
      </w:r>
      <w:r w:rsidRPr="00C0116D">
        <w:rPr>
          <w:b/>
          <w:bCs/>
          <w:color w:val="auto"/>
        </w:rPr>
        <w:t xml:space="preserve"> (G)</w:t>
      </w:r>
      <w:r w:rsidRPr="00C0116D">
        <w:rPr>
          <w:b/>
          <w:bCs/>
          <w:color w:val="auto"/>
          <w:lang w:val="en-US"/>
        </w:rPr>
        <w:t xml:space="preserve"> - 1 post  de </w:t>
      </w:r>
      <w:proofErr w:type="spellStart"/>
      <w:r w:rsidRPr="00C0116D">
        <w:rPr>
          <w:b/>
          <w:bCs/>
          <w:color w:val="auto"/>
          <w:lang w:val="en-US"/>
        </w:rPr>
        <w:t>execuție</w:t>
      </w:r>
      <w:proofErr w:type="spellEnd"/>
      <w:r w:rsidRPr="00C0116D">
        <w:rPr>
          <w:b/>
          <w:bCs/>
          <w:color w:val="auto"/>
          <w:lang w:val="en-US"/>
        </w:rPr>
        <w:t>,</w:t>
      </w:r>
      <w:r w:rsidRPr="00C0116D">
        <w:rPr>
          <w:bCs/>
          <w:color w:val="auto"/>
          <w:lang w:val="en-US"/>
        </w:rPr>
        <w:t xml:space="preserve"> de </w:t>
      </w:r>
      <w:proofErr w:type="spellStart"/>
      <w:r w:rsidRPr="00C0116D">
        <w:rPr>
          <w:bCs/>
          <w:color w:val="auto"/>
          <w:lang w:val="en-US"/>
        </w:rPr>
        <w:t>natură</w:t>
      </w:r>
      <w:proofErr w:type="spellEnd"/>
      <w:r w:rsidRPr="00C0116D">
        <w:rPr>
          <w:bCs/>
          <w:color w:val="auto"/>
          <w:lang w:val="en-US"/>
        </w:rPr>
        <w:t xml:space="preserve"> </w:t>
      </w:r>
      <w:proofErr w:type="spellStart"/>
      <w:r w:rsidRPr="00C0116D">
        <w:rPr>
          <w:bCs/>
          <w:color w:val="auto"/>
          <w:lang w:val="en-US"/>
        </w:rPr>
        <w:t>contractuală</w:t>
      </w:r>
      <w:proofErr w:type="spellEnd"/>
      <w:r w:rsidRPr="00C0116D">
        <w:rPr>
          <w:bCs/>
          <w:color w:val="auto"/>
          <w:lang w:val="en-US"/>
        </w:rPr>
        <w:t xml:space="preserve">, </w:t>
      </w:r>
      <w:r w:rsidRPr="00C0116D">
        <w:rPr>
          <w:color w:val="auto"/>
          <w:shd w:val="clear" w:color="auto" w:fill="FFFFFF"/>
          <w:lang w:val="en-US"/>
        </w:rPr>
        <w:t xml:space="preserve">pe </w:t>
      </w:r>
      <w:proofErr w:type="spellStart"/>
      <w:r w:rsidRPr="00C0116D">
        <w:rPr>
          <w:color w:val="auto"/>
          <w:shd w:val="clear" w:color="auto" w:fill="FFFFFF"/>
          <w:lang w:val="en-US"/>
        </w:rPr>
        <w:t>perioadă</w:t>
      </w:r>
      <w:proofErr w:type="spellEnd"/>
      <w:r w:rsidRPr="00C0116D">
        <w:rPr>
          <w:color w:val="auto"/>
          <w:shd w:val="clear" w:color="auto" w:fill="FFFFFF"/>
          <w:lang w:val="en-US"/>
        </w:rPr>
        <w:t xml:space="preserve"> </w:t>
      </w:r>
      <w:proofErr w:type="spellStart"/>
      <w:r w:rsidRPr="00C0116D">
        <w:rPr>
          <w:color w:val="auto"/>
          <w:shd w:val="clear" w:color="auto" w:fill="FFFFFF"/>
          <w:lang w:val="en-US"/>
        </w:rPr>
        <w:t>nedeterminată</w:t>
      </w:r>
      <w:proofErr w:type="spellEnd"/>
      <w:r w:rsidRPr="00C0116D">
        <w:rPr>
          <w:color w:val="auto"/>
          <w:shd w:val="clear" w:color="auto" w:fill="FFFFFF"/>
          <w:lang w:val="en-US"/>
        </w:rPr>
        <w:t>,</w:t>
      </w:r>
      <w:r w:rsidRPr="00C0116D">
        <w:rPr>
          <w:bCs/>
          <w:color w:val="auto"/>
          <w:lang w:val="en-US"/>
        </w:rPr>
        <w:t xml:space="preserve"> cu </w:t>
      </w:r>
      <w:proofErr w:type="spellStart"/>
      <w:r w:rsidRPr="00C0116D">
        <w:rPr>
          <w:bCs/>
          <w:color w:val="auto"/>
          <w:lang w:val="en-US"/>
        </w:rPr>
        <w:t>normă</w:t>
      </w:r>
      <w:proofErr w:type="spellEnd"/>
      <w:r w:rsidRPr="00C0116D">
        <w:rPr>
          <w:bCs/>
          <w:color w:val="auto"/>
          <w:lang w:val="en-US"/>
        </w:rPr>
        <w:t xml:space="preserve"> </w:t>
      </w:r>
      <w:proofErr w:type="spellStart"/>
      <w:r w:rsidRPr="00C0116D">
        <w:rPr>
          <w:bCs/>
          <w:color w:val="auto"/>
          <w:lang w:val="en-US"/>
        </w:rPr>
        <w:t>întreagă</w:t>
      </w:r>
      <w:proofErr w:type="spellEnd"/>
      <w:r w:rsidRPr="00C0116D">
        <w:rPr>
          <w:bCs/>
          <w:color w:val="auto"/>
          <w:lang w:val="en-US"/>
        </w:rPr>
        <w:t xml:space="preserve"> de </w:t>
      </w:r>
      <w:proofErr w:type="spellStart"/>
      <w:r w:rsidRPr="00C0116D">
        <w:rPr>
          <w:bCs/>
          <w:color w:val="auto"/>
          <w:lang w:val="en-US"/>
        </w:rPr>
        <w:t>lucru</w:t>
      </w:r>
      <w:proofErr w:type="spellEnd"/>
      <w:r w:rsidRPr="00C0116D">
        <w:rPr>
          <w:bCs/>
          <w:color w:val="auto"/>
          <w:lang w:val="en-US"/>
        </w:rPr>
        <w:t>, 8 ore pe zi</w:t>
      </w:r>
      <w:r w:rsidRPr="00C0116D">
        <w:rPr>
          <w:rFonts w:ascii="Calibri" w:eastAsia="Helvetica" w:hAnsi="Calibri"/>
          <w:color w:val="auto"/>
          <w:sz w:val="22"/>
          <w:szCs w:val="22"/>
          <w:shd w:val="clear" w:color="auto" w:fill="FFFFFF"/>
          <w:lang w:eastAsia="ro-RO"/>
        </w:rPr>
        <w:t>,40 de ore pe săptămână</w:t>
      </w:r>
    </w:p>
    <w:p w14:paraId="0E7CB8B0" w14:textId="77777777" w:rsidR="005F25DF" w:rsidRPr="00C0116D" w:rsidRDefault="005F25DF" w:rsidP="005F25D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en-US"/>
        </w:rPr>
      </w:pP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Condiţii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participare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generale</w:t>
      </w:r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: conform art.15 din HG nr.1336/28.10.2022 </w:t>
      </w:r>
    </w:p>
    <w:p w14:paraId="61C5F873" w14:textId="77777777" w:rsidR="005F25DF" w:rsidRPr="00C0116D" w:rsidRDefault="005F25DF" w:rsidP="005F2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0116D">
        <w:rPr>
          <w:rFonts w:ascii="Times New Roman" w:hAnsi="Times New Roman"/>
          <w:sz w:val="24"/>
          <w:szCs w:val="24"/>
        </w:rPr>
        <w:t xml:space="preserve"> </w:t>
      </w:r>
      <w:r w:rsidRPr="00C0116D">
        <w:rPr>
          <w:rFonts w:ascii="Times New Roman" w:hAnsi="Times New Roman"/>
          <w:b/>
          <w:sz w:val="24"/>
          <w:szCs w:val="24"/>
        </w:rPr>
        <w:t>Condiţii de participare specifice:</w:t>
      </w:r>
    </w:p>
    <w:p w14:paraId="02D93CAE" w14:textId="449BBDAE" w:rsidR="005F25DF" w:rsidRPr="00C0116D" w:rsidRDefault="005F25DF" w:rsidP="005F25DF">
      <w:pPr>
        <w:numPr>
          <w:ilvl w:val="0"/>
          <w:numId w:val="2"/>
        </w:numPr>
        <w:spacing w:after="0" w:line="240" w:lineRule="auto"/>
        <w:ind w:left="270"/>
        <w:rPr>
          <w:rFonts w:ascii="Times New Roman" w:hAnsi="Times New Roman"/>
          <w:sz w:val="24"/>
          <w:szCs w:val="24"/>
        </w:rPr>
      </w:pPr>
      <w:r w:rsidRPr="00C0116D">
        <w:rPr>
          <w:rFonts w:ascii="Times New Roman" w:hAnsi="Times New Roman"/>
          <w:bCs/>
          <w:sz w:val="24"/>
          <w:szCs w:val="24"/>
        </w:rPr>
        <w:t xml:space="preserve">studii </w:t>
      </w:r>
      <w:r w:rsidR="003865E1" w:rsidRPr="00C0116D">
        <w:rPr>
          <w:rFonts w:ascii="Times New Roman" w:hAnsi="Times New Roman"/>
          <w:bCs/>
          <w:sz w:val="24"/>
          <w:szCs w:val="24"/>
        </w:rPr>
        <w:t>generale absolvite cu certificat</w:t>
      </w:r>
      <w:r w:rsidRPr="00C0116D">
        <w:rPr>
          <w:rFonts w:ascii="Times New Roman" w:hAnsi="Times New Roman"/>
          <w:bCs/>
          <w:sz w:val="24"/>
          <w:szCs w:val="24"/>
        </w:rPr>
        <w:t>;</w:t>
      </w:r>
    </w:p>
    <w:p w14:paraId="5478557D" w14:textId="2A03A4F1" w:rsidR="00FA4916" w:rsidRPr="00C0116D" w:rsidRDefault="00131723" w:rsidP="005F25DF">
      <w:pPr>
        <w:numPr>
          <w:ilvl w:val="0"/>
          <w:numId w:val="2"/>
        </w:numPr>
        <w:spacing w:after="0" w:line="240" w:lineRule="auto"/>
        <w:ind w:left="270"/>
        <w:rPr>
          <w:rFonts w:ascii="Times New Roman" w:hAnsi="Times New Roman"/>
          <w:sz w:val="24"/>
          <w:szCs w:val="24"/>
        </w:rPr>
      </w:pPr>
      <w:r w:rsidRPr="00C0116D">
        <w:rPr>
          <w:rFonts w:ascii="Times New Roman" w:hAnsi="Times New Roman"/>
          <w:bCs/>
          <w:sz w:val="24"/>
          <w:szCs w:val="24"/>
        </w:rPr>
        <w:t xml:space="preserve">curs absolvit </w:t>
      </w:r>
      <w:r w:rsidR="00B26DB5" w:rsidRPr="00C0116D">
        <w:rPr>
          <w:rFonts w:ascii="Times New Roman" w:hAnsi="Times New Roman"/>
          <w:bCs/>
          <w:sz w:val="24"/>
          <w:szCs w:val="24"/>
        </w:rPr>
        <w:t xml:space="preserve">cu certificat de calificare </w:t>
      </w:r>
      <w:r w:rsidR="00357A9D" w:rsidRPr="00C0116D">
        <w:rPr>
          <w:rFonts w:ascii="Times New Roman" w:hAnsi="Times New Roman"/>
          <w:bCs/>
          <w:sz w:val="24"/>
          <w:szCs w:val="24"/>
        </w:rPr>
        <w:t>î</w:t>
      </w:r>
      <w:r w:rsidR="00B26DB5" w:rsidRPr="00C0116D">
        <w:rPr>
          <w:rFonts w:ascii="Times New Roman" w:hAnsi="Times New Roman"/>
          <w:bCs/>
          <w:sz w:val="24"/>
          <w:szCs w:val="24"/>
        </w:rPr>
        <w:t>n meseria electromecanic</w:t>
      </w:r>
    </w:p>
    <w:p w14:paraId="62F99E13" w14:textId="695BA03E" w:rsidR="005F25DF" w:rsidRPr="00C0116D" w:rsidRDefault="005F25DF" w:rsidP="005F25DF">
      <w:pPr>
        <w:numPr>
          <w:ilvl w:val="0"/>
          <w:numId w:val="2"/>
        </w:numPr>
        <w:spacing w:after="0" w:line="240" w:lineRule="auto"/>
        <w:ind w:left="270"/>
        <w:rPr>
          <w:rFonts w:ascii="Times New Roman" w:hAnsi="Times New Roman"/>
          <w:sz w:val="24"/>
          <w:szCs w:val="24"/>
        </w:rPr>
      </w:pPr>
      <w:r w:rsidRPr="00C0116D">
        <w:rPr>
          <w:rFonts w:ascii="Times New Roman" w:hAnsi="Times New Roman"/>
          <w:sz w:val="24"/>
          <w:szCs w:val="24"/>
        </w:rPr>
        <w:t>vechime în muncă – 1 an</w:t>
      </w:r>
    </w:p>
    <w:p w14:paraId="2892EC4E" w14:textId="77777777" w:rsidR="005F25DF" w:rsidRPr="00C0116D" w:rsidRDefault="005F25DF" w:rsidP="002B5D4B">
      <w:pPr>
        <w:pStyle w:val="NoSpacing"/>
        <w:rPr>
          <w:rFonts w:ascii="Times New Roman" w:eastAsia="Calibri" w:hAnsi="Times New Roman"/>
          <w:b/>
          <w:bCs/>
          <w:sz w:val="24"/>
          <w:szCs w:val="24"/>
        </w:rPr>
      </w:pPr>
    </w:p>
    <w:p w14:paraId="3FC2711E" w14:textId="77777777" w:rsidR="00BF31B7" w:rsidRPr="00C0116D" w:rsidRDefault="00BF31B7" w:rsidP="00BF31B7">
      <w:pPr>
        <w:jc w:val="both"/>
        <w:rPr>
          <w:rFonts w:ascii="Times New Roman" w:eastAsia="Calibri" w:hAnsi="Times New Roman"/>
          <w:sz w:val="24"/>
          <w:szCs w:val="24"/>
        </w:rPr>
      </w:pPr>
      <w:r w:rsidRPr="00C0116D">
        <w:rPr>
          <w:rFonts w:ascii="Times New Roman" w:eastAsia="Calibri" w:hAnsi="Times New Roman"/>
          <w:sz w:val="24"/>
          <w:szCs w:val="24"/>
        </w:rPr>
        <w:t>În vederea ocupării postului se va susține  probă practică, constând în testarea abilităților și aptitudinilor practice ale candidatului</w:t>
      </w:r>
    </w:p>
    <w:p w14:paraId="7D566499" w14:textId="77777777" w:rsidR="00BF31B7" w:rsidRPr="00C0116D" w:rsidRDefault="00BF31B7" w:rsidP="002B5D4B">
      <w:pPr>
        <w:pStyle w:val="NoSpacing"/>
        <w:rPr>
          <w:rFonts w:ascii="Times New Roman" w:eastAsia="Calibri" w:hAnsi="Times New Roman"/>
          <w:b/>
          <w:bCs/>
          <w:sz w:val="24"/>
          <w:szCs w:val="24"/>
        </w:rPr>
      </w:pPr>
    </w:p>
    <w:p w14:paraId="2CB1A6B6" w14:textId="79D26BD9" w:rsidR="007E3A90" w:rsidRPr="007E3A90" w:rsidRDefault="007E3A90" w:rsidP="007E3A90">
      <w:pPr>
        <w:pStyle w:val="Default"/>
        <w:numPr>
          <w:ilvl w:val="0"/>
          <w:numId w:val="32"/>
        </w:numPr>
        <w:rPr>
          <w:b/>
          <w:bCs/>
        </w:rPr>
      </w:pPr>
      <w:r w:rsidRPr="007E3A90">
        <w:rPr>
          <w:b/>
          <w:bCs/>
        </w:rPr>
        <w:t>SERVICIULUI REZILIENȚĂ ȘI MOBILIZARE COMUNITARĂ –</w:t>
      </w:r>
    </w:p>
    <w:p w14:paraId="27E13534" w14:textId="31044A62" w:rsidR="00724E4D" w:rsidRPr="007E3A90" w:rsidRDefault="007E3A90" w:rsidP="007E3A90">
      <w:pPr>
        <w:pStyle w:val="Default"/>
        <w:rPr>
          <w:color w:val="auto"/>
        </w:rPr>
      </w:pPr>
      <w:r>
        <w:rPr>
          <w:b/>
          <w:bCs/>
          <w:color w:val="auto"/>
        </w:rPr>
        <w:t xml:space="preserve">                   </w:t>
      </w:r>
      <w:r w:rsidRPr="007E3A90">
        <w:rPr>
          <w:color w:val="auto"/>
        </w:rPr>
        <w:t>COMPARTIMENTUL EVALUARE, PLANIFICARE ȘI INTERVENȚIE COMUNITARĂ</w:t>
      </w:r>
    </w:p>
    <w:p w14:paraId="1FCBF5EE" w14:textId="77777777" w:rsidR="00724E4D" w:rsidRPr="007E3A90" w:rsidRDefault="00724E4D" w:rsidP="00BD5DD8">
      <w:pPr>
        <w:pStyle w:val="Default"/>
        <w:rPr>
          <w:color w:val="auto"/>
        </w:rPr>
      </w:pPr>
    </w:p>
    <w:p w14:paraId="075CF0AB" w14:textId="77777777" w:rsidR="007E3A90" w:rsidRPr="00C0116D" w:rsidRDefault="007E3A90" w:rsidP="007E3A90">
      <w:pPr>
        <w:pStyle w:val="Default"/>
        <w:rPr>
          <w:rFonts w:ascii="Calibri" w:eastAsia="Helvetica" w:hAnsi="Calibri"/>
          <w:color w:val="auto"/>
          <w:sz w:val="22"/>
          <w:szCs w:val="22"/>
          <w:shd w:val="clear" w:color="auto" w:fill="FFFFFF"/>
          <w:lang w:eastAsia="ro-RO"/>
        </w:rPr>
      </w:pPr>
      <w:r w:rsidRPr="007E3A90">
        <w:rPr>
          <w:b/>
          <w:bCs/>
          <w:color w:val="auto"/>
        </w:rPr>
        <w:t>INSPECTOR DE SPECIALITATE DEBUTANT</w:t>
      </w:r>
      <w:r>
        <w:rPr>
          <w:b/>
          <w:bCs/>
          <w:color w:val="auto"/>
        </w:rPr>
        <w:t xml:space="preserve"> (S) </w:t>
      </w:r>
      <w:r w:rsidRPr="00C0116D">
        <w:rPr>
          <w:b/>
          <w:bCs/>
          <w:color w:val="auto"/>
          <w:lang w:val="en-US"/>
        </w:rPr>
        <w:t xml:space="preserve">- 1 post  de </w:t>
      </w:r>
      <w:proofErr w:type="spellStart"/>
      <w:r w:rsidRPr="00C0116D">
        <w:rPr>
          <w:b/>
          <w:bCs/>
          <w:color w:val="auto"/>
          <w:lang w:val="en-US"/>
        </w:rPr>
        <w:t>execuție</w:t>
      </w:r>
      <w:proofErr w:type="spellEnd"/>
      <w:r w:rsidRPr="00C0116D">
        <w:rPr>
          <w:b/>
          <w:bCs/>
          <w:color w:val="auto"/>
          <w:lang w:val="en-US"/>
        </w:rPr>
        <w:t>,</w:t>
      </w:r>
      <w:r w:rsidRPr="00C0116D">
        <w:rPr>
          <w:bCs/>
          <w:color w:val="auto"/>
          <w:lang w:val="en-US"/>
        </w:rPr>
        <w:t xml:space="preserve"> de </w:t>
      </w:r>
      <w:proofErr w:type="spellStart"/>
      <w:r w:rsidRPr="00C0116D">
        <w:rPr>
          <w:bCs/>
          <w:color w:val="auto"/>
          <w:lang w:val="en-US"/>
        </w:rPr>
        <w:t>natură</w:t>
      </w:r>
      <w:proofErr w:type="spellEnd"/>
      <w:r w:rsidRPr="00C0116D">
        <w:rPr>
          <w:bCs/>
          <w:color w:val="auto"/>
          <w:lang w:val="en-US"/>
        </w:rPr>
        <w:t xml:space="preserve"> </w:t>
      </w:r>
      <w:proofErr w:type="spellStart"/>
      <w:r w:rsidRPr="00C0116D">
        <w:rPr>
          <w:bCs/>
          <w:color w:val="auto"/>
          <w:lang w:val="en-US"/>
        </w:rPr>
        <w:t>contractuală</w:t>
      </w:r>
      <w:proofErr w:type="spellEnd"/>
      <w:r w:rsidRPr="00C0116D">
        <w:rPr>
          <w:bCs/>
          <w:color w:val="auto"/>
          <w:lang w:val="en-US"/>
        </w:rPr>
        <w:t xml:space="preserve">, </w:t>
      </w:r>
      <w:r w:rsidRPr="00C0116D">
        <w:rPr>
          <w:color w:val="auto"/>
          <w:shd w:val="clear" w:color="auto" w:fill="FFFFFF"/>
          <w:lang w:val="en-US"/>
        </w:rPr>
        <w:t xml:space="preserve">pe </w:t>
      </w:r>
      <w:proofErr w:type="spellStart"/>
      <w:r w:rsidRPr="00C0116D">
        <w:rPr>
          <w:color w:val="auto"/>
          <w:shd w:val="clear" w:color="auto" w:fill="FFFFFF"/>
          <w:lang w:val="en-US"/>
        </w:rPr>
        <w:t>perioadă</w:t>
      </w:r>
      <w:proofErr w:type="spellEnd"/>
      <w:r w:rsidRPr="00C0116D">
        <w:rPr>
          <w:color w:val="auto"/>
          <w:shd w:val="clear" w:color="auto" w:fill="FFFFFF"/>
          <w:lang w:val="en-US"/>
        </w:rPr>
        <w:t xml:space="preserve"> </w:t>
      </w:r>
      <w:proofErr w:type="spellStart"/>
      <w:r w:rsidRPr="00C0116D">
        <w:rPr>
          <w:color w:val="auto"/>
          <w:shd w:val="clear" w:color="auto" w:fill="FFFFFF"/>
          <w:lang w:val="en-US"/>
        </w:rPr>
        <w:t>nedeterminată</w:t>
      </w:r>
      <w:proofErr w:type="spellEnd"/>
      <w:r w:rsidRPr="00C0116D">
        <w:rPr>
          <w:color w:val="auto"/>
          <w:shd w:val="clear" w:color="auto" w:fill="FFFFFF"/>
          <w:lang w:val="en-US"/>
        </w:rPr>
        <w:t>,</w:t>
      </w:r>
      <w:r w:rsidRPr="00C0116D">
        <w:rPr>
          <w:bCs/>
          <w:color w:val="auto"/>
          <w:lang w:val="en-US"/>
        </w:rPr>
        <w:t xml:space="preserve"> cu </w:t>
      </w:r>
      <w:proofErr w:type="spellStart"/>
      <w:r w:rsidRPr="00C0116D">
        <w:rPr>
          <w:bCs/>
          <w:color w:val="auto"/>
          <w:lang w:val="en-US"/>
        </w:rPr>
        <w:t>normă</w:t>
      </w:r>
      <w:proofErr w:type="spellEnd"/>
      <w:r w:rsidRPr="00C0116D">
        <w:rPr>
          <w:bCs/>
          <w:color w:val="auto"/>
          <w:lang w:val="en-US"/>
        </w:rPr>
        <w:t xml:space="preserve"> </w:t>
      </w:r>
      <w:proofErr w:type="spellStart"/>
      <w:r w:rsidRPr="00C0116D">
        <w:rPr>
          <w:bCs/>
          <w:color w:val="auto"/>
          <w:lang w:val="en-US"/>
        </w:rPr>
        <w:t>întreagă</w:t>
      </w:r>
      <w:proofErr w:type="spellEnd"/>
      <w:r w:rsidRPr="00C0116D">
        <w:rPr>
          <w:bCs/>
          <w:color w:val="auto"/>
          <w:lang w:val="en-US"/>
        </w:rPr>
        <w:t xml:space="preserve"> de </w:t>
      </w:r>
      <w:proofErr w:type="spellStart"/>
      <w:r w:rsidRPr="00C0116D">
        <w:rPr>
          <w:bCs/>
          <w:color w:val="auto"/>
          <w:lang w:val="en-US"/>
        </w:rPr>
        <w:t>lucru</w:t>
      </w:r>
      <w:proofErr w:type="spellEnd"/>
      <w:r w:rsidRPr="00C0116D">
        <w:rPr>
          <w:bCs/>
          <w:color w:val="auto"/>
          <w:lang w:val="en-US"/>
        </w:rPr>
        <w:t>, 8 ore pe zi</w:t>
      </w:r>
      <w:r w:rsidRPr="00C0116D">
        <w:rPr>
          <w:rFonts w:ascii="Calibri" w:eastAsia="Helvetica" w:hAnsi="Calibri"/>
          <w:color w:val="auto"/>
          <w:sz w:val="22"/>
          <w:szCs w:val="22"/>
          <w:shd w:val="clear" w:color="auto" w:fill="FFFFFF"/>
          <w:lang w:eastAsia="ro-RO"/>
        </w:rPr>
        <w:t>,40 de ore pe săptămână</w:t>
      </w:r>
    </w:p>
    <w:p w14:paraId="1C7662AC" w14:textId="13747927" w:rsidR="007E3A90" w:rsidRPr="007E3A90" w:rsidRDefault="007E3A90" w:rsidP="007E3A9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en-US"/>
        </w:rPr>
      </w:pP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Condiţii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participare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generale</w:t>
      </w:r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: conform art.15 din HG nr.1336/28.10.2022 </w:t>
      </w:r>
    </w:p>
    <w:p w14:paraId="3206146B" w14:textId="77777777" w:rsidR="007E3A90" w:rsidRPr="00D942FB" w:rsidRDefault="007E3A90" w:rsidP="007E3A90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D942FB">
        <w:rPr>
          <w:rFonts w:ascii="Times New Roman" w:hAnsi="Times New Roman"/>
          <w:b/>
          <w:sz w:val="24"/>
          <w:szCs w:val="24"/>
        </w:rPr>
        <w:t>Condiţii de participare specifice:</w:t>
      </w:r>
    </w:p>
    <w:p w14:paraId="03B3FB4C" w14:textId="77500692" w:rsidR="007E3A90" w:rsidRDefault="007E3A90" w:rsidP="007E3A90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D942FB">
        <w:rPr>
          <w:rFonts w:ascii="Times New Roman" w:hAnsi="Times New Roman"/>
          <w:sz w:val="24"/>
          <w:szCs w:val="24"/>
        </w:rPr>
        <w:t xml:space="preserve">-  studii universitare de licenţă absolvite cu diplomă, respectiv studii superioare de lungă durată, absolvite cu diplomă de licenţă în  </w:t>
      </w:r>
      <w:r w:rsidRPr="007E3A90">
        <w:rPr>
          <w:rFonts w:ascii="Times New Roman" w:hAnsi="Times New Roman"/>
          <w:sz w:val="24"/>
          <w:szCs w:val="24"/>
        </w:rPr>
        <w:t>domeniul asistență socială</w:t>
      </w:r>
    </w:p>
    <w:p w14:paraId="6E2EE09D" w14:textId="441C3102" w:rsidR="007E3A90" w:rsidRPr="00D942FB" w:rsidRDefault="007E3A90" w:rsidP="007E3A90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D942FB">
        <w:rPr>
          <w:rFonts w:ascii="Times New Roman" w:hAnsi="Times New Roman"/>
          <w:sz w:val="24"/>
          <w:szCs w:val="24"/>
        </w:rPr>
        <w:t xml:space="preserve">- să dețină competențe lingvistice de comunicare în limba engleză  (scris. citit, vorbit – nivel </w:t>
      </w:r>
      <w:r w:rsidR="008745AA">
        <w:rPr>
          <w:rFonts w:ascii="Times New Roman" w:hAnsi="Times New Roman"/>
          <w:sz w:val="24"/>
          <w:szCs w:val="24"/>
        </w:rPr>
        <w:t>mediu)</w:t>
      </w:r>
      <w:r w:rsidRPr="00D942FB">
        <w:rPr>
          <w:rFonts w:ascii="Times New Roman" w:hAnsi="Times New Roman"/>
          <w:sz w:val="24"/>
          <w:szCs w:val="24"/>
        </w:rPr>
        <w:t xml:space="preserve"> – se dovedește în cadrul susținerii probei suplimentare;</w:t>
      </w:r>
    </w:p>
    <w:p w14:paraId="176BDB67" w14:textId="5216D80E" w:rsidR="007E3A90" w:rsidRPr="00D942FB" w:rsidRDefault="007E3A90" w:rsidP="007E3A90">
      <w:pPr>
        <w:pStyle w:val="NoSpacing"/>
        <w:jc w:val="both"/>
        <w:rPr>
          <w:rFonts w:ascii="Times New Roman" w:eastAsia="CIDFont+F1" w:hAnsi="Times New Roman"/>
          <w:sz w:val="24"/>
          <w:szCs w:val="24"/>
        </w:rPr>
      </w:pPr>
      <w:r w:rsidRPr="00D942FB">
        <w:rPr>
          <w:rFonts w:ascii="Times New Roman" w:eastAsia="CIDFont+F1" w:hAnsi="Times New Roman"/>
          <w:sz w:val="24"/>
          <w:szCs w:val="24"/>
        </w:rPr>
        <w:t xml:space="preserve">-  vechime în specialitatea studiilor </w:t>
      </w:r>
      <w:r>
        <w:rPr>
          <w:rFonts w:ascii="Times New Roman" w:eastAsia="CIDFont+F1" w:hAnsi="Times New Roman"/>
          <w:sz w:val="24"/>
          <w:szCs w:val="24"/>
        </w:rPr>
        <w:t>–</w:t>
      </w:r>
      <w:r w:rsidRPr="00D942FB">
        <w:rPr>
          <w:rFonts w:ascii="Times New Roman" w:eastAsia="CIDFont+F1" w:hAnsi="Times New Roman"/>
          <w:sz w:val="24"/>
          <w:szCs w:val="24"/>
        </w:rPr>
        <w:t xml:space="preserve"> </w:t>
      </w:r>
      <w:r>
        <w:rPr>
          <w:rFonts w:ascii="Times New Roman" w:eastAsia="CIDFont+F1" w:hAnsi="Times New Roman"/>
          <w:sz w:val="24"/>
          <w:szCs w:val="24"/>
        </w:rPr>
        <w:t>nu este necesară</w:t>
      </w:r>
    </w:p>
    <w:p w14:paraId="44A26A60" w14:textId="77777777" w:rsidR="007E3A90" w:rsidRDefault="007E3A90" w:rsidP="00BD5DD8">
      <w:pPr>
        <w:pStyle w:val="Default"/>
        <w:rPr>
          <w:color w:val="auto"/>
        </w:rPr>
      </w:pPr>
    </w:p>
    <w:p w14:paraId="2EC1A952" w14:textId="77777777" w:rsidR="00D87801" w:rsidRPr="00D87801" w:rsidRDefault="00D87801" w:rsidP="00D87801">
      <w:pPr>
        <w:pStyle w:val="Default"/>
        <w:rPr>
          <w:b/>
          <w:bCs/>
        </w:rPr>
      </w:pPr>
      <w:r w:rsidRPr="00D87801">
        <w:rPr>
          <w:b/>
          <w:bCs/>
        </w:rPr>
        <w:t>Bibliografia şi tematica</w:t>
      </w:r>
    </w:p>
    <w:p w14:paraId="56898734" w14:textId="77777777" w:rsidR="00D87801" w:rsidRPr="00D87801" w:rsidRDefault="00D87801" w:rsidP="00D87801">
      <w:pPr>
        <w:pStyle w:val="Default"/>
        <w:rPr>
          <w:b/>
          <w:bCs/>
        </w:rPr>
      </w:pPr>
      <w:r w:rsidRPr="00D87801">
        <w:rPr>
          <w:b/>
          <w:bCs/>
        </w:rPr>
        <w:t>LEGEA nr. 292/2011 a asistenței sociale, cu modificările și completările ulterioare</w:t>
      </w:r>
    </w:p>
    <w:p w14:paraId="7514BC9D" w14:textId="77777777" w:rsidR="00D87801" w:rsidRPr="00D87801" w:rsidRDefault="00D87801" w:rsidP="00D87801">
      <w:pPr>
        <w:pStyle w:val="Default"/>
      </w:pPr>
      <w:r w:rsidRPr="00D87801">
        <w:t>• Capitolul I – Dispoziții generale;</w:t>
      </w:r>
    </w:p>
    <w:p w14:paraId="3794D45D" w14:textId="77777777" w:rsidR="00D87801" w:rsidRPr="00D87801" w:rsidRDefault="00D87801" w:rsidP="00D87801">
      <w:pPr>
        <w:pStyle w:val="Default"/>
      </w:pPr>
      <w:r w:rsidRPr="00D87801">
        <w:t>• Capitolul IV – Măsuri integrate de asistență socială;</w:t>
      </w:r>
    </w:p>
    <w:p w14:paraId="63A3BB0A" w14:textId="77777777" w:rsidR="00D87801" w:rsidRPr="00D87801" w:rsidRDefault="00D87801" w:rsidP="00D87801">
      <w:pPr>
        <w:pStyle w:val="Default"/>
      </w:pPr>
      <w:r w:rsidRPr="00D87801">
        <w:lastRenderedPageBreak/>
        <w:t>• prevederile referitoare la responsabilitățile serviciilor publice de asistență socială și acordarea</w:t>
      </w:r>
    </w:p>
    <w:p w14:paraId="1B4B64DF" w14:textId="77777777" w:rsidR="00D87801" w:rsidRPr="00D87801" w:rsidRDefault="00D87801" w:rsidP="00D87801">
      <w:pPr>
        <w:pStyle w:val="Default"/>
      </w:pPr>
      <w:r w:rsidRPr="00D87801">
        <w:t>pachetului minim de asistență socială.</w:t>
      </w:r>
    </w:p>
    <w:p w14:paraId="36698A9E" w14:textId="77777777" w:rsidR="00D87801" w:rsidRPr="00D87801" w:rsidRDefault="00D87801" w:rsidP="00D87801">
      <w:pPr>
        <w:pStyle w:val="Default"/>
        <w:rPr>
          <w:b/>
          <w:bCs/>
        </w:rPr>
      </w:pPr>
      <w:r w:rsidRPr="00D87801">
        <w:rPr>
          <w:b/>
          <w:bCs/>
        </w:rPr>
        <w:t>HOTĂRÂRE nr. 1 din 16 ianuarie 2026 pentru adoptarea unor documente privind exercitarea</w:t>
      </w:r>
    </w:p>
    <w:p w14:paraId="09F78D71" w14:textId="77777777" w:rsidR="00D87801" w:rsidRPr="00D87801" w:rsidRDefault="00D87801" w:rsidP="00D87801">
      <w:pPr>
        <w:pStyle w:val="Default"/>
        <w:rPr>
          <w:b/>
          <w:bCs/>
        </w:rPr>
      </w:pPr>
      <w:r w:rsidRPr="00D87801">
        <w:rPr>
          <w:b/>
          <w:bCs/>
        </w:rPr>
        <w:t>profesiei de asistent social, Anexa nr. 2: NORME METODOLOGICE din 16 ianuarie 2026</w:t>
      </w:r>
    </w:p>
    <w:p w14:paraId="78F9EACF" w14:textId="77777777" w:rsidR="00D87801" w:rsidRPr="00D87801" w:rsidRDefault="00D87801" w:rsidP="00D87801">
      <w:pPr>
        <w:pStyle w:val="Default"/>
        <w:rPr>
          <w:b/>
          <w:bCs/>
        </w:rPr>
      </w:pPr>
      <w:r w:rsidRPr="00D87801">
        <w:rPr>
          <w:b/>
          <w:bCs/>
        </w:rPr>
        <w:t xml:space="preserve">privind aplicarea prevederilor </w:t>
      </w:r>
      <w:r w:rsidRPr="00D87801">
        <w:t xml:space="preserve">Codului de bună practică </w:t>
      </w:r>
      <w:r w:rsidRPr="00D87801">
        <w:rPr>
          <w:b/>
          <w:bCs/>
        </w:rPr>
        <w:t>al asistentului social</w:t>
      </w:r>
    </w:p>
    <w:p w14:paraId="26B20156" w14:textId="77777777" w:rsidR="00D87801" w:rsidRPr="00D87801" w:rsidRDefault="00D87801" w:rsidP="00D87801">
      <w:pPr>
        <w:pStyle w:val="Default"/>
      </w:pPr>
      <w:r w:rsidRPr="00D87801">
        <w:t>• Capitolul III Diagnoza socială</w:t>
      </w:r>
    </w:p>
    <w:p w14:paraId="15E9F6B8" w14:textId="77777777" w:rsidR="00D87801" w:rsidRPr="00D87801" w:rsidRDefault="00D87801" w:rsidP="00D87801">
      <w:pPr>
        <w:pStyle w:val="Default"/>
      </w:pPr>
      <w:r w:rsidRPr="00D87801">
        <w:t>• Capitolul IV Intervenția socială</w:t>
      </w:r>
    </w:p>
    <w:p w14:paraId="4BAAA658" w14:textId="77777777" w:rsidR="00D87801" w:rsidRPr="00D87801" w:rsidRDefault="00D87801" w:rsidP="00D87801">
      <w:pPr>
        <w:pStyle w:val="Default"/>
        <w:rPr>
          <w:b/>
          <w:bCs/>
        </w:rPr>
      </w:pPr>
      <w:r w:rsidRPr="00D87801">
        <w:rPr>
          <w:b/>
          <w:bCs/>
        </w:rPr>
        <w:t>Ordonanța de Urgență a Guvernului nr. 57/2019 privind Codul administrativ, cu modificările</w:t>
      </w:r>
    </w:p>
    <w:p w14:paraId="6CBC4BF7" w14:textId="77777777" w:rsidR="00D87801" w:rsidRPr="00D87801" w:rsidRDefault="00D87801" w:rsidP="00D87801">
      <w:pPr>
        <w:pStyle w:val="Default"/>
        <w:rPr>
          <w:b/>
          <w:bCs/>
        </w:rPr>
      </w:pPr>
      <w:r w:rsidRPr="00D87801">
        <w:rPr>
          <w:b/>
          <w:bCs/>
        </w:rPr>
        <w:t>și completările ulterioare</w:t>
      </w:r>
    </w:p>
    <w:p w14:paraId="5F57D430" w14:textId="0EBB464F" w:rsidR="007E3A90" w:rsidRDefault="00D87801" w:rsidP="00D87801">
      <w:pPr>
        <w:pStyle w:val="Default"/>
        <w:rPr>
          <w:color w:val="auto"/>
        </w:rPr>
      </w:pPr>
      <w:r w:rsidRPr="00D87801">
        <w:rPr>
          <w:color w:val="auto"/>
        </w:rPr>
        <w:t>• Partea I, Titlul III – Principiile generale aplicabile administrației publice.</w:t>
      </w:r>
    </w:p>
    <w:p w14:paraId="4C411408" w14:textId="77777777" w:rsidR="007E3A90" w:rsidRDefault="007E3A90" w:rsidP="00BD5DD8">
      <w:pPr>
        <w:pStyle w:val="Default"/>
        <w:rPr>
          <w:color w:val="auto"/>
        </w:rPr>
      </w:pPr>
    </w:p>
    <w:p w14:paraId="5BFF8006" w14:textId="77777777" w:rsidR="007E3A90" w:rsidRDefault="007E3A90" w:rsidP="00BD5DD8">
      <w:pPr>
        <w:pStyle w:val="Default"/>
        <w:rPr>
          <w:color w:val="auto"/>
        </w:rPr>
      </w:pPr>
    </w:p>
    <w:p w14:paraId="576B48B1" w14:textId="61ED5D33" w:rsidR="007E3A90" w:rsidRPr="00D87801" w:rsidRDefault="00D87801" w:rsidP="00D87801">
      <w:pPr>
        <w:pStyle w:val="Default"/>
        <w:numPr>
          <w:ilvl w:val="0"/>
          <w:numId w:val="32"/>
        </w:numPr>
        <w:rPr>
          <w:color w:val="auto"/>
        </w:rPr>
      </w:pPr>
      <w:r w:rsidRPr="007E3A90">
        <w:rPr>
          <w:b/>
          <w:bCs/>
        </w:rPr>
        <w:t>SERVICIULUI REZILIENȚĂ ȘI MOBILIZARE COMUNITARĂ</w:t>
      </w:r>
    </w:p>
    <w:p w14:paraId="607C5F0F" w14:textId="6AB39913" w:rsidR="00D87801" w:rsidRPr="00D87801" w:rsidRDefault="00D87801" w:rsidP="00D87801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NewRomanPS-BoldMT" w:eastAsia="Calibri" w:hAnsi="TimesNewRomanPS-BoldMT" w:cs="TimesNewRomanPS-BoldMT"/>
          <w:sz w:val="24"/>
          <w:szCs w:val="24"/>
          <w:lang w:eastAsia="en-US"/>
        </w:rPr>
      </w:pPr>
      <w:r w:rsidRPr="00D87801">
        <w:rPr>
          <w:rFonts w:ascii="TimesNewRomanPS-BoldMT" w:eastAsia="Calibri" w:hAnsi="TimesNewRomanPS-BoldMT" w:cs="TimesNewRomanPS-BoldMT"/>
          <w:sz w:val="24"/>
          <w:szCs w:val="24"/>
          <w:lang w:eastAsia="en-US"/>
        </w:rPr>
        <w:t xml:space="preserve">COMPLEXULUI DE SERVICII SOCIALE KUNCZ – CENTRUL DE ZI PENTRU </w:t>
      </w:r>
      <w:r w:rsidRPr="00D87801">
        <w:rPr>
          <w:rFonts w:ascii="TimesNewRomanPS-BoldMT" w:eastAsia="Calibri" w:hAnsi="TimesNewRomanPS-BoldMT" w:cs="TimesNewRomanPS-BoldMT"/>
        </w:rPr>
        <w:t>COPII KUNCZ</w:t>
      </w:r>
    </w:p>
    <w:p w14:paraId="63F7713A" w14:textId="77777777" w:rsidR="007E3A90" w:rsidRDefault="007E3A90" w:rsidP="00BD5DD8">
      <w:pPr>
        <w:pStyle w:val="Default"/>
        <w:rPr>
          <w:color w:val="auto"/>
        </w:rPr>
      </w:pPr>
    </w:p>
    <w:p w14:paraId="2BD8AAA9" w14:textId="77777777" w:rsidR="00A613C7" w:rsidRPr="00C0116D" w:rsidRDefault="00A613C7" w:rsidP="00A613C7">
      <w:pPr>
        <w:pStyle w:val="Default"/>
        <w:rPr>
          <w:rFonts w:ascii="Calibri" w:eastAsia="Helvetica" w:hAnsi="Calibri"/>
          <w:color w:val="auto"/>
          <w:sz w:val="22"/>
          <w:szCs w:val="22"/>
          <w:shd w:val="clear" w:color="auto" w:fill="FFFFFF"/>
          <w:lang w:eastAsia="ro-RO"/>
        </w:rPr>
      </w:pPr>
      <w:r w:rsidRPr="00A613C7">
        <w:rPr>
          <w:b/>
          <w:bCs/>
          <w:color w:val="auto"/>
        </w:rPr>
        <w:t>ASISTENT SOCIAL SPECIALIST</w:t>
      </w:r>
      <w:r>
        <w:rPr>
          <w:b/>
          <w:bCs/>
          <w:color w:val="auto"/>
        </w:rPr>
        <w:t xml:space="preserve"> (S) </w:t>
      </w:r>
      <w:r w:rsidRPr="00C0116D">
        <w:rPr>
          <w:b/>
          <w:bCs/>
          <w:color w:val="auto"/>
          <w:lang w:val="en-US"/>
        </w:rPr>
        <w:t xml:space="preserve">- 1 post  de </w:t>
      </w:r>
      <w:proofErr w:type="spellStart"/>
      <w:r w:rsidRPr="00C0116D">
        <w:rPr>
          <w:b/>
          <w:bCs/>
          <w:color w:val="auto"/>
          <w:lang w:val="en-US"/>
        </w:rPr>
        <w:t>execuție</w:t>
      </w:r>
      <w:proofErr w:type="spellEnd"/>
      <w:r w:rsidRPr="00C0116D">
        <w:rPr>
          <w:b/>
          <w:bCs/>
          <w:color w:val="auto"/>
          <w:lang w:val="en-US"/>
        </w:rPr>
        <w:t>,</w:t>
      </w:r>
      <w:r w:rsidRPr="00C0116D">
        <w:rPr>
          <w:bCs/>
          <w:color w:val="auto"/>
          <w:lang w:val="en-US"/>
        </w:rPr>
        <w:t xml:space="preserve"> de </w:t>
      </w:r>
      <w:proofErr w:type="spellStart"/>
      <w:r w:rsidRPr="00C0116D">
        <w:rPr>
          <w:bCs/>
          <w:color w:val="auto"/>
          <w:lang w:val="en-US"/>
        </w:rPr>
        <w:t>natură</w:t>
      </w:r>
      <w:proofErr w:type="spellEnd"/>
      <w:r w:rsidRPr="00C0116D">
        <w:rPr>
          <w:bCs/>
          <w:color w:val="auto"/>
          <w:lang w:val="en-US"/>
        </w:rPr>
        <w:t xml:space="preserve"> </w:t>
      </w:r>
      <w:proofErr w:type="spellStart"/>
      <w:r w:rsidRPr="00C0116D">
        <w:rPr>
          <w:bCs/>
          <w:color w:val="auto"/>
          <w:lang w:val="en-US"/>
        </w:rPr>
        <w:t>contractuală</w:t>
      </w:r>
      <w:proofErr w:type="spellEnd"/>
      <w:r w:rsidRPr="00C0116D">
        <w:rPr>
          <w:bCs/>
          <w:color w:val="auto"/>
          <w:lang w:val="en-US"/>
        </w:rPr>
        <w:t xml:space="preserve">, </w:t>
      </w:r>
      <w:r w:rsidRPr="00C0116D">
        <w:rPr>
          <w:color w:val="auto"/>
          <w:shd w:val="clear" w:color="auto" w:fill="FFFFFF"/>
          <w:lang w:val="en-US"/>
        </w:rPr>
        <w:t xml:space="preserve">pe </w:t>
      </w:r>
      <w:proofErr w:type="spellStart"/>
      <w:r w:rsidRPr="00C0116D">
        <w:rPr>
          <w:color w:val="auto"/>
          <w:shd w:val="clear" w:color="auto" w:fill="FFFFFF"/>
          <w:lang w:val="en-US"/>
        </w:rPr>
        <w:t>perioadă</w:t>
      </w:r>
      <w:proofErr w:type="spellEnd"/>
      <w:r w:rsidRPr="00C0116D">
        <w:rPr>
          <w:color w:val="auto"/>
          <w:shd w:val="clear" w:color="auto" w:fill="FFFFFF"/>
          <w:lang w:val="en-US"/>
        </w:rPr>
        <w:t xml:space="preserve"> </w:t>
      </w:r>
      <w:proofErr w:type="spellStart"/>
      <w:r w:rsidRPr="00C0116D">
        <w:rPr>
          <w:color w:val="auto"/>
          <w:shd w:val="clear" w:color="auto" w:fill="FFFFFF"/>
          <w:lang w:val="en-US"/>
        </w:rPr>
        <w:t>nedeterminată</w:t>
      </w:r>
      <w:proofErr w:type="spellEnd"/>
      <w:r w:rsidRPr="00C0116D">
        <w:rPr>
          <w:color w:val="auto"/>
          <w:shd w:val="clear" w:color="auto" w:fill="FFFFFF"/>
          <w:lang w:val="en-US"/>
        </w:rPr>
        <w:t>,</w:t>
      </w:r>
      <w:r w:rsidRPr="00C0116D">
        <w:rPr>
          <w:bCs/>
          <w:color w:val="auto"/>
          <w:lang w:val="en-US"/>
        </w:rPr>
        <w:t xml:space="preserve"> cu </w:t>
      </w:r>
      <w:proofErr w:type="spellStart"/>
      <w:r w:rsidRPr="00C0116D">
        <w:rPr>
          <w:bCs/>
          <w:color w:val="auto"/>
          <w:lang w:val="en-US"/>
        </w:rPr>
        <w:t>normă</w:t>
      </w:r>
      <w:proofErr w:type="spellEnd"/>
      <w:r w:rsidRPr="00C0116D">
        <w:rPr>
          <w:bCs/>
          <w:color w:val="auto"/>
          <w:lang w:val="en-US"/>
        </w:rPr>
        <w:t xml:space="preserve"> </w:t>
      </w:r>
      <w:proofErr w:type="spellStart"/>
      <w:r w:rsidRPr="00C0116D">
        <w:rPr>
          <w:bCs/>
          <w:color w:val="auto"/>
          <w:lang w:val="en-US"/>
        </w:rPr>
        <w:t>întreagă</w:t>
      </w:r>
      <w:proofErr w:type="spellEnd"/>
      <w:r w:rsidRPr="00C0116D">
        <w:rPr>
          <w:bCs/>
          <w:color w:val="auto"/>
          <w:lang w:val="en-US"/>
        </w:rPr>
        <w:t xml:space="preserve"> de </w:t>
      </w:r>
      <w:proofErr w:type="spellStart"/>
      <w:r w:rsidRPr="00C0116D">
        <w:rPr>
          <w:bCs/>
          <w:color w:val="auto"/>
          <w:lang w:val="en-US"/>
        </w:rPr>
        <w:t>lucru</w:t>
      </w:r>
      <w:proofErr w:type="spellEnd"/>
      <w:r w:rsidRPr="00C0116D">
        <w:rPr>
          <w:bCs/>
          <w:color w:val="auto"/>
          <w:lang w:val="en-US"/>
        </w:rPr>
        <w:t>, 8 ore pe zi</w:t>
      </w:r>
      <w:r w:rsidRPr="00C0116D">
        <w:rPr>
          <w:rFonts w:ascii="Calibri" w:eastAsia="Helvetica" w:hAnsi="Calibri"/>
          <w:color w:val="auto"/>
          <w:sz w:val="22"/>
          <w:szCs w:val="22"/>
          <w:shd w:val="clear" w:color="auto" w:fill="FFFFFF"/>
          <w:lang w:eastAsia="ro-RO"/>
        </w:rPr>
        <w:t>,40 de ore pe săptămână</w:t>
      </w:r>
    </w:p>
    <w:p w14:paraId="3217D190" w14:textId="77777777" w:rsidR="00A613C7" w:rsidRPr="007E3A90" w:rsidRDefault="00A613C7" w:rsidP="00A613C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en-US"/>
        </w:rPr>
      </w:pP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Condiţii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participare</w:t>
      </w:r>
      <w:proofErr w:type="spellEnd"/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generale</w:t>
      </w:r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: conform art.15 din HG nr.1336/28.10.2022 </w:t>
      </w:r>
    </w:p>
    <w:p w14:paraId="56CF55AE" w14:textId="77777777" w:rsidR="00A613C7" w:rsidRPr="00D942FB" w:rsidRDefault="00A613C7" w:rsidP="00A613C7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D942FB">
        <w:rPr>
          <w:rFonts w:ascii="Times New Roman" w:hAnsi="Times New Roman"/>
          <w:b/>
          <w:sz w:val="24"/>
          <w:szCs w:val="24"/>
        </w:rPr>
        <w:t>Condiţii de participare specifice:</w:t>
      </w:r>
    </w:p>
    <w:p w14:paraId="6B16E247" w14:textId="77777777" w:rsidR="00A613C7" w:rsidRDefault="00A613C7" w:rsidP="00A613C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D942FB">
        <w:rPr>
          <w:rFonts w:ascii="Times New Roman" w:hAnsi="Times New Roman"/>
          <w:sz w:val="24"/>
          <w:szCs w:val="24"/>
        </w:rPr>
        <w:t xml:space="preserve">-  studii universitare de licenţă absolvite cu diplomă, respectiv studii superioare de lungă durată, absolvite cu diplomă de licenţă în  </w:t>
      </w:r>
      <w:r w:rsidRPr="007E3A90">
        <w:rPr>
          <w:rFonts w:ascii="Times New Roman" w:hAnsi="Times New Roman"/>
          <w:sz w:val="24"/>
          <w:szCs w:val="24"/>
        </w:rPr>
        <w:t>domeniul asistență socială</w:t>
      </w:r>
    </w:p>
    <w:p w14:paraId="5B08CF20" w14:textId="649B988A" w:rsidR="00A613C7" w:rsidRDefault="00A613C7" w:rsidP="00A613C7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613C7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F927B6">
        <w:rPr>
          <w:rFonts w:ascii="Times New Roman" w:hAnsi="Times New Roman"/>
          <w:sz w:val="24"/>
          <w:szCs w:val="24"/>
          <w:lang w:eastAsia="en-US"/>
        </w:rPr>
        <w:t xml:space="preserve">aviz eliberat de Colegiul National al Asistentilor Sociali din Romania cu treapta de competență </w:t>
      </w:r>
      <w:r>
        <w:rPr>
          <w:rFonts w:ascii="Times New Roman" w:hAnsi="Times New Roman"/>
          <w:sz w:val="24"/>
          <w:szCs w:val="24"/>
          <w:lang w:eastAsia="en-US"/>
        </w:rPr>
        <w:t xml:space="preserve">profesională </w:t>
      </w:r>
      <w:r w:rsidRPr="00F927B6"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>specialist</w:t>
      </w:r>
    </w:p>
    <w:p w14:paraId="20364BAE" w14:textId="3A9CBABB" w:rsidR="007E3A90" w:rsidRPr="00A613C7" w:rsidRDefault="00A613C7" w:rsidP="00A613C7">
      <w:pPr>
        <w:pStyle w:val="NoSpacing"/>
        <w:jc w:val="both"/>
        <w:rPr>
          <w:rFonts w:ascii="Times New Roman" w:eastAsia="CIDFont+F1" w:hAnsi="Times New Roman"/>
          <w:sz w:val="24"/>
          <w:szCs w:val="24"/>
        </w:rPr>
      </w:pPr>
      <w:r w:rsidRPr="00D942FB">
        <w:rPr>
          <w:rFonts w:ascii="Times New Roman" w:eastAsia="CIDFont+F1" w:hAnsi="Times New Roman"/>
          <w:sz w:val="24"/>
          <w:szCs w:val="24"/>
        </w:rPr>
        <w:t>-  vechime în specialitatea studiilor</w:t>
      </w:r>
      <w:r>
        <w:rPr>
          <w:rFonts w:ascii="Times New Roman" w:eastAsia="CIDFont+F1" w:hAnsi="Times New Roman"/>
          <w:sz w:val="24"/>
          <w:szCs w:val="24"/>
        </w:rPr>
        <w:t xml:space="preserve"> absolvite: minim 4 ani </w:t>
      </w:r>
    </w:p>
    <w:p w14:paraId="37F9B364" w14:textId="77777777" w:rsidR="00A613C7" w:rsidRPr="00A613C7" w:rsidRDefault="00A613C7" w:rsidP="00A613C7">
      <w:pPr>
        <w:pStyle w:val="Default"/>
        <w:rPr>
          <w:b/>
          <w:bCs/>
        </w:rPr>
      </w:pPr>
      <w:r w:rsidRPr="00A613C7">
        <w:rPr>
          <w:b/>
          <w:bCs/>
        </w:rPr>
        <w:t>Bibliografia şi tematica</w:t>
      </w:r>
    </w:p>
    <w:p w14:paraId="0163E2F1" w14:textId="77777777" w:rsidR="00A613C7" w:rsidRPr="00A613C7" w:rsidRDefault="00A613C7" w:rsidP="00A613C7">
      <w:pPr>
        <w:pStyle w:val="Default"/>
        <w:rPr>
          <w:b/>
          <w:bCs/>
        </w:rPr>
      </w:pPr>
      <w:r w:rsidRPr="00A613C7">
        <w:rPr>
          <w:b/>
          <w:bCs/>
        </w:rPr>
        <w:t>LEGEA nr. 292/2011 a asistenței sociale, cu modificările și completările ulterioare</w:t>
      </w:r>
    </w:p>
    <w:p w14:paraId="7005E255" w14:textId="77777777" w:rsidR="00A613C7" w:rsidRPr="00A613C7" w:rsidRDefault="00A613C7" w:rsidP="00A613C7">
      <w:pPr>
        <w:pStyle w:val="Default"/>
      </w:pPr>
      <w:r w:rsidRPr="00A613C7">
        <w:t>• dispozițiile generale;</w:t>
      </w:r>
    </w:p>
    <w:p w14:paraId="2CC8CC38" w14:textId="77777777" w:rsidR="00A613C7" w:rsidRPr="00A613C7" w:rsidRDefault="00A613C7" w:rsidP="00A613C7">
      <w:pPr>
        <w:pStyle w:val="Default"/>
      </w:pPr>
      <w:r w:rsidRPr="00A613C7">
        <w:t>• prevederile privind serviciile sociale destinate familiei și copilului;</w:t>
      </w:r>
    </w:p>
    <w:p w14:paraId="2E4F5098" w14:textId="77777777" w:rsidR="00A613C7" w:rsidRPr="00A613C7" w:rsidRDefault="00A613C7" w:rsidP="00A613C7">
      <w:pPr>
        <w:pStyle w:val="Default"/>
      </w:pPr>
      <w:r w:rsidRPr="00A613C7">
        <w:t>• evaluarea nevoilor și planificarea intervenției;</w:t>
      </w:r>
    </w:p>
    <w:p w14:paraId="33D39F4D" w14:textId="77777777" w:rsidR="00A613C7" w:rsidRPr="00A613C7" w:rsidRDefault="00A613C7" w:rsidP="00A613C7">
      <w:pPr>
        <w:pStyle w:val="Default"/>
        <w:rPr>
          <w:b/>
          <w:bCs/>
        </w:rPr>
      </w:pPr>
      <w:r w:rsidRPr="00A613C7">
        <w:rPr>
          <w:b/>
          <w:bCs/>
        </w:rPr>
        <w:t>LEGEA nr. 466/2004 privind Statutul asistentului social, cu modificările și completările</w:t>
      </w:r>
    </w:p>
    <w:p w14:paraId="58931CC5" w14:textId="77777777" w:rsidR="00A613C7" w:rsidRPr="00A613C7" w:rsidRDefault="00A613C7" w:rsidP="00A613C7">
      <w:pPr>
        <w:pStyle w:val="Default"/>
        <w:rPr>
          <w:b/>
          <w:bCs/>
        </w:rPr>
      </w:pPr>
      <w:r w:rsidRPr="00A613C7">
        <w:rPr>
          <w:b/>
          <w:bCs/>
        </w:rPr>
        <w:t>ulterioare</w:t>
      </w:r>
    </w:p>
    <w:p w14:paraId="1EC39C91" w14:textId="77777777" w:rsidR="00A613C7" w:rsidRPr="00A613C7" w:rsidRDefault="00A613C7" w:rsidP="00A613C7">
      <w:pPr>
        <w:pStyle w:val="Default"/>
      </w:pPr>
      <w:r w:rsidRPr="00A613C7">
        <w:t>• exercitarea profesiei de asistent social;</w:t>
      </w:r>
    </w:p>
    <w:p w14:paraId="515A28D6" w14:textId="77777777" w:rsidR="00A613C7" w:rsidRPr="00A613C7" w:rsidRDefault="00A613C7" w:rsidP="00A613C7">
      <w:pPr>
        <w:pStyle w:val="Default"/>
      </w:pPr>
      <w:r w:rsidRPr="00A613C7">
        <w:t>• atribuțiile și responsabilitățile profesionale ale asistentului social.</w:t>
      </w:r>
    </w:p>
    <w:p w14:paraId="0ADD827F" w14:textId="77777777" w:rsidR="00A613C7" w:rsidRPr="00A613C7" w:rsidRDefault="00A613C7" w:rsidP="00A613C7">
      <w:pPr>
        <w:pStyle w:val="Default"/>
        <w:rPr>
          <w:b/>
          <w:bCs/>
        </w:rPr>
      </w:pPr>
      <w:r w:rsidRPr="00A613C7">
        <w:rPr>
          <w:b/>
          <w:bCs/>
        </w:rPr>
        <w:t>Ordinul MMJS nr. 27/2019 privind aprobarea standardelor minime de calitate pentru</w:t>
      </w:r>
    </w:p>
    <w:p w14:paraId="6EE3F310" w14:textId="77777777" w:rsidR="00A613C7" w:rsidRPr="00A613C7" w:rsidRDefault="00A613C7" w:rsidP="00A613C7">
      <w:pPr>
        <w:pStyle w:val="Default"/>
        <w:rPr>
          <w:b/>
          <w:bCs/>
        </w:rPr>
      </w:pPr>
      <w:r w:rsidRPr="00A613C7">
        <w:rPr>
          <w:b/>
          <w:bCs/>
        </w:rPr>
        <w:t>serviciile sociale de zi destinate copiilor;</w:t>
      </w:r>
    </w:p>
    <w:p w14:paraId="39F09E1B" w14:textId="77777777" w:rsidR="00A613C7" w:rsidRPr="00A613C7" w:rsidRDefault="00A613C7" w:rsidP="00A613C7">
      <w:pPr>
        <w:pStyle w:val="Default"/>
      </w:pPr>
      <w:r w:rsidRPr="00A613C7">
        <w:t>• standardele privind admiterea beneficiarilor;</w:t>
      </w:r>
    </w:p>
    <w:p w14:paraId="5EEE3DDC" w14:textId="77777777" w:rsidR="00A613C7" w:rsidRPr="00A613C7" w:rsidRDefault="00A613C7" w:rsidP="00A613C7">
      <w:pPr>
        <w:pStyle w:val="Default"/>
      </w:pPr>
      <w:r w:rsidRPr="00A613C7">
        <w:t>• evaluarea și planificarea intervenției;</w:t>
      </w:r>
    </w:p>
    <w:p w14:paraId="74C808C5" w14:textId="77777777" w:rsidR="00A613C7" w:rsidRPr="00A613C7" w:rsidRDefault="00A613C7" w:rsidP="00A613C7">
      <w:pPr>
        <w:pStyle w:val="Default"/>
      </w:pPr>
      <w:r w:rsidRPr="00A613C7">
        <w:t>• monitorizarea situației beneficiarilor;</w:t>
      </w:r>
    </w:p>
    <w:p w14:paraId="508B5599" w14:textId="39056454" w:rsidR="007E3A90" w:rsidRDefault="00A613C7" w:rsidP="00A613C7">
      <w:pPr>
        <w:pStyle w:val="Default"/>
        <w:rPr>
          <w:color w:val="auto"/>
        </w:rPr>
      </w:pPr>
      <w:r w:rsidRPr="00A613C7">
        <w:rPr>
          <w:color w:val="auto"/>
        </w:rPr>
        <w:t>• personalul serviciului social;</w:t>
      </w:r>
    </w:p>
    <w:p w14:paraId="4DEC7BF9" w14:textId="77777777" w:rsidR="007E3A90" w:rsidRDefault="007E3A90" w:rsidP="00BD5DD8">
      <w:pPr>
        <w:pStyle w:val="Default"/>
        <w:rPr>
          <w:color w:val="auto"/>
        </w:rPr>
      </w:pPr>
    </w:p>
    <w:p w14:paraId="25A5AB6E" w14:textId="77777777" w:rsidR="00D87801" w:rsidRDefault="00D87801" w:rsidP="00BD5DD8">
      <w:pPr>
        <w:pStyle w:val="Default"/>
        <w:rPr>
          <w:color w:val="auto"/>
        </w:rPr>
      </w:pPr>
    </w:p>
    <w:p w14:paraId="41C6B986" w14:textId="77777777" w:rsidR="00D87801" w:rsidRDefault="00D87801" w:rsidP="00BD5DD8">
      <w:pPr>
        <w:pStyle w:val="Default"/>
        <w:rPr>
          <w:color w:val="auto"/>
        </w:rPr>
      </w:pPr>
    </w:p>
    <w:p w14:paraId="3E9119C3" w14:textId="77777777" w:rsidR="00D87801" w:rsidRDefault="00D87801" w:rsidP="00BD5DD8">
      <w:pPr>
        <w:pStyle w:val="Default"/>
        <w:rPr>
          <w:color w:val="auto"/>
        </w:rPr>
      </w:pPr>
    </w:p>
    <w:p w14:paraId="1CD3A307" w14:textId="77777777" w:rsidR="00D87801" w:rsidRDefault="00D87801" w:rsidP="00BD5DD8">
      <w:pPr>
        <w:pStyle w:val="Default"/>
        <w:rPr>
          <w:color w:val="auto"/>
        </w:rPr>
      </w:pPr>
    </w:p>
    <w:p w14:paraId="776793FC" w14:textId="77777777" w:rsidR="00D87801" w:rsidRDefault="00D87801" w:rsidP="00BD5DD8">
      <w:pPr>
        <w:pStyle w:val="Default"/>
        <w:rPr>
          <w:color w:val="auto"/>
        </w:rPr>
      </w:pPr>
    </w:p>
    <w:p w14:paraId="6C8587BF" w14:textId="77777777" w:rsidR="00D87801" w:rsidRPr="00C0116D" w:rsidRDefault="00D87801" w:rsidP="00BD5DD8">
      <w:pPr>
        <w:pStyle w:val="Default"/>
        <w:rPr>
          <w:color w:val="auto"/>
        </w:rPr>
      </w:pPr>
    </w:p>
    <w:p w14:paraId="4D40F450" w14:textId="381A1E95" w:rsidR="00BD1C7F" w:rsidRPr="00C0116D" w:rsidRDefault="00BD1C7F" w:rsidP="00D06B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11ABEA21" w14:textId="77777777" w:rsidR="00A613C7" w:rsidRPr="00D942FB" w:rsidRDefault="00A613C7" w:rsidP="00A613C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 w:eastAsia="en-US"/>
        </w:rPr>
      </w:pPr>
      <w:r w:rsidRPr="00D942FB">
        <w:rPr>
          <w:rFonts w:ascii="Times New Roman" w:hAnsi="Times New Roman"/>
          <w:b/>
          <w:sz w:val="24"/>
          <w:szCs w:val="24"/>
          <w:lang w:val="en-US" w:eastAsia="en-US"/>
        </w:rPr>
        <w:t>CALENDARUL DESFĂȘURĂRII CONCURSULUI:</w:t>
      </w:r>
    </w:p>
    <w:p w14:paraId="0B419D0D" w14:textId="4C36A5A4" w:rsidR="00A613C7" w:rsidRPr="005C5647" w:rsidRDefault="00A613C7" w:rsidP="00A613C7">
      <w:pPr>
        <w:numPr>
          <w:ilvl w:val="0"/>
          <w:numId w:val="3"/>
        </w:numPr>
        <w:spacing w:after="0" w:line="240" w:lineRule="auto"/>
        <w:ind w:left="90"/>
        <w:jc w:val="both"/>
        <w:rPr>
          <w:rFonts w:ascii="Times New Roman" w:hAnsi="Times New Roman"/>
          <w:bCs/>
          <w:sz w:val="24"/>
          <w:szCs w:val="24"/>
          <w:lang w:val="en-US" w:eastAsia="en-US"/>
        </w:rPr>
      </w:pPr>
      <w:proofErr w:type="spellStart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>Depunerea</w:t>
      </w:r>
      <w:proofErr w:type="spellEnd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>dosarelor</w:t>
      </w:r>
      <w:proofErr w:type="spellEnd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 de </w:t>
      </w:r>
      <w:proofErr w:type="spellStart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>consurs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din data de </w:t>
      </w:r>
      <w:r w:rsidR="002F0895" w:rsidRPr="005C5647">
        <w:rPr>
          <w:rFonts w:ascii="Times New Roman" w:hAnsi="Times New Roman"/>
          <w:b/>
          <w:bCs/>
          <w:sz w:val="24"/>
          <w:szCs w:val="24"/>
          <w:lang w:val="en-US" w:eastAsia="en-US"/>
        </w:rPr>
        <w:t>28.09.2026</w:t>
      </w:r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 </w:t>
      </w: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până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în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data de  </w:t>
      </w:r>
      <w:r w:rsidR="002F0895"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09.10.2026 </w:t>
      </w:r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>(</w:t>
      </w:r>
      <w:proofErr w:type="spellStart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>inclusiv</w:t>
      </w:r>
      <w:proofErr w:type="spellEnd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), </w:t>
      </w:r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 xml:space="preserve">de </w:t>
      </w:r>
      <w:proofErr w:type="spellStart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>luni</w:t>
      </w:r>
      <w:proofErr w:type="spellEnd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 xml:space="preserve"> - </w:t>
      </w:r>
      <w:proofErr w:type="spellStart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>joi</w:t>
      </w:r>
      <w:proofErr w:type="spellEnd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>între</w:t>
      </w:r>
      <w:proofErr w:type="spellEnd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>orele</w:t>
      </w:r>
      <w:proofErr w:type="spellEnd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 xml:space="preserve"> 09.00 - 15.00, </w:t>
      </w:r>
      <w:proofErr w:type="spellStart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>vineri</w:t>
      </w:r>
      <w:proofErr w:type="spellEnd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>între</w:t>
      </w:r>
      <w:proofErr w:type="spellEnd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>orele</w:t>
      </w:r>
      <w:proofErr w:type="spellEnd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 xml:space="preserve"> 09.00 - 12:00 la </w:t>
      </w:r>
      <w:proofErr w:type="spellStart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>sediul</w:t>
      </w:r>
      <w:proofErr w:type="spellEnd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>Direcției</w:t>
      </w:r>
      <w:proofErr w:type="spellEnd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 xml:space="preserve"> de </w:t>
      </w:r>
      <w:proofErr w:type="spellStart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>Asistență</w:t>
      </w:r>
      <w:proofErr w:type="spellEnd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>Socială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a </w:t>
      </w: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Municipiului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Timișoara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din str. Ioan </w:t>
      </w: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Plavoşin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nr.21, </w:t>
      </w: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Compartiment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Management </w:t>
      </w: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Instituțional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>telefon</w:t>
      </w:r>
      <w:proofErr w:type="spellEnd"/>
      <w:r w:rsidRPr="005C5647">
        <w:rPr>
          <w:rFonts w:ascii="Times New Roman" w:hAnsi="Times New Roman"/>
          <w:bCs/>
          <w:sz w:val="24"/>
          <w:szCs w:val="24"/>
          <w:lang w:val="en-US" w:eastAsia="en-US"/>
        </w:rPr>
        <w:t xml:space="preserve">  0356/416.050,  e-mail </w:t>
      </w:r>
      <w:r w:rsidR="002F0895" w:rsidRPr="005C5647">
        <w:rPr>
          <w:rFonts w:ascii="Times New Roman" w:hAnsi="Times New Roman"/>
          <w:sz w:val="24"/>
          <w:szCs w:val="24"/>
        </w:rPr>
        <w:t>management.institutional@das.primariatm.ro.</w:t>
      </w:r>
    </w:p>
    <w:p w14:paraId="5583DB44" w14:textId="77777777" w:rsidR="00A613C7" w:rsidRPr="005C5647" w:rsidRDefault="00A613C7" w:rsidP="00A613C7">
      <w:pPr>
        <w:spacing w:after="0" w:line="240" w:lineRule="auto"/>
        <w:ind w:left="90"/>
        <w:jc w:val="both"/>
        <w:rPr>
          <w:rFonts w:ascii="Times New Roman" w:hAnsi="Times New Roman"/>
          <w:bCs/>
          <w:sz w:val="24"/>
          <w:szCs w:val="24"/>
          <w:lang w:val="en-US" w:eastAsia="en-US"/>
        </w:rPr>
      </w:pPr>
    </w:p>
    <w:p w14:paraId="7153F1BD" w14:textId="77777777" w:rsidR="002F0895" w:rsidRPr="005C5647" w:rsidRDefault="00A613C7" w:rsidP="002F0895">
      <w:pPr>
        <w:pStyle w:val="NoSpacing"/>
        <w:rPr>
          <w:rFonts w:ascii="Times New Roman" w:hAnsi="Times New Roman"/>
          <w:color w:val="00B050"/>
          <w:sz w:val="24"/>
          <w:szCs w:val="24"/>
        </w:rPr>
      </w:pPr>
      <w:proofErr w:type="spellStart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>Selecția</w:t>
      </w:r>
      <w:proofErr w:type="spellEnd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>dosarelor</w:t>
      </w:r>
      <w:proofErr w:type="spellEnd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  </w:t>
      </w:r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2F0895" w:rsidRPr="005C5647">
        <w:rPr>
          <w:rStyle w:val="Strong"/>
          <w:rFonts w:ascii="Times New Roman" w:hAnsi="Times New Roman"/>
          <w:sz w:val="24"/>
          <w:szCs w:val="24"/>
          <w:lang w:val="pt-BR"/>
        </w:rPr>
        <w:t>12.10.2026</w:t>
      </w:r>
    </w:p>
    <w:p w14:paraId="09916582" w14:textId="0CE52F4C" w:rsidR="00A613C7" w:rsidRPr="005C5647" w:rsidRDefault="00A613C7" w:rsidP="002F0895">
      <w:pPr>
        <w:pStyle w:val="NoSpacing"/>
        <w:rPr>
          <w:rFonts w:ascii="Times New Roman" w:hAnsi="Times New Roman"/>
          <w:color w:val="00B050"/>
          <w:sz w:val="24"/>
          <w:szCs w:val="24"/>
          <w:lang w:val="pt-BR"/>
        </w:rPr>
      </w:pP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Depunerea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contestațiilor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 </w:t>
      </w:r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r w:rsidR="002F0895" w:rsidRPr="005C5647">
        <w:rPr>
          <w:rStyle w:val="Strong"/>
          <w:rFonts w:ascii="Times New Roman" w:hAnsi="Times New Roman"/>
          <w:sz w:val="24"/>
          <w:szCs w:val="24"/>
        </w:rPr>
        <w:t>13.10.2026</w:t>
      </w:r>
    </w:p>
    <w:p w14:paraId="3F9FA1C4" w14:textId="772C5329" w:rsidR="00A613C7" w:rsidRPr="005C5647" w:rsidRDefault="00A613C7" w:rsidP="002F0895">
      <w:pPr>
        <w:pStyle w:val="NoSpacing"/>
        <w:rPr>
          <w:rFonts w:ascii="Times New Roman" w:hAnsi="Times New Roman"/>
          <w:b/>
          <w:bCs/>
          <w:sz w:val="24"/>
          <w:szCs w:val="24"/>
          <w:lang w:val="pt-BR"/>
        </w:rPr>
      </w:pP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Soluționarea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contestațiilor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r w:rsidR="002F0895" w:rsidRPr="005C5647">
        <w:rPr>
          <w:rStyle w:val="Strong"/>
          <w:rFonts w:ascii="Times New Roman" w:hAnsi="Times New Roman"/>
          <w:sz w:val="24"/>
          <w:szCs w:val="24"/>
          <w:lang w:val="pt-BR"/>
        </w:rPr>
        <w:t>14.10.2026</w:t>
      </w:r>
    </w:p>
    <w:p w14:paraId="29EFECE4" w14:textId="3E7F95B9" w:rsidR="00A613C7" w:rsidRPr="005C5647" w:rsidRDefault="00A613C7" w:rsidP="00A613C7">
      <w:pPr>
        <w:spacing w:after="0" w:line="240" w:lineRule="auto"/>
        <w:ind w:left="90"/>
        <w:jc w:val="both"/>
        <w:rPr>
          <w:rFonts w:ascii="Times New Roman" w:hAnsi="Times New Roman"/>
          <w:bCs/>
          <w:sz w:val="24"/>
          <w:szCs w:val="24"/>
          <w:lang w:val="en-US" w:eastAsia="en-US"/>
        </w:rPr>
      </w:pPr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</w:p>
    <w:p w14:paraId="745FB74C" w14:textId="328F503A" w:rsidR="00A613C7" w:rsidRPr="002E41E9" w:rsidRDefault="00A613C7" w:rsidP="00A613C7">
      <w:pPr>
        <w:pStyle w:val="NoSpacing"/>
        <w:numPr>
          <w:ilvl w:val="0"/>
          <w:numId w:val="3"/>
        </w:numPr>
        <w:ind w:left="90"/>
        <w:jc w:val="both"/>
        <w:rPr>
          <w:rFonts w:ascii="Times New Roman" w:hAnsi="Times New Roman"/>
          <w:sz w:val="24"/>
          <w:szCs w:val="24"/>
        </w:rPr>
      </w:pPr>
      <w:r w:rsidRPr="002E41E9">
        <w:rPr>
          <w:rFonts w:ascii="Times New Roman" w:hAnsi="Times New Roman"/>
          <w:b/>
          <w:bCs/>
          <w:sz w:val="24"/>
          <w:szCs w:val="24"/>
        </w:rPr>
        <w:t>Proba suplimentară de competență lingvistică, lb. engleză</w:t>
      </w:r>
      <w:r w:rsidRPr="002E41E9">
        <w:rPr>
          <w:rFonts w:ascii="Times New Roman" w:hAnsi="Times New Roman"/>
          <w:bCs/>
          <w:sz w:val="24"/>
          <w:szCs w:val="24"/>
        </w:rPr>
        <w:t xml:space="preserve"> </w:t>
      </w:r>
      <w:r w:rsidRPr="002E41E9">
        <w:rPr>
          <w:rFonts w:ascii="Times New Roman" w:hAnsi="Times New Roman"/>
          <w:sz w:val="24"/>
          <w:szCs w:val="24"/>
        </w:rPr>
        <w:t xml:space="preserve">se va susține în data de  </w:t>
      </w:r>
      <w:r w:rsidR="006D2E5F" w:rsidRPr="002E41E9">
        <w:rPr>
          <w:rFonts w:ascii="Times New Roman" w:hAnsi="Times New Roman"/>
          <w:b/>
          <w:sz w:val="24"/>
          <w:szCs w:val="24"/>
        </w:rPr>
        <w:t>15.10.2026</w:t>
      </w:r>
      <w:r w:rsidRPr="002E41E9">
        <w:rPr>
          <w:rFonts w:ascii="Times New Roman" w:hAnsi="Times New Roman"/>
          <w:sz w:val="24"/>
          <w:szCs w:val="24"/>
        </w:rPr>
        <w:t xml:space="preserve"> </w:t>
      </w:r>
      <w:r w:rsidRPr="002E41E9">
        <w:rPr>
          <w:rFonts w:ascii="Times New Roman" w:hAnsi="Times New Roman"/>
          <w:b/>
          <w:sz w:val="24"/>
          <w:szCs w:val="24"/>
        </w:rPr>
        <w:t xml:space="preserve">ora 9.00 </w:t>
      </w:r>
      <w:r w:rsidRPr="002E41E9">
        <w:rPr>
          <w:rFonts w:ascii="Times New Roman" w:hAnsi="Times New Roman"/>
          <w:sz w:val="24"/>
          <w:szCs w:val="24"/>
        </w:rPr>
        <w:t>de către concurenții care candidează pentru postul de  inspector de specialitate debutant  la Serviciul Reziliență și Mobilizare Comunitară-Compartiment evaluare, planificare și intervenție comunitară</w:t>
      </w:r>
    </w:p>
    <w:p w14:paraId="27FCD8FA" w14:textId="77777777" w:rsidR="00A613C7" w:rsidRPr="002E41E9" w:rsidRDefault="00A613C7" w:rsidP="00A613C7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1707E1F6" w14:textId="121BC692" w:rsidR="00A613C7" w:rsidRPr="002E41E9" w:rsidRDefault="00A613C7" w:rsidP="00303F2D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90"/>
        <w:jc w:val="both"/>
        <w:rPr>
          <w:rFonts w:ascii="Times New Roman" w:hAnsi="Times New Roman"/>
          <w:bCs/>
          <w:sz w:val="24"/>
          <w:szCs w:val="24"/>
          <w:lang w:val="en-US" w:eastAsia="en-US"/>
        </w:rPr>
      </w:pPr>
      <w:r w:rsidRPr="002E41E9">
        <w:rPr>
          <w:rFonts w:ascii="Times New Roman" w:hAnsi="Times New Roman"/>
          <w:b/>
          <w:sz w:val="24"/>
          <w:szCs w:val="24"/>
          <w:lang w:val="en-US" w:eastAsia="en-US"/>
        </w:rPr>
        <w:t xml:space="preserve">Proba </w:t>
      </w:r>
      <w:proofErr w:type="spellStart"/>
      <w:r w:rsidRPr="002E41E9">
        <w:rPr>
          <w:rFonts w:ascii="Times New Roman" w:hAnsi="Times New Roman"/>
          <w:b/>
          <w:sz w:val="24"/>
          <w:szCs w:val="24"/>
          <w:lang w:val="en-US" w:eastAsia="en-US"/>
        </w:rPr>
        <w:t>scrisă</w:t>
      </w:r>
      <w:proofErr w:type="spellEnd"/>
      <w:r w:rsidRPr="002E41E9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r w:rsidR="006D2E5F" w:rsidRPr="002E41E9">
        <w:rPr>
          <w:rStyle w:val="tli1"/>
          <w:rFonts w:ascii="Times New Roman" w:hAnsi="Times New Roman"/>
          <w:b/>
          <w:bCs/>
          <w:sz w:val="24"/>
          <w:szCs w:val="24"/>
        </w:rPr>
        <w:t>19.10.2026</w:t>
      </w:r>
      <w:r w:rsidR="006D2E5F" w:rsidRPr="002E41E9">
        <w:rPr>
          <w:rStyle w:val="tli1"/>
          <w:b/>
          <w:bCs/>
          <w:sz w:val="24"/>
          <w:szCs w:val="24"/>
        </w:rPr>
        <w:t xml:space="preserve"> </w:t>
      </w:r>
      <w:r w:rsidRPr="002E41E9">
        <w:rPr>
          <w:rFonts w:ascii="Times New Roman" w:hAnsi="Times New Roman"/>
          <w:b/>
          <w:sz w:val="24"/>
          <w:szCs w:val="24"/>
          <w:lang w:val="en-US" w:eastAsia="en-US"/>
        </w:rPr>
        <w:t xml:space="preserve">ora 09.00, </w:t>
      </w:r>
      <w:proofErr w:type="spellStart"/>
      <w:r w:rsidRPr="002E41E9">
        <w:rPr>
          <w:rFonts w:ascii="Times New Roman" w:hAnsi="Times New Roman"/>
          <w:bCs/>
          <w:sz w:val="24"/>
          <w:szCs w:val="24"/>
          <w:lang w:val="en-US" w:eastAsia="en-US"/>
        </w:rPr>
        <w:t>susținută</w:t>
      </w:r>
      <w:proofErr w:type="spellEnd"/>
      <w:r w:rsidRPr="002E41E9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r w:rsidRPr="002E41E9">
        <w:rPr>
          <w:rFonts w:ascii="Times New Roman" w:hAnsi="Times New Roman"/>
          <w:sz w:val="24"/>
          <w:szCs w:val="24"/>
        </w:rPr>
        <w:t>către concurenții care candidează pentru posturile de  inspector de specialitate debutant  și asistent social specialist</w:t>
      </w:r>
      <w:r w:rsidR="006D2E5F" w:rsidRPr="002E41E9">
        <w:rPr>
          <w:rFonts w:ascii="Times New Roman" w:hAnsi="Times New Roman"/>
          <w:sz w:val="24"/>
          <w:szCs w:val="24"/>
        </w:rPr>
        <w:t>.</w:t>
      </w:r>
    </w:p>
    <w:p w14:paraId="41A8D53A" w14:textId="77777777" w:rsidR="00A613C7" w:rsidRPr="002E41E9" w:rsidRDefault="00A613C7" w:rsidP="00A613C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en-US" w:eastAsia="en-US"/>
        </w:rPr>
      </w:pPr>
    </w:p>
    <w:p w14:paraId="24745DE1" w14:textId="4BB112EC" w:rsidR="00A613C7" w:rsidRPr="002E41E9" w:rsidRDefault="00A613C7" w:rsidP="00303F2D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90"/>
        <w:jc w:val="both"/>
        <w:rPr>
          <w:rFonts w:ascii="Times New Roman" w:hAnsi="Times New Roman"/>
          <w:bCs/>
          <w:sz w:val="24"/>
          <w:szCs w:val="24"/>
          <w:highlight w:val="yellow"/>
          <w:lang w:val="en-US" w:eastAsia="en-US"/>
        </w:rPr>
      </w:pPr>
      <w:r w:rsidRPr="002E41E9">
        <w:rPr>
          <w:rFonts w:ascii="Times New Roman" w:hAnsi="Times New Roman"/>
          <w:b/>
          <w:sz w:val="24"/>
          <w:szCs w:val="24"/>
        </w:rPr>
        <w:t xml:space="preserve">Proba practică </w:t>
      </w:r>
      <w:r w:rsidR="006D2E5F" w:rsidRPr="002E41E9">
        <w:rPr>
          <w:rStyle w:val="tli1"/>
          <w:rFonts w:ascii="Times New Roman" w:hAnsi="Times New Roman"/>
          <w:b/>
          <w:bCs/>
          <w:sz w:val="24"/>
          <w:szCs w:val="24"/>
        </w:rPr>
        <w:t>19.10.2026</w:t>
      </w:r>
      <w:r w:rsidR="006D2E5F" w:rsidRPr="002E41E9">
        <w:rPr>
          <w:rStyle w:val="tli1"/>
          <w:b/>
          <w:bCs/>
          <w:sz w:val="24"/>
          <w:szCs w:val="24"/>
        </w:rPr>
        <w:t xml:space="preserve"> </w:t>
      </w:r>
      <w:r w:rsidR="006D2E5F" w:rsidRPr="002E41E9">
        <w:rPr>
          <w:rStyle w:val="tli1"/>
          <w:rFonts w:ascii="Times New Roman" w:hAnsi="Times New Roman"/>
          <w:b/>
          <w:bCs/>
          <w:sz w:val="24"/>
          <w:szCs w:val="24"/>
        </w:rPr>
        <w:t xml:space="preserve"> </w:t>
      </w:r>
      <w:r w:rsidRPr="002E41E9">
        <w:rPr>
          <w:rFonts w:ascii="Times New Roman" w:hAnsi="Times New Roman"/>
          <w:b/>
          <w:sz w:val="24"/>
          <w:szCs w:val="24"/>
          <w:lang w:val="en-US" w:eastAsia="en-US"/>
        </w:rPr>
        <w:t xml:space="preserve">ora 09.00 </w:t>
      </w:r>
      <w:proofErr w:type="spellStart"/>
      <w:r w:rsidR="00303F2D" w:rsidRPr="002E41E9">
        <w:rPr>
          <w:rFonts w:ascii="Times New Roman" w:hAnsi="Times New Roman"/>
          <w:bCs/>
          <w:sz w:val="24"/>
          <w:szCs w:val="24"/>
          <w:lang w:val="en-US" w:eastAsia="en-US"/>
        </w:rPr>
        <w:t>susținută</w:t>
      </w:r>
      <w:proofErr w:type="spellEnd"/>
      <w:r w:rsidR="00303F2D" w:rsidRPr="002E41E9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r w:rsidRPr="002E41E9">
        <w:rPr>
          <w:rFonts w:ascii="Times New Roman" w:hAnsi="Times New Roman"/>
          <w:sz w:val="24"/>
          <w:szCs w:val="24"/>
        </w:rPr>
        <w:t xml:space="preserve">de către concurenții care candidează pentru posturile de : </w:t>
      </w:r>
      <w:r w:rsidR="00303F2D" w:rsidRPr="002E41E9">
        <w:rPr>
          <w:rFonts w:ascii="Times New Roman" w:hAnsi="Times New Roman"/>
          <w:sz w:val="24"/>
          <w:szCs w:val="24"/>
        </w:rPr>
        <w:t>infirmier</w:t>
      </w:r>
      <w:r w:rsidRPr="002E41E9">
        <w:rPr>
          <w:rFonts w:ascii="Times New Roman" w:hAnsi="Times New Roman"/>
          <w:sz w:val="24"/>
          <w:szCs w:val="24"/>
        </w:rPr>
        <w:t xml:space="preserve">, îngrijitor la domiciliu, muncitor </w:t>
      </w:r>
      <w:r w:rsidR="00303F2D" w:rsidRPr="002E41E9">
        <w:rPr>
          <w:rFonts w:ascii="Times New Roman" w:hAnsi="Times New Roman"/>
          <w:sz w:val="24"/>
          <w:szCs w:val="24"/>
        </w:rPr>
        <w:t>ne</w:t>
      </w:r>
      <w:r w:rsidRPr="002E41E9">
        <w:rPr>
          <w:rFonts w:ascii="Times New Roman" w:hAnsi="Times New Roman"/>
          <w:sz w:val="24"/>
          <w:szCs w:val="24"/>
        </w:rPr>
        <w:t>calificat</w:t>
      </w:r>
      <w:r w:rsidR="00303F2D" w:rsidRPr="002E41E9">
        <w:rPr>
          <w:rFonts w:ascii="Times New Roman" w:hAnsi="Times New Roman"/>
          <w:sz w:val="24"/>
          <w:szCs w:val="24"/>
        </w:rPr>
        <w:t>, muncitor calificat</w:t>
      </w:r>
      <w:r w:rsidR="006D2E5F" w:rsidRPr="002E41E9">
        <w:rPr>
          <w:rFonts w:ascii="Times New Roman" w:hAnsi="Times New Roman"/>
          <w:sz w:val="24"/>
          <w:szCs w:val="24"/>
        </w:rPr>
        <w:t>.</w:t>
      </w:r>
    </w:p>
    <w:p w14:paraId="38FD669A" w14:textId="77777777" w:rsidR="00A613C7" w:rsidRPr="002E41E9" w:rsidRDefault="00A613C7" w:rsidP="00A613C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highlight w:val="yellow"/>
          <w:lang w:val="en-US" w:eastAsia="en-US"/>
        </w:rPr>
      </w:pPr>
    </w:p>
    <w:p w14:paraId="1F424D78" w14:textId="10F9DFCB" w:rsidR="00A613C7" w:rsidRPr="005C5647" w:rsidRDefault="00A613C7" w:rsidP="006D2E5F">
      <w:pPr>
        <w:pStyle w:val="NoSpacing"/>
        <w:rPr>
          <w:rFonts w:ascii="Times New Roman" w:hAnsi="Times New Roman"/>
          <w:sz w:val="24"/>
          <w:szCs w:val="24"/>
          <w:vertAlign w:val="superscript"/>
        </w:rPr>
      </w:pPr>
      <w:proofErr w:type="spellStart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>Afișarea</w:t>
      </w:r>
      <w:proofErr w:type="spellEnd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>rezultatelor</w:t>
      </w:r>
      <w:proofErr w:type="spellEnd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 la </w:t>
      </w:r>
      <w:proofErr w:type="spellStart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>proba</w:t>
      </w:r>
      <w:proofErr w:type="spellEnd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>scrisă</w:t>
      </w:r>
      <w:proofErr w:type="spellEnd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  </w:t>
      </w:r>
      <w:proofErr w:type="spellStart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>și</w:t>
      </w:r>
      <w:proofErr w:type="spellEnd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>practică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6D2E5F" w:rsidRPr="005C5647">
        <w:rPr>
          <w:rFonts w:ascii="Times New Roman" w:hAnsi="Times New Roman"/>
          <w:b/>
          <w:sz w:val="24"/>
          <w:szCs w:val="24"/>
        </w:rPr>
        <w:t>20.10.2026</w:t>
      </w:r>
    </w:p>
    <w:p w14:paraId="4DA2A812" w14:textId="476E7F2E" w:rsidR="00A613C7" w:rsidRPr="005C5647" w:rsidRDefault="00A613C7" w:rsidP="00A613C7">
      <w:pPr>
        <w:numPr>
          <w:ilvl w:val="0"/>
          <w:numId w:val="3"/>
        </w:numPr>
        <w:spacing w:after="0" w:line="240" w:lineRule="auto"/>
        <w:ind w:left="90"/>
        <w:jc w:val="both"/>
        <w:rPr>
          <w:rFonts w:ascii="Times New Roman" w:hAnsi="Times New Roman"/>
          <w:bCs/>
          <w:sz w:val="24"/>
          <w:szCs w:val="24"/>
          <w:lang w:val="en-US" w:eastAsia="en-US"/>
        </w:rPr>
      </w:pP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Depunerea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contestațiilor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6D2E5F" w:rsidRPr="005C5647">
        <w:rPr>
          <w:rFonts w:ascii="Times New Roman" w:hAnsi="Times New Roman"/>
          <w:b/>
          <w:bCs/>
          <w:sz w:val="24"/>
          <w:szCs w:val="24"/>
          <w:lang w:val="en-US" w:eastAsia="en-US"/>
        </w:rPr>
        <w:t>21.10.2026</w:t>
      </w:r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 </w:t>
      </w:r>
    </w:p>
    <w:p w14:paraId="765431AC" w14:textId="77777777" w:rsidR="006D2E5F" w:rsidRPr="005C5647" w:rsidRDefault="00A613C7" w:rsidP="00A613C7">
      <w:pPr>
        <w:numPr>
          <w:ilvl w:val="0"/>
          <w:numId w:val="3"/>
        </w:numPr>
        <w:spacing w:after="0" w:line="240" w:lineRule="auto"/>
        <w:ind w:left="90"/>
        <w:jc w:val="both"/>
        <w:rPr>
          <w:rFonts w:ascii="Times New Roman" w:hAnsi="Times New Roman"/>
          <w:bCs/>
          <w:sz w:val="24"/>
          <w:szCs w:val="24"/>
          <w:lang w:val="en-US" w:eastAsia="en-US"/>
        </w:rPr>
      </w:pP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Soluționarea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contestațiilor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6D2E5F" w:rsidRPr="005C5647">
        <w:rPr>
          <w:rFonts w:ascii="Times New Roman" w:hAnsi="Times New Roman"/>
          <w:b/>
          <w:bCs/>
          <w:sz w:val="24"/>
          <w:szCs w:val="24"/>
          <w:lang w:val="en-US" w:eastAsia="en-US"/>
        </w:rPr>
        <w:t>21.10.2026</w:t>
      </w:r>
    </w:p>
    <w:p w14:paraId="74168C35" w14:textId="1800EB6B" w:rsidR="00A613C7" w:rsidRPr="005C5647" w:rsidRDefault="00A613C7" w:rsidP="006D2E5F">
      <w:pPr>
        <w:spacing w:after="0" w:line="240" w:lineRule="auto"/>
        <w:ind w:left="90"/>
        <w:jc w:val="both"/>
        <w:rPr>
          <w:rFonts w:ascii="Times New Roman" w:hAnsi="Times New Roman"/>
          <w:bCs/>
          <w:sz w:val="24"/>
          <w:szCs w:val="24"/>
          <w:lang w:val="en-US" w:eastAsia="en-US"/>
        </w:rPr>
      </w:pPr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 </w:t>
      </w:r>
    </w:p>
    <w:p w14:paraId="200DCD02" w14:textId="51BF3D5D" w:rsidR="00A613C7" w:rsidRPr="005C5647" w:rsidRDefault="00A613C7" w:rsidP="00A613C7">
      <w:pPr>
        <w:numPr>
          <w:ilvl w:val="0"/>
          <w:numId w:val="3"/>
        </w:numPr>
        <w:spacing w:after="0" w:line="240" w:lineRule="auto"/>
        <w:ind w:left="90"/>
        <w:jc w:val="both"/>
        <w:rPr>
          <w:rFonts w:ascii="Times New Roman" w:hAnsi="Times New Roman"/>
          <w:b/>
          <w:bCs/>
          <w:sz w:val="24"/>
          <w:szCs w:val="24"/>
          <w:lang w:val="en-US" w:eastAsia="en-US"/>
        </w:rPr>
      </w:pPr>
      <w:proofErr w:type="spellStart"/>
      <w:r w:rsidRPr="005C5647">
        <w:rPr>
          <w:rFonts w:ascii="Times New Roman" w:hAnsi="Times New Roman"/>
          <w:b/>
          <w:bCs/>
          <w:sz w:val="24"/>
          <w:szCs w:val="24"/>
          <w:lang w:val="en-US" w:eastAsia="en-US"/>
        </w:rPr>
        <w:t>Interviul</w:t>
      </w:r>
      <w:proofErr w:type="spellEnd"/>
      <w:r w:rsidRPr="005C5647">
        <w:rPr>
          <w:rFonts w:ascii="Times New Roman" w:hAnsi="Times New Roman"/>
          <w:b/>
          <w:bCs/>
          <w:sz w:val="24"/>
          <w:szCs w:val="24"/>
          <w:lang w:val="en-US" w:eastAsia="en-US"/>
        </w:rPr>
        <w:t xml:space="preserve">  </w:t>
      </w:r>
      <w:r w:rsidR="006D2E5F" w:rsidRPr="005C5647">
        <w:rPr>
          <w:rFonts w:ascii="Times New Roman" w:hAnsi="Times New Roman"/>
          <w:b/>
          <w:bCs/>
          <w:sz w:val="24"/>
          <w:szCs w:val="24"/>
          <w:lang w:val="en-US" w:eastAsia="en-US"/>
        </w:rPr>
        <w:t>22.10.2026</w:t>
      </w:r>
      <w:r w:rsidRPr="005C5647">
        <w:rPr>
          <w:rFonts w:ascii="Times New Roman" w:hAnsi="Times New Roman"/>
          <w:b/>
          <w:bCs/>
          <w:sz w:val="24"/>
          <w:szCs w:val="24"/>
          <w:lang w:val="en-US" w:eastAsia="en-US"/>
        </w:rPr>
        <w:t xml:space="preserve"> ora 09.00</w:t>
      </w:r>
    </w:p>
    <w:p w14:paraId="4C7E9407" w14:textId="45D19F05" w:rsidR="00A613C7" w:rsidRPr="005C5647" w:rsidRDefault="00A613C7" w:rsidP="00A613C7">
      <w:pPr>
        <w:numPr>
          <w:ilvl w:val="0"/>
          <w:numId w:val="3"/>
        </w:numPr>
        <w:spacing w:after="0" w:line="240" w:lineRule="auto"/>
        <w:ind w:left="90"/>
        <w:jc w:val="both"/>
        <w:rPr>
          <w:rFonts w:ascii="Times New Roman" w:hAnsi="Times New Roman"/>
          <w:b/>
          <w:bCs/>
          <w:sz w:val="24"/>
          <w:szCs w:val="24"/>
          <w:lang w:val="en-US" w:eastAsia="en-US"/>
        </w:rPr>
      </w:pP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Afișarea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rezultatelor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la </w:t>
      </w: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proba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interviu</w:t>
      </w:r>
      <w:proofErr w:type="spellEnd"/>
      <w:r w:rsidRPr="005C5647">
        <w:rPr>
          <w:rFonts w:ascii="Times New Roman" w:hAnsi="Times New Roman"/>
          <w:b/>
          <w:bCs/>
          <w:sz w:val="24"/>
          <w:szCs w:val="24"/>
          <w:lang w:val="en-US" w:eastAsia="en-US"/>
        </w:rPr>
        <w:t xml:space="preserve">  </w:t>
      </w:r>
      <w:r w:rsidR="006D2E5F" w:rsidRPr="005C5647">
        <w:rPr>
          <w:rFonts w:ascii="Times New Roman" w:hAnsi="Times New Roman"/>
          <w:b/>
          <w:bCs/>
          <w:sz w:val="24"/>
          <w:szCs w:val="24"/>
          <w:lang w:val="en-US" w:eastAsia="en-US"/>
        </w:rPr>
        <w:t>22.10.2026</w:t>
      </w:r>
    </w:p>
    <w:p w14:paraId="2F01A344" w14:textId="72427276" w:rsidR="00A613C7" w:rsidRPr="005C5647" w:rsidRDefault="00A613C7" w:rsidP="00A613C7">
      <w:pPr>
        <w:numPr>
          <w:ilvl w:val="0"/>
          <w:numId w:val="3"/>
        </w:numPr>
        <w:spacing w:after="0" w:line="240" w:lineRule="auto"/>
        <w:ind w:left="90"/>
        <w:jc w:val="both"/>
        <w:rPr>
          <w:rFonts w:ascii="Times New Roman" w:hAnsi="Times New Roman"/>
          <w:bCs/>
          <w:sz w:val="24"/>
          <w:szCs w:val="24"/>
          <w:lang w:val="en-US" w:eastAsia="en-US"/>
        </w:rPr>
      </w:pP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Depunerea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contestațiilor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r w:rsidR="006D2E5F" w:rsidRPr="005C5647">
        <w:rPr>
          <w:rFonts w:ascii="Times New Roman" w:hAnsi="Times New Roman"/>
          <w:b/>
          <w:sz w:val="24"/>
          <w:szCs w:val="24"/>
          <w:lang w:val="en-US" w:eastAsia="en-US"/>
        </w:rPr>
        <w:t>23.10.2026</w:t>
      </w:r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 </w:t>
      </w:r>
    </w:p>
    <w:p w14:paraId="6CE12F8F" w14:textId="6BA0C464" w:rsidR="00A613C7" w:rsidRPr="005C5647" w:rsidRDefault="00A613C7" w:rsidP="00A613C7">
      <w:pPr>
        <w:numPr>
          <w:ilvl w:val="0"/>
          <w:numId w:val="3"/>
        </w:numPr>
        <w:spacing w:after="0" w:line="240" w:lineRule="auto"/>
        <w:ind w:left="90"/>
        <w:jc w:val="both"/>
        <w:rPr>
          <w:rFonts w:ascii="Times New Roman" w:hAnsi="Times New Roman"/>
          <w:bCs/>
          <w:sz w:val="24"/>
          <w:szCs w:val="24"/>
          <w:lang w:val="en-US" w:eastAsia="en-US"/>
        </w:rPr>
      </w:pP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Soluționarea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sz w:val="24"/>
          <w:szCs w:val="24"/>
          <w:lang w:val="en-US" w:eastAsia="en-US"/>
        </w:rPr>
        <w:t>contestațiilor</w:t>
      </w:r>
      <w:proofErr w:type="spellEnd"/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6D2E5F" w:rsidRPr="005C5647">
        <w:rPr>
          <w:rFonts w:ascii="Times New Roman" w:hAnsi="Times New Roman"/>
          <w:b/>
          <w:bCs/>
          <w:sz w:val="24"/>
          <w:szCs w:val="24"/>
          <w:lang w:val="en-US" w:eastAsia="en-US"/>
        </w:rPr>
        <w:t>26.10.2026</w:t>
      </w:r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</w:p>
    <w:p w14:paraId="586CFE2B" w14:textId="77777777" w:rsidR="006D2E5F" w:rsidRPr="005C5647" w:rsidRDefault="006D2E5F" w:rsidP="006D2E5F">
      <w:pPr>
        <w:spacing w:after="0" w:line="240" w:lineRule="auto"/>
        <w:ind w:left="90"/>
        <w:jc w:val="both"/>
        <w:rPr>
          <w:rFonts w:ascii="Times New Roman" w:hAnsi="Times New Roman"/>
          <w:bCs/>
          <w:sz w:val="24"/>
          <w:szCs w:val="24"/>
          <w:lang w:val="en-US" w:eastAsia="en-US"/>
        </w:rPr>
      </w:pPr>
    </w:p>
    <w:p w14:paraId="15EA6236" w14:textId="1427F151" w:rsidR="00A613C7" w:rsidRPr="005C5647" w:rsidRDefault="00A613C7" w:rsidP="00A613C7">
      <w:pPr>
        <w:numPr>
          <w:ilvl w:val="0"/>
          <w:numId w:val="3"/>
        </w:numPr>
        <w:spacing w:after="0" w:line="240" w:lineRule="auto"/>
        <w:ind w:left="90"/>
        <w:jc w:val="both"/>
        <w:rPr>
          <w:rFonts w:ascii="Times New Roman" w:hAnsi="Times New Roman"/>
          <w:b/>
          <w:bCs/>
          <w:sz w:val="24"/>
          <w:szCs w:val="24"/>
          <w:lang w:val="en-US" w:eastAsia="en-US"/>
        </w:rPr>
      </w:pPr>
      <w:proofErr w:type="spellStart"/>
      <w:r w:rsidRPr="005C5647">
        <w:rPr>
          <w:rFonts w:ascii="Times New Roman" w:hAnsi="Times New Roman"/>
          <w:b/>
          <w:bCs/>
          <w:sz w:val="24"/>
          <w:szCs w:val="24"/>
          <w:lang w:val="en-US" w:eastAsia="en-US"/>
        </w:rPr>
        <w:t>Afișare</w:t>
      </w:r>
      <w:proofErr w:type="spellEnd"/>
      <w:r w:rsidRPr="005C5647">
        <w:rPr>
          <w:rFonts w:ascii="Times New Roman" w:hAnsi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5C5647">
        <w:rPr>
          <w:rFonts w:ascii="Times New Roman" w:hAnsi="Times New Roman"/>
          <w:b/>
          <w:bCs/>
          <w:sz w:val="24"/>
          <w:szCs w:val="24"/>
          <w:lang w:val="en-US" w:eastAsia="en-US"/>
        </w:rPr>
        <w:t>rezultate</w:t>
      </w:r>
      <w:proofErr w:type="spellEnd"/>
      <w:r w:rsidRPr="005C5647">
        <w:rPr>
          <w:rFonts w:ascii="Times New Roman" w:hAnsi="Times New Roman"/>
          <w:b/>
          <w:bCs/>
          <w:sz w:val="24"/>
          <w:szCs w:val="24"/>
          <w:lang w:val="en-US" w:eastAsia="en-US"/>
        </w:rPr>
        <w:t xml:space="preserve"> finale </w:t>
      </w:r>
      <w:r w:rsidR="006D2E5F" w:rsidRPr="005C5647">
        <w:rPr>
          <w:rFonts w:ascii="Times New Roman" w:hAnsi="Times New Roman"/>
          <w:b/>
          <w:bCs/>
          <w:sz w:val="24"/>
          <w:szCs w:val="24"/>
          <w:lang w:val="en-US" w:eastAsia="en-US"/>
        </w:rPr>
        <w:t>27.10.2026</w:t>
      </w:r>
      <w:r w:rsidRPr="005C5647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r w:rsidRPr="005C5647">
        <w:rPr>
          <w:rFonts w:ascii="Times New Roman" w:hAnsi="Times New Roman"/>
          <w:sz w:val="24"/>
          <w:szCs w:val="24"/>
          <w:lang w:val="en-US" w:eastAsia="en-US"/>
        </w:rPr>
        <w:t xml:space="preserve">  </w:t>
      </w:r>
    </w:p>
    <w:p w14:paraId="5BC65C66" w14:textId="77777777" w:rsidR="00A613C7" w:rsidRPr="00D942FB" w:rsidRDefault="00A613C7" w:rsidP="00A613C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 w:eastAsia="en-US"/>
        </w:rPr>
      </w:pPr>
    </w:p>
    <w:p w14:paraId="4F6B482D" w14:textId="77777777" w:rsidR="005F25DF" w:rsidRPr="00C0116D" w:rsidRDefault="005F25DF" w:rsidP="00F927B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 w:eastAsia="en-US"/>
        </w:rPr>
      </w:pPr>
    </w:p>
    <w:p w14:paraId="6E6F0340" w14:textId="77777777" w:rsidR="007D6CCF" w:rsidRPr="00C0116D" w:rsidRDefault="007D6CCF" w:rsidP="00F927B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 w:eastAsia="en-US"/>
        </w:rPr>
      </w:pPr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CONDIŢIILE GENERALE PENTRU  OCUPAREA POSTURILOR VACANTE, CONFORM ART.15 DIN H.G. NR.1336/28.10.2022</w:t>
      </w:r>
    </w:p>
    <w:p w14:paraId="33DCAF5A" w14:textId="77777777" w:rsidR="007D6CCF" w:rsidRPr="00C0116D" w:rsidRDefault="007D6CCF" w:rsidP="00F927B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C0116D">
        <w:rPr>
          <w:rFonts w:ascii="Times New Roman" w:eastAsia="Calibri" w:hAnsi="Times New Roman"/>
          <w:b/>
          <w:bCs/>
          <w:sz w:val="24"/>
          <w:szCs w:val="24"/>
          <w:lang w:val="en-US" w:eastAsia="en-US"/>
        </w:rPr>
        <w:t xml:space="preserve">a) </w:t>
      </w:r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are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cetăţenia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română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sau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cetăţenia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unui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alt stat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membru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al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Uniunii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Europene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unui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stat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parte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la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Acordul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privind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Spaţiul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Economic European (SEE)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sau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cetăţenia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Confederaţiei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Elveţiene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;</w:t>
      </w:r>
    </w:p>
    <w:p w14:paraId="343FE856" w14:textId="77777777" w:rsidR="007D6CCF" w:rsidRPr="00C0116D" w:rsidRDefault="007D6CCF" w:rsidP="00F927B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C0116D">
        <w:rPr>
          <w:rFonts w:ascii="Times New Roman" w:eastAsia="Calibri" w:hAnsi="Times New Roman"/>
          <w:b/>
          <w:bCs/>
          <w:sz w:val="24"/>
          <w:szCs w:val="24"/>
          <w:lang w:val="en-US" w:eastAsia="en-US"/>
        </w:rPr>
        <w:t xml:space="preserve">b)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cunoaşte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limba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română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scris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şi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vorbit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;</w:t>
      </w:r>
    </w:p>
    <w:p w14:paraId="12C10083" w14:textId="77777777" w:rsidR="007D6CCF" w:rsidRPr="00C0116D" w:rsidRDefault="007D6CCF" w:rsidP="00F927B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C0116D">
        <w:rPr>
          <w:rFonts w:ascii="Times New Roman" w:eastAsia="Calibri" w:hAnsi="Times New Roman"/>
          <w:b/>
          <w:bCs/>
          <w:sz w:val="24"/>
          <w:szCs w:val="24"/>
          <w:lang w:val="en-US" w:eastAsia="en-US"/>
        </w:rPr>
        <w:t xml:space="preserve">c) </w:t>
      </w:r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are capacitate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muncă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în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conformitate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cu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prevederile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Legii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nr. 53/2003 -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Codul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muncii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republicată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;</w:t>
      </w:r>
    </w:p>
    <w:p w14:paraId="113D7031" w14:textId="77777777" w:rsidR="007D6CCF" w:rsidRPr="00C0116D" w:rsidRDefault="007D6CCF" w:rsidP="00F927B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C0116D">
        <w:rPr>
          <w:rFonts w:ascii="Times New Roman" w:eastAsia="Calibri" w:hAnsi="Times New Roman"/>
          <w:b/>
          <w:bCs/>
          <w:sz w:val="24"/>
          <w:szCs w:val="24"/>
          <w:lang w:val="en-US" w:eastAsia="en-US"/>
        </w:rPr>
        <w:t xml:space="preserve">d) </w:t>
      </w:r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are o stare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sănătate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corespunzătoare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postului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pentru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care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candidează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atestată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pe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baza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adeverinţei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medicale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eliberate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medicul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familie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sau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unităţile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sanitare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abilitate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;</w:t>
      </w:r>
    </w:p>
    <w:p w14:paraId="7D05D007" w14:textId="77777777" w:rsidR="007D6CCF" w:rsidRPr="00C0116D" w:rsidRDefault="007D6CCF" w:rsidP="00F927B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C0116D">
        <w:rPr>
          <w:rFonts w:ascii="Times New Roman" w:eastAsia="Calibri" w:hAnsi="Times New Roman"/>
          <w:b/>
          <w:bCs/>
          <w:sz w:val="24"/>
          <w:szCs w:val="24"/>
          <w:lang w:val="en-US" w:eastAsia="en-US"/>
        </w:rPr>
        <w:t xml:space="preserve">e)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îndeplineşte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condiţiile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studii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vechime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în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specialitate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şi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după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caz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alte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condiţii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specifice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potrivit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cerinţelor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postului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scos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la concurs;</w:t>
      </w:r>
    </w:p>
    <w:p w14:paraId="630AA0A4" w14:textId="77777777" w:rsidR="007D6CCF" w:rsidRPr="00C0116D" w:rsidRDefault="007D6CCF" w:rsidP="00F927B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C0116D">
        <w:rPr>
          <w:rFonts w:ascii="Times New Roman" w:eastAsia="Calibri" w:hAnsi="Times New Roman"/>
          <w:b/>
          <w:bCs/>
          <w:sz w:val="24"/>
          <w:szCs w:val="24"/>
          <w:lang w:val="en-US" w:eastAsia="en-US"/>
        </w:rPr>
        <w:t xml:space="preserve">f) </w:t>
      </w:r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nu 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fost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condamnată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definitiv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pentru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săvârşirea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unei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infracţiuni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contra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securităţii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naţionale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contra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autorităţii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contra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umanităţii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infracţiuni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corupţie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sau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serviciu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infracţiuni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fals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ori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contra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înfăptuirii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</w:p>
    <w:p w14:paraId="29C19669" w14:textId="77777777" w:rsidR="007D6CCF" w:rsidRPr="00C0116D" w:rsidRDefault="007D6CCF" w:rsidP="00F927B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justiţiei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infracţiuni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săvârşite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cu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intenţie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care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ar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face o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persoană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candidată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la post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incompatibilă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cu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exercitarea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funcţiei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contractual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pentru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care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candidează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cu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excepţia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situaţiei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în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care 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intervenit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reabilitarea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;</w:t>
      </w:r>
    </w:p>
    <w:p w14:paraId="02B40407" w14:textId="77777777" w:rsidR="007D6CCF" w:rsidRPr="00C0116D" w:rsidRDefault="007D6CCF" w:rsidP="00F927B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C0116D">
        <w:rPr>
          <w:rFonts w:ascii="Times New Roman" w:eastAsia="Calibri" w:hAnsi="Times New Roman"/>
          <w:b/>
          <w:bCs/>
          <w:sz w:val="24"/>
          <w:szCs w:val="24"/>
          <w:lang w:val="en-US" w:eastAsia="en-US"/>
        </w:rPr>
        <w:lastRenderedPageBreak/>
        <w:t xml:space="preserve">g) </w:t>
      </w:r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nu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execută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o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pedeapsă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complementară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prin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care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-a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fost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interzisă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exercitarea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dreptului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ocupa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funcţia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de 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exercita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profesia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sau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meseria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ori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desfăşura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activitatea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care s-a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folosit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pentru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săvârşirea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infracţiunii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sau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faţă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aceasta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nu s-a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luat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măsura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siguranţă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interzicerii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ocupării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unei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funcţii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sau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exercitării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unei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profesii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;</w:t>
      </w:r>
    </w:p>
    <w:p w14:paraId="4F0B37C4" w14:textId="77777777" w:rsidR="007D6CCF" w:rsidRPr="00C0116D" w:rsidRDefault="007D6CCF" w:rsidP="00F927B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C0116D">
        <w:rPr>
          <w:rFonts w:ascii="Times New Roman" w:eastAsia="Calibri" w:hAnsi="Times New Roman"/>
          <w:b/>
          <w:bCs/>
          <w:sz w:val="24"/>
          <w:szCs w:val="24"/>
          <w:lang w:val="en-US" w:eastAsia="en-US"/>
        </w:rPr>
        <w:t xml:space="preserve">h) </w:t>
      </w:r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nu 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comis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infracţiunile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prevăzute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la art. 1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alin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. (2) din Legea nr. 118/2019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privind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Registrul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naţional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automatizat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cu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privire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la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persoanele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care au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comis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infracţiuni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sexuale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exploatare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unor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persoane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sau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asupra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minorilor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precum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şi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pentru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completarea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Legii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nr. 76/2008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privind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organizarea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şi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funcţionarea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Sistemului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Naţional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Date 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Genetice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Judiciare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cu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modificările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ulterioare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pentru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domeniile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prevăzute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la art. 35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alin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. (1) lit. h).</w:t>
      </w:r>
    </w:p>
    <w:p w14:paraId="0695E1C3" w14:textId="77777777" w:rsidR="00724E4D" w:rsidRPr="00C0116D" w:rsidRDefault="00724E4D" w:rsidP="00F927B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</w:p>
    <w:p w14:paraId="7C672F05" w14:textId="77777777" w:rsidR="007D6CCF" w:rsidRPr="00C0116D" w:rsidRDefault="007D6CCF" w:rsidP="00F927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6824A48" w14:textId="213ED6C0" w:rsidR="007D6CCF" w:rsidRPr="00C0116D" w:rsidRDefault="007D6CCF" w:rsidP="00F927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 w:eastAsia="en-US"/>
        </w:rPr>
      </w:pPr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>ACTE NECESARE PENTRU DEPUNEREA DOSARULUI DE CONCURS;</w:t>
      </w:r>
    </w:p>
    <w:p w14:paraId="1089B6E9" w14:textId="77777777" w:rsidR="003E50B9" w:rsidRPr="00D942FB" w:rsidRDefault="003E50B9" w:rsidP="003E50B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 w:eastAsia="en-US"/>
        </w:rPr>
      </w:pPr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formular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înscriere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la concurs, conform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modelului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r w:rsidRPr="00D942FB">
        <w:rPr>
          <w:rFonts w:ascii="Times New Roman" w:hAnsi="Times New Roman"/>
          <w:sz w:val="24"/>
          <w:szCs w:val="24"/>
          <w:shd w:val="clear" w:color="auto" w:fill="FFFFFF"/>
          <w:lang w:val="en-US" w:eastAsia="en-US"/>
        </w:rPr>
        <w:t xml:space="preserve">la </w:t>
      </w:r>
      <w:proofErr w:type="spellStart"/>
      <w:r w:rsidRPr="00D942FB">
        <w:rPr>
          <w:rFonts w:ascii="Times New Roman" w:hAnsi="Times New Roman"/>
          <w:sz w:val="24"/>
          <w:szCs w:val="24"/>
          <w:shd w:val="clear" w:color="auto" w:fill="FFFFFF"/>
          <w:lang w:val="en-US" w:eastAsia="en-US"/>
        </w:rPr>
        <w:t>anexa</w:t>
      </w:r>
      <w:proofErr w:type="spellEnd"/>
      <w:r w:rsidRPr="00D942FB">
        <w:rPr>
          <w:rFonts w:ascii="Times New Roman" w:hAnsi="Times New Roman"/>
          <w:sz w:val="24"/>
          <w:szCs w:val="24"/>
          <w:shd w:val="clear" w:color="auto" w:fill="FFFFFF"/>
          <w:lang w:val="en-US" w:eastAsia="en-US"/>
        </w:rPr>
        <w:t xml:space="preserve"> nr. 2 </w:t>
      </w:r>
      <w:proofErr w:type="gramStart"/>
      <w:r w:rsidRPr="00D942FB">
        <w:rPr>
          <w:rFonts w:ascii="Times New Roman" w:hAnsi="Times New Roman"/>
          <w:sz w:val="24"/>
          <w:szCs w:val="24"/>
          <w:shd w:val="clear" w:color="auto" w:fill="FFFFFF"/>
          <w:lang w:val="en-US" w:eastAsia="en-US"/>
        </w:rPr>
        <w:t>din</w:t>
      </w:r>
      <w:proofErr w:type="gramEnd"/>
      <w:r w:rsidRPr="00D942FB">
        <w:rPr>
          <w:rFonts w:ascii="Times New Roman" w:hAnsi="Times New Roman"/>
          <w:sz w:val="24"/>
          <w:szCs w:val="24"/>
          <w:shd w:val="clear" w:color="auto" w:fill="FFFFFF"/>
          <w:lang w:val="en-US" w:eastAsia="en-US"/>
        </w:rPr>
        <w:t xml:space="preserve"> H.G. nr. </w:t>
      </w:r>
      <w:r w:rsidRPr="00D942FB">
        <w:rPr>
          <w:rFonts w:ascii="Times New Roman" w:hAnsi="Times New Roman"/>
          <w:sz w:val="24"/>
          <w:szCs w:val="24"/>
          <w:lang w:val="en-US" w:eastAsia="en-US"/>
        </w:rPr>
        <w:t xml:space="preserve">1.336 din 28 </w:t>
      </w:r>
      <w:proofErr w:type="spellStart"/>
      <w:r w:rsidRPr="00D942FB">
        <w:rPr>
          <w:rFonts w:ascii="Times New Roman" w:hAnsi="Times New Roman"/>
          <w:sz w:val="24"/>
          <w:szCs w:val="24"/>
          <w:lang w:val="en-US" w:eastAsia="en-US"/>
        </w:rPr>
        <w:t>octombrie</w:t>
      </w:r>
      <w:proofErr w:type="spellEnd"/>
      <w:r w:rsidRPr="00D942FB">
        <w:rPr>
          <w:rFonts w:ascii="Times New Roman" w:hAnsi="Times New Roman"/>
          <w:sz w:val="24"/>
          <w:szCs w:val="24"/>
          <w:lang w:val="en-US" w:eastAsia="en-US"/>
        </w:rPr>
        <w:t xml:space="preserve"> 2022, </w:t>
      </w:r>
      <w:proofErr w:type="spellStart"/>
      <w:r w:rsidRPr="00D942FB">
        <w:rPr>
          <w:rFonts w:ascii="Times New Roman" w:hAnsi="Times New Roman"/>
          <w:sz w:val="24"/>
          <w:szCs w:val="24"/>
          <w:lang w:val="en-US" w:eastAsia="en-US"/>
        </w:rPr>
        <w:t>pentru</w:t>
      </w:r>
      <w:proofErr w:type="spellEnd"/>
      <w:r w:rsidRPr="00D942FB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hAnsi="Times New Roman"/>
          <w:sz w:val="24"/>
          <w:szCs w:val="24"/>
          <w:lang w:val="en-US" w:eastAsia="en-US"/>
        </w:rPr>
        <w:t>aprobarea</w:t>
      </w:r>
      <w:proofErr w:type="spellEnd"/>
      <w:r w:rsidRPr="00D942FB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hAnsi="Times New Roman"/>
          <w:sz w:val="24"/>
          <w:szCs w:val="24"/>
          <w:lang w:val="en-US" w:eastAsia="en-US"/>
        </w:rPr>
        <w:t>Regulamentului-cadru</w:t>
      </w:r>
      <w:proofErr w:type="spellEnd"/>
      <w:r w:rsidRPr="00D942FB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hAnsi="Times New Roman"/>
          <w:sz w:val="24"/>
          <w:szCs w:val="24"/>
          <w:lang w:val="en-US" w:eastAsia="en-US"/>
        </w:rPr>
        <w:t>privind</w:t>
      </w:r>
      <w:proofErr w:type="spellEnd"/>
      <w:r w:rsidRPr="00D942FB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hAnsi="Times New Roman"/>
          <w:sz w:val="24"/>
          <w:szCs w:val="24"/>
          <w:lang w:val="en-US" w:eastAsia="en-US"/>
        </w:rPr>
        <w:t>organizarea</w:t>
      </w:r>
      <w:proofErr w:type="spellEnd"/>
      <w:r w:rsidRPr="00D942FB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hAnsi="Times New Roman"/>
          <w:sz w:val="24"/>
          <w:szCs w:val="24"/>
          <w:lang w:val="en-US" w:eastAsia="en-US"/>
        </w:rPr>
        <w:t>şi</w:t>
      </w:r>
      <w:proofErr w:type="spellEnd"/>
      <w:r w:rsidRPr="00D942FB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hAnsi="Times New Roman"/>
          <w:sz w:val="24"/>
          <w:szCs w:val="24"/>
          <w:lang w:val="en-US" w:eastAsia="en-US"/>
        </w:rPr>
        <w:t>dezvoltarea</w:t>
      </w:r>
      <w:proofErr w:type="spellEnd"/>
      <w:r w:rsidRPr="00D942FB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hAnsi="Times New Roman"/>
          <w:sz w:val="24"/>
          <w:szCs w:val="24"/>
          <w:lang w:val="en-US" w:eastAsia="en-US"/>
        </w:rPr>
        <w:t>carierei</w:t>
      </w:r>
      <w:proofErr w:type="spellEnd"/>
      <w:r w:rsidRPr="00D942FB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hAnsi="Times New Roman"/>
          <w:sz w:val="24"/>
          <w:szCs w:val="24"/>
          <w:lang w:val="en-US" w:eastAsia="en-US"/>
        </w:rPr>
        <w:t>personalului</w:t>
      </w:r>
      <w:proofErr w:type="spellEnd"/>
      <w:r w:rsidRPr="00D942FB">
        <w:rPr>
          <w:rFonts w:ascii="Times New Roman" w:hAnsi="Times New Roman"/>
          <w:sz w:val="24"/>
          <w:szCs w:val="24"/>
          <w:lang w:val="en-US" w:eastAsia="en-US"/>
        </w:rPr>
        <w:t xml:space="preserve"> contractual din </w:t>
      </w:r>
      <w:proofErr w:type="spellStart"/>
      <w:r w:rsidRPr="00D942FB">
        <w:rPr>
          <w:rFonts w:ascii="Times New Roman" w:hAnsi="Times New Roman"/>
          <w:sz w:val="24"/>
          <w:szCs w:val="24"/>
          <w:lang w:val="en-US" w:eastAsia="en-US"/>
        </w:rPr>
        <w:t>sectorul</w:t>
      </w:r>
      <w:proofErr w:type="spellEnd"/>
      <w:r w:rsidRPr="00D942FB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hAnsi="Times New Roman"/>
          <w:sz w:val="24"/>
          <w:szCs w:val="24"/>
          <w:lang w:val="en-US" w:eastAsia="en-US"/>
        </w:rPr>
        <w:t>bugetar</w:t>
      </w:r>
      <w:proofErr w:type="spellEnd"/>
      <w:r w:rsidRPr="00D942FB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hAnsi="Times New Roman"/>
          <w:sz w:val="24"/>
          <w:szCs w:val="24"/>
          <w:lang w:val="en-US" w:eastAsia="en-US"/>
        </w:rPr>
        <w:t>plătit</w:t>
      </w:r>
      <w:proofErr w:type="spellEnd"/>
      <w:r w:rsidRPr="00D942FB">
        <w:rPr>
          <w:rFonts w:ascii="Times New Roman" w:hAnsi="Times New Roman"/>
          <w:sz w:val="24"/>
          <w:szCs w:val="24"/>
          <w:lang w:val="en-US" w:eastAsia="en-US"/>
        </w:rPr>
        <w:t xml:space="preserve"> din </w:t>
      </w:r>
      <w:proofErr w:type="spellStart"/>
      <w:r w:rsidRPr="00D942FB">
        <w:rPr>
          <w:rFonts w:ascii="Times New Roman" w:hAnsi="Times New Roman"/>
          <w:sz w:val="24"/>
          <w:szCs w:val="24"/>
          <w:lang w:val="en-US" w:eastAsia="en-US"/>
        </w:rPr>
        <w:t>fonduri</w:t>
      </w:r>
      <w:proofErr w:type="spellEnd"/>
      <w:r w:rsidRPr="00D942FB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hAnsi="Times New Roman"/>
          <w:sz w:val="24"/>
          <w:szCs w:val="24"/>
          <w:lang w:val="en-US" w:eastAsia="en-US"/>
        </w:rPr>
        <w:t>publice</w:t>
      </w:r>
      <w:proofErr w:type="spellEnd"/>
      <w:r w:rsidRPr="00D942FB">
        <w:rPr>
          <w:rFonts w:ascii="Times New Roman" w:hAnsi="Times New Roman"/>
          <w:sz w:val="24"/>
          <w:szCs w:val="24"/>
          <w:lang w:val="en-US" w:eastAsia="en-US"/>
        </w:rPr>
        <w:t>;</w:t>
      </w:r>
    </w:p>
    <w:p w14:paraId="0E3AC7F6" w14:textId="77777777" w:rsidR="003E50B9" w:rsidRPr="00D942FB" w:rsidRDefault="003E50B9" w:rsidP="003E50B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actul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identitate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sau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orice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alt document care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atestă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identitatea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potrivit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legii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aflat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în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termen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valabilitate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;</w:t>
      </w:r>
    </w:p>
    <w:p w14:paraId="0015EE81" w14:textId="77777777" w:rsidR="003E50B9" w:rsidRPr="00D942FB" w:rsidRDefault="003E50B9" w:rsidP="003E50B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certificatul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căsătorie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sau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alt document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prin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care s-a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realizat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schimbarea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nume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după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caz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;</w:t>
      </w:r>
    </w:p>
    <w:p w14:paraId="646B7EF0" w14:textId="77777777" w:rsidR="003E50B9" w:rsidRPr="00D942FB" w:rsidRDefault="003E50B9" w:rsidP="003E50B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certificatul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naștere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;</w:t>
      </w:r>
    </w:p>
    <w:p w14:paraId="0AF1A03F" w14:textId="77777777" w:rsidR="003E50B9" w:rsidRPr="00D942FB" w:rsidRDefault="003E50B9" w:rsidP="003E50B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documente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care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atestă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nivelul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studiilor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şi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ale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altor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acte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care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atestă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efectuarea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unor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specializări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precum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şi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copiile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documentelor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care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atestă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îndeplinirea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condiţiilor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specifice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ale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postului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solicitate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autoritatea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sau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instituţia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publică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;</w:t>
      </w:r>
    </w:p>
    <w:p w14:paraId="729D56F1" w14:textId="77777777" w:rsidR="003E50B9" w:rsidRPr="00D942FB" w:rsidRDefault="003E50B9" w:rsidP="003E50B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carnetul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muncă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/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adeverinţă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eliberată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angajator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pentru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perioada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lucrată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/ extras revisal, care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ateste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vechimea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în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muncă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şi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în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specialitatea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studiilor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solicitate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pentru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ocuparea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postului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;</w:t>
      </w:r>
    </w:p>
    <w:p w14:paraId="191D5563" w14:textId="77777777" w:rsidR="003E50B9" w:rsidRPr="00D942FB" w:rsidRDefault="003E50B9" w:rsidP="003E50B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certificat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cazier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judiciar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sau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după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caz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extrasul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pe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cazierul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judiciar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;</w:t>
      </w:r>
    </w:p>
    <w:p w14:paraId="156177EE" w14:textId="77777777" w:rsidR="003E50B9" w:rsidRPr="00D942FB" w:rsidRDefault="003E50B9" w:rsidP="003E50B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adeverinţă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medicală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care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ateste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starea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sănătate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corespunzătoare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eliberată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către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medicul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familie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al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candidatului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sau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către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unităţile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sanitare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abilitate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cu cel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mult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6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luni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anterior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derulării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concursului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;</w:t>
      </w:r>
    </w:p>
    <w:p w14:paraId="5742AB71" w14:textId="77777777" w:rsidR="003E50B9" w:rsidRPr="00D942FB" w:rsidRDefault="003E50B9" w:rsidP="003E50B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certificatul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integritate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comportamentală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din care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reiasă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că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nu s-au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comis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infracţiuni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prevăzute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la art. 1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alin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. (2) din Legea nr. 118/2019,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eliberat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structurile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cazier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judiciar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;</w:t>
      </w:r>
    </w:p>
    <w:p w14:paraId="33B800EB" w14:textId="77777777" w:rsidR="003E50B9" w:rsidRDefault="003E50B9" w:rsidP="003E50B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În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funcție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condițiile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specifice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ale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posturilor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se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vor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depune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:</w:t>
      </w:r>
    </w:p>
    <w:p w14:paraId="2C579259" w14:textId="5EF9EDCD" w:rsidR="003E50B9" w:rsidRPr="003E50B9" w:rsidRDefault="003E50B9" w:rsidP="003E50B9">
      <w:pPr>
        <w:pStyle w:val="NoSpacing"/>
        <w:numPr>
          <w:ilvl w:val="0"/>
          <w:numId w:val="7"/>
        </w:numPr>
        <w:jc w:val="both"/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</w:pPr>
      <w:r w:rsidRPr="00BD1B59">
        <w:rPr>
          <w:rFonts w:ascii="Times New Roman" w:hAnsi="Times New Roman"/>
          <w:sz w:val="24"/>
          <w:szCs w:val="24"/>
        </w:rPr>
        <w:t xml:space="preserve">aviz anual </w:t>
      </w:r>
      <w:r w:rsidRPr="00BD1B59">
        <w:rPr>
          <w:rFonts w:ascii="Times New Roman" w:eastAsia="CIDFont+F1" w:hAnsi="Times New Roman"/>
          <w:sz w:val="24"/>
          <w:szCs w:val="24"/>
        </w:rPr>
        <w:t>eliberat de Colegiul Naţional al Asistenţilor Sociali din România, având treapta de competenţă specificată</w:t>
      </w:r>
      <w:r>
        <w:rPr>
          <w:rFonts w:ascii="Times New Roman" w:eastAsia="CIDFont+F1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1B59">
        <w:rPr>
          <w:rStyle w:val="Emphasis"/>
          <w:rFonts w:ascii="Times New Roman" w:hAnsi="Times New Roman"/>
          <w:i w:val="0"/>
          <w:color w:val="000000"/>
          <w:sz w:val="24"/>
          <w:szCs w:val="24"/>
          <w:shd w:val="clear" w:color="auto" w:fill="FFFFFF"/>
        </w:rPr>
        <w:t>valabile la data concursului,</w:t>
      </w:r>
      <w:r w:rsidRPr="00BD1B59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r w:rsidRPr="00BD1B59">
        <w:rPr>
          <w:rFonts w:ascii="Times New Roman" w:hAnsi="Times New Roman"/>
          <w:sz w:val="24"/>
          <w:szCs w:val="24"/>
          <w:shd w:val="clear" w:color="auto" w:fill="FFFFFF"/>
        </w:rPr>
        <w:t>documente prezentate după caz, în funcție de postul solicitat;</w:t>
      </w:r>
    </w:p>
    <w:p w14:paraId="61EF4A3A" w14:textId="4C4B9FC8" w:rsidR="003E50B9" w:rsidRDefault="003E50B9" w:rsidP="003E50B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D942FB">
        <w:rPr>
          <w:rFonts w:ascii="Times New Roman" w:hAnsi="Times New Roman"/>
          <w:bCs/>
          <w:sz w:val="24"/>
          <w:szCs w:val="24"/>
        </w:rPr>
        <w:t xml:space="preserve">certificat de calificare/competență profesională, absolvit în meseria  </w:t>
      </w:r>
      <w:r w:rsidRPr="00C0116D">
        <w:rPr>
          <w:rFonts w:ascii="Times New Roman" w:hAnsi="Times New Roman"/>
          <w:bCs/>
          <w:sz w:val="24"/>
          <w:szCs w:val="24"/>
        </w:rPr>
        <w:t>electromecanic</w:t>
      </w:r>
      <w:r w:rsidR="004C0B3A">
        <w:rPr>
          <w:rFonts w:ascii="Times New Roman" w:hAnsi="Times New Roman"/>
          <w:bCs/>
          <w:sz w:val="24"/>
          <w:szCs w:val="24"/>
        </w:rPr>
        <w:t>;</w:t>
      </w:r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</w:p>
    <w:p w14:paraId="481D47D3" w14:textId="457889FB" w:rsidR="003E50B9" w:rsidRPr="004C0B3A" w:rsidRDefault="003E50B9" w:rsidP="004C0B3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curriculum vitae, model </w:t>
      </w:r>
      <w:proofErr w:type="spellStart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>comun</w:t>
      </w:r>
      <w:proofErr w:type="spellEnd"/>
      <w:r w:rsidRPr="00D942FB">
        <w:rPr>
          <w:rFonts w:ascii="Times New Roman" w:eastAsia="Calibri" w:hAnsi="Times New Roman"/>
          <w:sz w:val="24"/>
          <w:szCs w:val="24"/>
          <w:lang w:val="en-US" w:eastAsia="en-US"/>
        </w:rPr>
        <w:t xml:space="preserve"> European – EUROPASS</w:t>
      </w:r>
    </w:p>
    <w:p w14:paraId="4B28774E" w14:textId="77777777" w:rsidR="003E50B9" w:rsidRPr="00C0116D" w:rsidRDefault="003E50B9" w:rsidP="00BF31B7">
      <w:pPr>
        <w:spacing w:after="0" w:line="240" w:lineRule="auto"/>
        <w:ind w:left="720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</w:p>
    <w:p w14:paraId="02B05FDB" w14:textId="77777777" w:rsidR="007D6CCF" w:rsidRPr="00C0116D" w:rsidRDefault="007D6CCF" w:rsidP="00BD595B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C0116D">
        <w:rPr>
          <w:rFonts w:ascii="Times New Roman" w:hAnsi="Times New Roman"/>
          <w:b/>
          <w:bCs/>
          <w:sz w:val="24"/>
          <w:szCs w:val="24"/>
        </w:rPr>
        <w:t>Toate actele  sunt obligatorii.</w:t>
      </w:r>
    </w:p>
    <w:p w14:paraId="09F02644" w14:textId="7EA7A3EB" w:rsidR="00156697" w:rsidRPr="00C0116D" w:rsidRDefault="007D6CCF" w:rsidP="00BD595B">
      <w:pPr>
        <w:pStyle w:val="NoSpacing"/>
        <w:rPr>
          <w:rFonts w:ascii="Times New Roman" w:hAnsi="Times New Roman"/>
          <w:sz w:val="24"/>
          <w:szCs w:val="24"/>
          <w:lang w:val="en-US" w:eastAsia="en-US"/>
        </w:rPr>
      </w:pP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Lipsa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documentelor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neconcordanta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între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informatiile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 din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dosar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si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documentele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 solicitate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candidatilor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depunerea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acestora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după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termenul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limită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precizat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în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anunt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atrag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 automat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excluderea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 /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respingerea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sz w:val="24"/>
          <w:szCs w:val="24"/>
          <w:lang w:val="en-US" w:eastAsia="en-US"/>
        </w:rPr>
        <w:t>candidatului</w:t>
      </w:r>
      <w:proofErr w:type="spellEnd"/>
      <w:r w:rsidRPr="00C0116D">
        <w:rPr>
          <w:rFonts w:ascii="Times New Roman" w:hAnsi="Times New Roman"/>
          <w:sz w:val="24"/>
          <w:szCs w:val="24"/>
          <w:lang w:val="en-US" w:eastAsia="en-US"/>
        </w:rPr>
        <w:t>.</w:t>
      </w:r>
    </w:p>
    <w:p w14:paraId="7068EDA4" w14:textId="77777777" w:rsidR="007D6CCF" w:rsidRPr="00C0116D" w:rsidRDefault="007D6CCF" w:rsidP="00F927B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en-US"/>
        </w:rPr>
      </w:pPr>
    </w:p>
    <w:p w14:paraId="3A315FCA" w14:textId="02C14637" w:rsidR="002E0EDE" w:rsidRPr="00C0116D" w:rsidRDefault="007D6CCF" w:rsidP="00F927B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</w:pP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Documentele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se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prezintă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în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original,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secretarului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comisiei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de concurs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asigurând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copierea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documentelor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necesare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pentru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dosarul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de concurs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și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certificarea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pentru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conformitate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cu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originalul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.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Pentru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înscrierea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la concurs nu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este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necesară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prezentarea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unui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dosar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sau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vreunui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alt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articol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/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obiect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de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birotică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sau</w:t>
      </w:r>
      <w:proofErr w:type="spellEnd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papetărie</w:t>
      </w:r>
      <w:proofErr w:type="spellEnd"/>
      <w:r w:rsidRPr="00C0116D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shd w:val="clear" w:color="auto" w:fill="FCFCFC"/>
          <w:lang w:val="en-US" w:eastAsia="en-US"/>
        </w:rPr>
        <w:t>.</w:t>
      </w:r>
    </w:p>
    <w:p w14:paraId="01E6D77C" w14:textId="65D1BC4A" w:rsidR="007D6CCF" w:rsidRPr="00C0116D" w:rsidRDefault="007D6CCF" w:rsidP="00F927B6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În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situaţia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în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care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candidaţii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transmit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dosarele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concurs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prin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Poşta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Română,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serviciul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curierat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rapid,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poşta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electronică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sau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platformele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informatice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ale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instituţiilor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sau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autorităţilor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publice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candidaţii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primesc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lastRenderedPageBreak/>
        <w:t>codul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unic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identificare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la o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adresă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e-mail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comunicată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către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aceştia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şi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au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obligaţia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a se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prezenta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la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secretarul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comisiei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concurs cu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documentele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în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original,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pentru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certificarea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acestora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pe tot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parcursul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desfăşurării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concursului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dar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nu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mai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târziu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data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şi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ora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organizării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probei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scrise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/practice,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după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caz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, sub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sancţiunea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neemiterii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actului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administrativ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angajare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.</w:t>
      </w:r>
    </w:p>
    <w:p w14:paraId="0FE550A5" w14:textId="77777777" w:rsidR="007D6CCF" w:rsidRPr="00C0116D" w:rsidRDefault="007D6CCF" w:rsidP="00BD595B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 w:rsidRPr="00C0116D">
        <w:rPr>
          <w:rFonts w:ascii="Times New Roman" w:eastAsia="Calibri" w:hAnsi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Transmiterea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documentelor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prin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poşta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electronică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sau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prin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platformele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informatice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ale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autorităţilor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sau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instituţiilor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publice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se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realizează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în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format .pdf cu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volum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maxim de 1 MB,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documentele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fiind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acceptate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doar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în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formă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lizibilă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.</w:t>
      </w:r>
    </w:p>
    <w:p w14:paraId="7D1379A3" w14:textId="24F5FC13" w:rsidR="007D6CCF" w:rsidRPr="00C0116D" w:rsidRDefault="007D6CCF" w:rsidP="00BD595B">
      <w:pPr>
        <w:pStyle w:val="NoSpacing"/>
        <w:jc w:val="both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shd w:val="clear" w:color="auto" w:fill="FCFCFC"/>
        </w:rPr>
      </w:pPr>
      <w:r w:rsidRPr="00C0116D">
        <w:rPr>
          <w:rFonts w:ascii="Times New Roman" w:eastAsia="Calibri" w:hAnsi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Nerespectarea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prevederilor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menționate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mai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sus  </w:t>
      </w:r>
      <w:proofErr w:type="gram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conduce</w:t>
      </w:r>
      <w:proofErr w:type="gram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la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respingerea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candidatului</w:t>
      </w:r>
      <w:proofErr w:type="spellEnd"/>
      <w:r w:rsidRPr="00C0116D">
        <w:rPr>
          <w:rFonts w:ascii="Times New Roman" w:eastAsia="Calibri" w:hAnsi="Times New Roman"/>
          <w:sz w:val="24"/>
          <w:szCs w:val="24"/>
          <w:lang w:val="en-US" w:eastAsia="en-US"/>
        </w:rPr>
        <w:t>.</w:t>
      </w:r>
    </w:p>
    <w:p w14:paraId="6F2E626A" w14:textId="5923B172" w:rsidR="007D6CCF" w:rsidRPr="00C0116D" w:rsidRDefault="007D6CCF" w:rsidP="00BD595B">
      <w:pPr>
        <w:pStyle w:val="NoSpacing"/>
        <w:jc w:val="both"/>
        <w:rPr>
          <w:rFonts w:ascii="Times New Roman" w:hAnsi="Times New Roman"/>
          <w:bCs/>
          <w:sz w:val="24"/>
          <w:szCs w:val="24"/>
          <w:lang w:val="en-US" w:eastAsia="en-US"/>
        </w:rPr>
      </w:pPr>
      <w:r w:rsidRPr="00C0116D">
        <w:rPr>
          <w:rFonts w:ascii="Times New Roman" w:hAnsi="Times New Roman"/>
          <w:b/>
          <w:sz w:val="24"/>
          <w:szCs w:val="24"/>
          <w:lang w:val="en-US" w:eastAsia="en-US"/>
        </w:rPr>
        <w:t xml:space="preserve">         </w:t>
      </w:r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Alte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informații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suplimentare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se pot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obține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la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sediul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Direcției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Asistentă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Socială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a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Municipiului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Timișoara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din Str. I.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Plavoșin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nr.21 la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numarul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de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telefon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0356/416050 –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Compartiment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Management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Instituțional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si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pe site-ul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instituției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r w:rsidR="008C396D" w:rsidRPr="00C0116D">
        <w:rPr>
          <w:rFonts w:ascii="Times New Roman" w:hAnsi="Times New Roman"/>
          <w:bCs/>
          <w:sz w:val="24"/>
          <w:szCs w:val="24"/>
          <w:u w:val="single"/>
          <w:lang w:val="en-US" w:eastAsia="en-US"/>
        </w:rPr>
        <w:t>www.socialtm.ro</w:t>
      </w:r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proofErr w:type="spellStart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>sau</w:t>
      </w:r>
      <w:proofErr w:type="spellEnd"/>
      <w:r w:rsidRPr="00C0116D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hyperlink r:id="rId8" w:history="1">
        <w:proofErr w:type="spellStart"/>
        <w:r w:rsidRPr="00C0116D">
          <w:rPr>
            <w:rFonts w:ascii="Times New Roman" w:hAnsi="Times New Roman"/>
            <w:bCs/>
            <w:sz w:val="24"/>
            <w:szCs w:val="24"/>
            <w:u w:val="single"/>
            <w:lang w:val="en-US" w:eastAsia="en-US"/>
          </w:rPr>
          <w:t>posturi</w:t>
        </w:r>
        <w:proofErr w:type="spellEnd"/>
      </w:hyperlink>
      <w:r w:rsidRPr="00C0116D">
        <w:rPr>
          <w:rFonts w:ascii="Times New Roman" w:hAnsi="Times New Roman"/>
          <w:bCs/>
          <w:sz w:val="24"/>
          <w:szCs w:val="24"/>
          <w:u w:val="single"/>
          <w:lang w:val="en-US" w:eastAsia="en-US"/>
        </w:rPr>
        <w:t>. gov.ro.</w:t>
      </w:r>
    </w:p>
    <w:p w14:paraId="6182749E" w14:textId="77777777" w:rsidR="007D6CCF" w:rsidRPr="00C0116D" w:rsidRDefault="007D6CCF" w:rsidP="00BD595B">
      <w:pPr>
        <w:pStyle w:val="NoSpacing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4F730973" w14:textId="6F20E79A" w:rsidR="007D6CCF" w:rsidRPr="00BD7F7C" w:rsidRDefault="00B00CE7" w:rsidP="00BD595B">
      <w:pPr>
        <w:pStyle w:val="NoSpacing"/>
        <w:rPr>
          <w:rFonts w:ascii="Times New Roman" w:hAnsi="Times New Roman"/>
          <w:b/>
          <w:iCs/>
          <w:sz w:val="24"/>
          <w:szCs w:val="24"/>
        </w:rPr>
      </w:pPr>
      <w:r w:rsidRPr="00BD7F7C">
        <w:rPr>
          <w:rFonts w:ascii="Times New Roman" w:hAnsi="Times New Roman"/>
          <w:b/>
          <w:iCs/>
          <w:sz w:val="24"/>
          <w:szCs w:val="24"/>
        </w:rPr>
        <w:t xml:space="preserve">Publicat în data de </w:t>
      </w:r>
      <w:r w:rsidR="005C5647" w:rsidRPr="00BD7F7C">
        <w:rPr>
          <w:rFonts w:ascii="Times New Roman" w:hAnsi="Times New Roman"/>
          <w:b/>
          <w:iCs/>
          <w:sz w:val="24"/>
          <w:szCs w:val="24"/>
        </w:rPr>
        <w:t>28.09.2026</w:t>
      </w:r>
    </w:p>
    <w:p w14:paraId="0C201192" w14:textId="77777777" w:rsidR="00BF31B7" w:rsidRPr="00C0116D" w:rsidRDefault="00BF31B7" w:rsidP="00BD595B">
      <w:pPr>
        <w:pStyle w:val="NoSpacing"/>
        <w:rPr>
          <w:rFonts w:ascii="Times New Roman" w:hAnsi="Times New Roman"/>
          <w:bCs/>
          <w:iCs/>
          <w:sz w:val="24"/>
          <w:szCs w:val="24"/>
        </w:rPr>
      </w:pPr>
    </w:p>
    <w:p w14:paraId="7CD24F0C" w14:textId="77777777" w:rsidR="00BF31B7" w:rsidRPr="00C0116D" w:rsidRDefault="00BF31B7" w:rsidP="00BD595B">
      <w:pPr>
        <w:pStyle w:val="NoSpacing"/>
        <w:rPr>
          <w:rFonts w:ascii="Times New Roman" w:hAnsi="Times New Roman"/>
          <w:b/>
          <w:iCs/>
          <w:sz w:val="24"/>
          <w:szCs w:val="24"/>
        </w:rPr>
      </w:pPr>
    </w:p>
    <w:p w14:paraId="79B86E6E" w14:textId="77777777" w:rsidR="001741AC" w:rsidRPr="00C0116D" w:rsidRDefault="001741AC" w:rsidP="00F927B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77B601C1" w14:textId="77777777" w:rsidR="00BD595B" w:rsidRPr="00C0116D" w:rsidRDefault="00BD595B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7E8FF86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95E566F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F3F54C0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B93954C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8242F7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01B5396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8E7E696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34326F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CA5A1EF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99C7A91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08CB6E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77F2876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1EBB0B4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3EDEAD7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C1822EC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505565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A8855A0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A3C6507" w14:textId="77777777" w:rsidR="00BD1C7F" w:rsidRPr="00C0116D" w:rsidRDefault="00BD1C7F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7DCA22E" w14:textId="77777777" w:rsidR="00DE7C31" w:rsidRPr="00C0116D" w:rsidRDefault="00DE7C31" w:rsidP="00367D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DE7C31" w:rsidRPr="00C0116D" w:rsidSect="00E029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071" w:right="850" w:bottom="1530" w:left="706" w:header="0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91FF4" w14:textId="77777777" w:rsidR="0087051C" w:rsidRDefault="0087051C">
      <w:pPr>
        <w:spacing w:after="0" w:line="240" w:lineRule="auto"/>
      </w:pPr>
      <w:r>
        <w:separator/>
      </w:r>
    </w:p>
  </w:endnote>
  <w:endnote w:type="continuationSeparator" w:id="0">
    <w:p w14:paraId="24DE8456" w14:textId="77777777" w:rsidR="0087051C" w:rsidRDefault="00870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B6EDD" w14:textId="77777777" w:rsidR="001F0521" w:rsidRDefault="001F05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15525" w14:textId="77777777" w:rsidR="00E013E8" w:rsidRPr="008B534D" w:rsidRDefault="00D569E9" w:rsidP="00824C49">
    <w:pPr>
      <w:pStyle w:val="NoSpacing"/>
      <w:spacing w:line="276" w:lineRule="auto"/>
      <w:jc w:val="center"/>
      <w:rPr>
        <w:rFonts w:ascii="Times New Roman" w:hAnsi="Times New Roman"/>
        <w:sz w:val="20"/>
        <w:szCs w:val="20"/>
      </w:rPr>
    </w:pPr>
    <w:r w:rsidRPr="008B534D">
      <w:rPr>
        <w:rFonts w:ascii="Times New Roman" w:hAnsi="Times New Roman"/>
        <w:sz w:val="20"/>
        <w:szCs w:val="20"/>
      </w:rPr>
      <w:t xml:space="preserve">Sediu </w:t>
    </w:r>
    <w:r w:rsidRPr="008B534D">
      <w:rPr>
        <w:rFonts w:ascii="Times New Roman" w:hAnsi="Times New Roman"/>
        <w:sz w:val="20"/>
        <w:szCs w:val="20"/>
      </w:rPr>
      <w:t xml:space="preserve">administrativ: </w:t>
    </w:r>
    <w:r w:rsidR="005A2A1E">
      <w:rPr>
        <w:rFonts w:ascii="Times New Roman" w:hAnsi="Times New Roman"/>
        <w:sz w:val="20"/>
        <w:szCs w:val="20"/>
      </w:rPr>
      <w:t>S</w:t>
    </w:r>
    <w:r w:rsidRPr="008B534D">
      <w:rPr>
        <w:rFonts w:ascii="Times New Roman" w:hAnsi="Times New Roman"/>
        <w:sz w:val="20"/>
        <w:szCs w:val="20"/>
      </w:rPr>
      <w:t>tr. Ioan Pla</w:t>
    </w:r>
    <w:r w:rsidR="00935E04" w:rsidRPr="008B534D">
      <w:rPr>
        <w:rFonts w:ascii="Times New Roman" w:hAnsi="Times New Roman"/>
        <w:sz w:val="20"/>
        <w:szCs w:val="20"/>
      </w:rPr>
      <w:t xml:space="preserve">voșin </w:t>
    </w:r>
    <w:r w:rsidR="00516DDB" w:rsidRPr="008B534D">
      <w:rPr>
        <w:rFonts w:ascii="Times New Roman" w:hAnsi="Times New Roman"/>
        <w:sz w:val="20"/>
        <w:szCs w:val="20"/>
      </w:rPr>
      <w:t>nr.21</w:t>
    </w:r>
    <w:r w:rsidR="006105D6" w:rsidRPr="008B534D">
      <w:rPr>
        <w:rFonts w:ascii="Times New Roman" w:hAnsi="Times New Roman"/>
        <w:sz w:val="20"/>
        <w:szCs w:val="20"/>
      </w:rPr>
      <w:t xml:space="preserve"> |</w:t>
    </w:r>
    <w:r w:rsidR="00516DDB" w:rsidRPr="008B534D">
      <w:rPr>
        <w:rFonts w:ascii="Times New Roman" w:hAnsi="Times New Roman"/>
        <w:sz w:val="20"/>
        <w:szCs w:val="20"/>
      </w:rPr>
      <w:t xml:space="preserve">  </w:t>
    </w:r>
    <w:r w:rsidR="00860905" w:rsidRPr="008B534D">
      <w:rPr>
        <w:rFonts w:ascii="Times New Roman" w:hAnsi="Times New Roman"/>
        <w:sz w:val="20"/>
        <w:szCs w:val="20"/>
      </w:rPr>
      <w:t>(</w:t>
    </w:r>
    <w:r w:rsidR="00516DDB" w:rsidRPr="008B534D">
      <w:rPr>
        <w:rFonts w:ascii="Times New Roman" w:hAnsi="Times New Roman"/>
        <w:sz w:val="20"/>
        <w:szCs w:val="20"/>
      </w:rPr>
      <w:t>0356</w:t>
    </w:r>
    <w:r w:rsidR="00860905" w:rsidRPr="008B534D">
      <w:rPr>
        <w:rFonts w:ascii="Times New Roman" w:hAnsi="Times New Roman"/>
        <w:sz w:val="20"/>
        <w:szCs w:val="20"/>
      </w:rPr>
      <w:t xml:space="preserve">) </w:t>
    </w:r>
    <w:r w:rsidR="00E013E8" w:rsidRPr="008B534D">
      <w:rPr>
        <w:rFonts w:ascii="Times New Roman" w:hAnsi="Times New Roman"/>
        <w:sz w:val="20"/>
        <w:szCs w:val="20"/>
      </w:rPr>
      <w:t>416.050</w:t>
    </w:r>
    <w:r w:rsidR="00860905" w:rsidRPr="008B534D">
      <w:rPr>
        <w:rFonts w:ascii="Times New Roman" w:hAnsi="Times New Roman"/>
        <w:sz w:val="20"/>
        <w:szCs w:val="20"/>
      </w:rPr>
      <w:t xml:space="preserve"> | </w:t>
    </w:r>
    <w:hyperlink r:id="rId1" w:history="1">
      <w:r w:rsidR="00860905" w:rsidRPr="008B534D">
        <w:rPr>
          <w:rStyle w:val="Hyperlink"/>
          <w:rFonts w:ascii="Times New Roman" w:hAnsi="Times New Roman"/>
          <w:sz w:val="20"/>
          <w:szCs w:val="20"/>
        </w:rPr>
        <w:t>social@das.primariatm.ro</w:t>
      </w:r>
    </w:hyperlink>
    <w:r w:rsidR="00860905" w:rsidRPr="008B534D">
      <w:rPr>
        <w:rFonts w:ascii="Times New Roman" w:hAnsi="Times New Roman"/>
        <w:sz w:val="20"/>
        <w:szCs w:val="20"/>
      </w:rPr>
      <w:t xml:space="preserve"> | www.socialtm.ro</w:t>
    </w:r>
  </w:p>
  <w:p w14:paraId="09FC56B1" w14:textId="77777777" w:rsidR="00AD1928" w:rsidRPr="008B534D" w:rsidRDefault="00AD1928" w:rsidP="00860905">
    <w:pPr>
      <w:pStyle w:val="NoSpacing"/>
      <w:ind w:left="-142"/>
      <w:jc w:val="center"/>
      <w:rPr>
        <w:rFonts w:ascii="Times New Roman" w:hAnsi="Times New Roman"/>
        <w:noProof/>
      </w:rPr>
    </w:pPr>
    <w:r w:rsidRPr="008B534D">
      <w:rPr>
        <w:rFonts w:ascii="Times New Roman" w:hAnsi="Times New Roman"/>
        <w:i/>
      </w:rPr>
      <w:t>Împreună facem diferența!</w:t>
    </w:r>
  </w:p>
  <w:p w14:paraId="30968D82" w14:textId="77777777" w:rsidR="00D569E9" w:rsidRPr="00D569E9" w:rsidRDefault="00D569E9" w:rsidP="00D569E9">
    <w:pPr>
      <w:pStyle w:val="NoSpacing"/>
      <w:ind w:left="-142"/>
      <w:jc w:val="center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812D1" w14:textId="77777777" w:rsidR="001F0521" w:rsidRDefault="001F05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F94A0" w14:textId="77777777" w:rsidR="0087051C" w:rsidRDefault="0087051C">
      <w:pPr>
        <w:spacing w:after="0" w:line="240" w:lineRule="auto"/>
      </w:pPr>
      <w:r>
        <w:separator/>
      </w:r>
    </w:p>
  </w:footnote>
  <w:footnote w:type="continuationSeparator" w:id="0">
    <w:p w14:paraId="504034F2" w14:textId="77777777" w:rsidR="0087051C" w:rsidRDefault="00870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E1620" w14:textId="77777777" w:rsidR="001F0521" w:rsidRDefault="001F05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792B1" w14:textId="77777777" w:rsidR="00935E04" w:rsidRDefault="00935E04" w:rsidP="00C44798">
    <w:pPr>
      <w:pStyle w:val="NoSpacing"/>
      <w:ind w:right="358"/>
      <w:rPr>
        <w:rFonts w:ascii="Times New Roman" w:hAnsi="Times New Roman"/>
        <w:i/>
        <w:sz w:val="24"/>
        <w:szCs w:val="24"/>
      </w:rPr>
    </w:pPr>
  </w:p>
  <w:p w14:paraId="24836532" w14:textId="77777777" w:rsidR="003435C4" w:rsidRDefault="0087051C" w:rsidP="00C44798">
    <w:pPr>
      <w:pStyle w:val="NoSpacing"/>
      <w:ind w:right="358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noProof/>
        <w:sz w:val="24"/>
        <w:szCs w:val="24"/>
      </w:rPr>
      <w:pict w14:anchorId="2028E54B">
        <v:roundrect id="Rounded Rectangle 4" o:spid="_x0000_s1025" style="position:absolute;margin-left:-15.95pt;margin-top:3.45pt;width:558pt;height:95.25pt;z-index:-251657728;visibility:visible" arcsize="154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">
          <v:path arrowok="t"/>
        </v:roundrect>
      </w:pict>
    </w:r>
  </w:p>
  <w:p w14:paraId="5FCE0149" w14:textId="77777777" w:rsidR="00450A04" w:rsidRPr="00BD1A02" w:rsidRDefault="005A2A1E" w:rsidP="00E02947">
    <w:pPr>
      <w:pStyle w:val="NoSpacing"/>
      <w:ind w:left="2250" w:right="2518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noProof/>
        <w:sz w:val="24"/>
        <w:szCs w:val="24"/>
        <w:lang w:val="en-US" w:eastAsia="en-US"/>
      </w:rPr>
      <w:drawing>
        <wp:anchor distT="0" distB="0" distL="114300" distR="114300" simplePos="0" relativeHeight="251656704" behindDoc="0" locked="0" layoutInCell="1" allowOverlap="1" wp14:anchorId="5BF1222C" wp14:editId="4CB8C71A">
          <wp:simplePos x="0" y="0"/>
          <wp:positionH relativeFrom="column">
            <wp:posOffset>5874385</wp:posOffset>
          </wp:positionH>
          <wp:positionV relativeFrom="paragraph">
            <wp:posOffset>155575</wp:posOffset>
          </wp:positionV>
          <wp:extent cx="880745" cy="731520"/>
          <wp:effectExtent l="0" t="0" r="0" b="0"/>
          <wp:wrapTopAndBottom/>
          <wp:docPr id="570287326" name="Picture 3" descr="A logo of a person with a red and blu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803019" name="Picture 3" descr="A logo of a person with a red and blu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74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/>
        <w:i/>
        <w:noProof/>
        <w:sz w:val="24"/>
        <w:szCs w:val="24"/>
        <w:lang w:val="en-US" w:eastAsia="en-US"/>
      </w:rPr>
      <w:drawing>
        <wp:anchor distT="0" distB="0" distL="114300" distR="114300" simplePos="0" relativeHeight="251657728" behindDoc="0" locked="0" layoutInCell="1" allowOverlap="1" wp14:anchorId="67BB1778" wp14:editId="0F804D6F">
          <wp:simplePos x="0" y="0"/>
          <wp:positionH relativeFrom="column">
            <wp:posOffset>-54610</wp:posOffset>
          </wp:positionH>
          <wp:positionV relativeFrom="paragraph">
            <wp:posOffset>81753</wp:posOffset>
          </wp:positionV>
          <wp:extent cx="676275" cy="895350"/>
          <wp:effectExtent l="0" t="0" r="0" b="0"/>
          <wp:wrapNone/>
          <wp:docPr id="374211287" name="Picture 5" descr="logo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1"/>
                  <pic:cNvPicPr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0A04" w:rsidRPr="00BD1A02">
      <w:rPr>
        <w:rFonts w:ascii="Times New Roman" w:hAnsi="Times New Roman"/>
        <w:i/>
        <w:sz w:val="24"/>
        <w:szCs w:val="24"/>
      </w:rPr>
      <w:t>CONSILIUL LOCAL AL MUNICIPIULUI TIMIȘOARA</w:t>
    </w:r>
  </w:p>
  <w:p w14:paraId="7D142A5A" w14:textId="77777777" w:rsidR="00450A04" w:rsidRPr="00BD1A02" w:rsidRDefault="00BB4D43" w:rsidP="00C44798">
    <w:pPr>
      <w:pStyle w:val="NoSpacing"/>
      <w:tabs>
        <w:tab w:val="left" w:pos="6602"/>
      </w:tabs>
      <w:ind w:left="1080" w:right="1258"/>
      <w:jc w:val="center"/>
      <w:rPr>
        <w:rFonts w:ascii="Times New Roman" w:hAnsi="Times New Roman"/>
        <w:b/>
        <w:sz w:val="24"/>
        <w:szCs w:val="24"/>
      </w:rPr>
    </w:pPr>
    <w:r w:rsidRPr="00BD1A02">
      <w:rPr>
        <w:rFonts w:ascii="Times New Roman" w:hAnsi="Times New Roman"/>
        <w:b/>
        <w:sz w:val="24"/>
        <w:szCs w:val="24"/>
      </w:rPr>
      <w:t>DIRECȚIA DE ASISTENȚĂ</w:t>
    </w:r>
    <w:r w:rsidR="00450A04" w:rsidRPr="00BD1A02">
      <w:rPr>
        <w:rFonts w:ascii="Times New Roman" w:hAnsi="Times New Roman"/>
        <w:b/>
        <w:sz w:val="24"/>
        <w:szCs w:val="24"/>
      </w:rPr>
      <w:t xml:space="preserve"> SOCIALĂ A MUNICIPIULUI TIMIȘOARA</w:t>
    </w:r>
  </w:p>
  <w:p w14:paraId="09A9C0ED" w14:textId="77777777" w:rsidR="00DE0F9F" w:rsidRPr="007F662F" w:rsidRDefault="00AE389D" w:rsidP="00C44798">
    <w:pPr>
      <w:pStyle w:val="NoSpacing"/>
      <w:tabs>
        <w:tab w:val="left" w:pos="1260"/>
        <w:tab w:val="center" w:pos="5174"/>
        <w:tab w:val="center" w:pos="5315"/>
        <w:tab w:val="left" w:pos="8910"/>
      </w:tabs>
      <w:ind w:left="1260" w:right="1438"/>
      <w:jc w:val="center"/>
      <w:rPr>
        <w:rFonts w:ascii="Times New Roman" w:hAnsi="Times New Roman"/>
        <w:sz w:val="24"/>
        <w:szCs w:val="24"/>
      </w:rPr>
    </w:pPr>
    <w:r w:rsidRPr="007F662F">
      <w:rPr>
        <w:rFonts w:ascii="Times New Roman" w:hAnsi="Times New Roman"/>
        <w:sz w:val="24"/>
        <w:szCs w:val="24"/>
      </w:rPr>
      <w:t>Serviciul Management Instituțional, Juridic, Relații Publice</w:t>
    </w:r>
  </w:p>
  <w:p w14:paraId="505AEBE2" w14:textId="77777777" w:rsidR="005932AC" w:rsidRPr="00E02947" w:rsidRDefault="00E02947" w:rsidP="005932AC">
    <w:pPr>
      <w:pStyle w:val="NoSpacing"/>
      <w:tabs>
        <w:tab w:val="left" w:pos="1035"/>
        <w:tab w:val="center" w:pos="5174"/>
        <w:tab w:val="center" w:pos="5315"/>
        <w:tab w:val="right" w:pos="10348"/>
      </w:tabs>
      <w:ind w:left="1260" w:right="1438"/>
      <w:jc w:val="center"/>
      <w:rPr>
        <w:rFonts w:ascii="Times New Roman" w:hAnsi="Times New Roman"/>
        <w:b/>
        <w:sz w:val="24"/>
        <w:szCs w:val="24"/>
      </w:rPr>
    </w:pPr>
    <w:r w:rsidRPr="00E02947">
      <w:rPr>
        <w:rFonts w:ascii="Times New Roman" w:hAnsi="Times New Roman"/>
        <w:b/>
        <w:sz w:val="24"/>
        <w:szCs w:val="24"/>
      </w:rPr>
      <w:t>Compartiment Management Instituțional</w:t>
    </w:r>
  </w:p>
  <w:p w14:paraId="4B182840" w14:textId="3F69E8B5" w:rsidR="00E7260A" w:rsidRDefault="00E660A6" w:rsidP="00C44798">
    <w:pPr>
      <w:pStyle w:val="NoSpacing"/>
      <w:tabs>
        <w:tab w:val="left" w:pos="1035"/>
        <w:tab w:val="center" w:pos="5174"/>
        <w:tab w:val="center" w:pos="5315"/>
        <w:tab w:val="right" w:pos="10348"/>
      </w:tabs>
      <w:ind w:left="1260" w:right="1438"/>
      <w:jc w:val="center"/>
      <w:rPr>
        <w:rFonts w:ascii="Times New Roman" w:hAnsi="Times New Roman"/>
      </w:rPr>
    </w:pPr>
    <w:r w:rsidRPr="008B534D">
      <w:rPr>
        <w:rFonts w:ascii="Segoe UI Symbol" w:hAnsi="Segoe UI Symbol" w:cs="Segoe UI Symbol"/>
      </w:rPr>
      <w:t>☎</w:t>
    </w:r>
    <w:r w:rsidR="009137D1" w:rsidRPr="008B534D">
      <w:rPr>
        <w:rFonts w:ascii="Times New Roman" w:hAnsi="Times New Roman"/>
      </w:rPr>
      <w:t xml:space="preserve"> (0356) 416.050</w:t>
    </w:r>
    <w:r w:rsidR="00265DD0" w:rsidRPr="008B534D">
      <w:rPr>
        <w:rFonts w:ascii="Times New Roman" w:hAnsi="Times New Roman"/>
      </w:rPr>
      <w:t xml:space="preserve"> | </w:t>
    </w:r>
    <w:r w:rsidR="00123A54" w:rsidRPr="008B534D">
      <w:rPr>
        <w:rFonts w:ascii="Segoe UI Symbol" w:hAnsi="Segoe UI Symbol" w:cs="Segoe UI Symbol"/>
      </w:rPr>
      <w:t xml:space="preserve">✉︎ </w:t>
    </w:r>
    <w:hyperlink r:id="rId3" w:history="1">
      <w:r w:rsidR="00E02947" w:rsidRPr="00275CAD">
        <w:rPr>
          <w:rStyle w:val="Hyperlink"/>
          <w:rFonts w:ascii="Times New Roman" w:hAnsi="Times New Roman"/>
        </w:rPr>
        <w:t>cmanagement.dastm@gmail.com</w:t>
      </w:r>
    </w:hyperlink>
    <w:r w:rsidR="00E02947">
      <w:rPr>
        <w:rFonts w:ascii="Times New Roman" w:hAnsi="Times New Roman"/>
      </w:rPr>
      <w:t xml:space="preserve"> </w:t>
    </w:r>
  </w:p>
  <w:p w14:paraId="78CCEF58" w14:textId="77777777" w:rsidR="00AE389D" w:rsidRPr="00E02947" w:rsidRDefault="005A2A1E" w:rsidP="00E02947">
    <w:pPr>
      <w:pStyle w:val="NoSpacing"/>
      <w:tabs>
        <w:tab w:val="left" w:pos="1035"/>
        <w:tab w:val="center" w:pos="5174"/>
        <w:tab w:val="center" w:pos="5315"/>
        <w:tab w:val="right" w:pos="10348"/>
      </w:tabs>
      <w:ind w:left="1260" w:right="1438"/>
      <w:jc w:val="center"/>
      <w:rPr>
        <w:rFonts w:ascii="Times New Roman" w:hAnsi="Times New Roman"/>
      </w:rPr>
    </w:pPr>
    <w:r w:rsidRPr="005A2A1E">
      <w:rPr>
        <w:rFonts w:ascii="Segoe UI Emoji" w:hAnsi="Segoe UI Emoji" w:cs="Segoe UI Emoji"/>
      </w:rPr>
      <w:t>🏠</w:t>
    </w:r>
    <w:r w:rsidRPr="005A2A1E">
      <w:rPr>
        <w:rFonts w:ascii="Times New Roman" w:hAnsi="Times New Roman"/>
      </w:rPr>
      <w:t>︎</w:t>
    </w:r>
    <w:r w:rsidRPr="005A2A1E">
      <w:rPr>
        <w:rFonts w:ascii="Times New Roman" w:hAnsi="Times New Roman"/>
        <w:sz w:val="20"/>
        <w:szCs w:val="20"/>
      </w:rPr>
      <w:t xml:space="preserve"> </w:t>
    </w:r>
    <w:r>
      <w:rPr>
        <w:rFonts w:ascii="Times New Roman" w:hAnsi="Times New Roman"/>
        <w:sz w:val="20"/>
        <w:szCs w:val="20"/>
      </w:rPr>
      <w:t>S</w:t>
    </w:r>
    <w:r w:rsidRPr="008B534D">
      <w:rPr>
        <w:rFonts w:ascii="Times New Roman" w:hAnsi="Times New Roman"/>
        <w:sz w:val="20"/>
        <w:szCs w:val="20"/>
      </w:rPr>
      <w:t>tr. Ioan Plavoșin nr.21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D45FD" w14:textId="77777777" w:rsidR="001F0521" w:rsidRDefault="001F05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1287C"/>
    <w:multiLevelType w:val="hybridMultilevel"/>
    <w:tmpl w:val="8CAC4C7E"/>
    <w:lvl w:ilvl="0" w:tplc="3BA24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65766"/>
    <w:multiLevelType w:val="hybridMultilevel"/>
    <w:tmpl w:val="1EB801C8"/>
    <w:lvl w:ilvl="0" w:tplc="D06E8E0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ED58B1"/>
    <w:multiLevelType w:val="hybridMultilevel"/>
    <w:tmpl w:val="A832275C"/>
    <w:lvl w:ilvl="0" w:tplc="3BA24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94944"/>
    <w:multiLevelType w:val="hybridMultilevel"/>
    <w:tmpl w:val="ECE0FB98"/>
    <w:lvl w:ilvl="0" w:tplc="3BA24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B0FEB"/>
    <w:multiLevelType w:val="hybridMultilevel"/>
    <w:tmpl w:val="1F2884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D325B8"/>
    <w:multiLevelType w:val="hybridMultilevel"/>
    <w:tmpl w:val="3EB2C056"/>
    <w:lvl w:ilvl="0" w:tplc="3812747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203B7"/>
    <w:multiLevelType w:val="hybridMultilevel"/>
    <w:tmpl w:val="8522D884"/>
    <w:lvl w:ilvl="0" w:tplc="3BA24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E6BD6"/>
    <w:multiLevelType w:val="hybridMultilevel"/>
    <w:tmpl w:val="B3C6647A"/>
    <w:lvl w:ilvl="0" w:tplc="685E66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F608B"/>
    <w:multiLevelType w:val="multilevel"/>
    <w:tmpl w:val="ED2E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93F208C"/>
    <w:multiLevelType w:val="hybridMultilevel"/>
    <w:tmpl w:val="0030806C"/>
    <w:lvl w:ilvl="0" w:tplc="40B485F0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05D52"/>
    <w:multiLevelType w:val="hybridMultilevel"/>
    <w:tmpl w:val="E632A4AA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0957CB4"/>
    <w:multiLevelType w:val="hybridMultilevel"/>
    <w:tmpl w:val="CE94C166"/>
    <w:lvl w:ilvl="0" w:tplc="93106512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C36B47"/>
    <w:multiLevelType w:val="hybridMultilevel"/>
    <w:tmpl w:val="C1928170"/>
    <w:lvl w:ilvl="0" w:tplc="3BA24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8571D9"/>
    <w:multiLevelType w:val="hybridMultilevel"/>
    <w:tmpl w:val="DC86864E"/>
    <w:lvl w:ilvl="0" w:tplc="3BA24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3795C"/>
    <w:multiLevelType w:val="hybridMultilevel"/>
    <w:tmpl w:val="0260681A"/>
    <w:lvl w:ilvl="0" w:tplc="3BA24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46409F"/>
    <w:multiLevelType w:val="hybridMultilevel"/>
    <w:tmpl w:val="879C105C"/>
    <w:lvl w:ilvl="0" w:tplc="3BA24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E6814"/>
    <w:multiLevelType w:val="hybridMultilevel"/>
    <w:tmpl w:val="1B166850"/>
    <w:lvl w:ilvl="0" w:tplc="9EF23678">
      <w:start w:val="4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3F945DBC"/>
    <w:multiLevelType w:val="hybridMultilevel"/>
    <w:tmpl w:val="A522A072"/>
    <w:lvl w:ilvl="0" w:tplc="40B485F0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A7743"/>
    <w:multiLevelType w:val="hybridMultilevel"/>
    <w:tmpl w:val="E788CB34"/>
    <w:lvl w:ilvl="0" w:tplc="3BA24052"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9" w15:restartNumberingAfterBreak="0">
    <w:nsid w:val="44151C71"/>
    <w:multiLevelType w:val="hybridMultilevel"/>
    <w:tmpl w:val="0636BCC8"/>
    <w:lvl w:ilvl="0" w:tplc="93F6B97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355BD2"/>
    <w:multiLevelType w:val="hybridMultilevel"/>
    <w:tmpl w:val="6D1E81D4"/>
    <w:lvl w:ilvl="0" w:tplc="617C717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0A024B"/>
    <w:multiLevelType w:val="hybridMultilevel"/>
    <w:tmpl w:val="3BAA7766"/>
    <w:lvl w:ilvl="0" w:tplc="B3540E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48203A"/>
    <w:multiLevelType w:val="hybridMultilevel"/>
    <w:tmpl w:val="0F4A0962"/>
    <w:lvl w:ilvl="0" w:tplc="FE5A56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C91B86"/>
    <w:multiLevelType w:val="hybridMultilevel"/>
    <w:tmpl w:val="3348CBCE"/>
    <w:lvl w:ilvl="0" w:tplc="B3540E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FB309F"/>
    <w:multiLevelType w:val="hybridMultilevel"/>
    <w:tmpl w:val="E0A00F7C"/>
    <w:lvl w:ilvl="0" w:tplc="3BA24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C0309"/>
    <w:multiLevelType w:val="hybridMultilevel"/>
    <w:tmpl w:val="3350CE0A"/>
    <w:lvl w:ilvl="0" w:tplc="3BA24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98233F"/>
    <w:multiLevelType w:val="hybridMultilevel"/>
    <w:tmpl w:val="E1A87B90"/>
    <w:lvl w:ilvl="0" w:tplc="3BA24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0473B2"/>
    <w:multiLevelType w:val="hybridMultilevel"/>
    <w:tmpl w:val="6A6E7354"/>
    <w:lvl w:ilvl="0" w:tplc="40B485F0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5F376C"/>
    <w:multiLevelType w:val="hybridMultilevel"/>
    <w:tmpl w:val="B2840D50"/>
    <w:lvl w:ilvl="0" w:tplc="40B485F0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783E60"/>
    <w:multiLevelType w:val="hybridMultilevel"/>
    <w:tmpl w:val="74FC86D6"/>
    <w:lvl w:ilvl="0" w:tplc="B3540E4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EEF656C"/>
    <w:multiLevelType w:val="hybridMultilevel"/>
    <w:tmpl w:val="7D907DA2"/>
    <w:lvl w:ilvl="0" w:tplc="40B485F0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A66542"/>
    <w:multiLevelType w:val="hybridMultilevel"/>
    <w:tmpl w:val="A7620AE6"/>
    <w:lvl w:ilvl="0" w:tplc="40B485F0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8276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8635463">
    <w:abstractNumId w:val="18"/>
  </w:num>
  <w:num w:numId="3" w16cid:durableId="403795638">
    <w:abstractNumId w:val="13"/>
  </w:num>
  <w:num w:numId="4" w16cid:durableId="7283081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9673634">
    <w:abstractNumId w:val="16"/>
  </w:num>
  <w:num w:numId="6" w16cid:durableId="1243507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9830276">
    <w:abstractNumId w:val="14"/>
  </w:num>
  <w:num w:numId="8" w16cid:durableId="649594910">
    <w:abstractNumId w:val="9"/>
  </w:num>
  <w:num w:numId="9" w16cid:durableId="1766655040">
    <w:abstractNumId w:val="19"/>
  </w:num>
  <w:num w:numId="10" w16cid:durableId="811406676">
    <w:abstractNumId w:val="29"/>
  </w:num>
  <w:num w:numId="11" w16cid:durableId="911545050">
    <w:abstractNumId w:val="23"/>
  </w:num>
  <w:num w:numId="12" w16cid:durableId="1180316623">
    <w:abstractNumId w:val="21"/>
  </w:num>
  <w:num w:numId="13" w16cid:durableId="608271157">
    <w:abstractNumId w:val="27"/>
  </w:num>
  <w:num w:numId="14" w16cid:durableId="1764494052">
    <w:abstractNumId w:val="28"/>
  </w:num>
  <w:num w:numId="15" w16cid:durableId="523983335">
    <w:abstractNumId w:val="17"/>
  </w:num>
  <w:num w:numId="16" w16cid:durableId="50272226">
    <w:abstractNumId w:val="31"/>
  </w:num>
  <w:num w:numId="17" w16cid:durableId="1967468950">
    <w:abstractNumId w:val="30"/>
  </w:num>
  <w:num w:numId="18" w16cid:durableId="1346977508">
    <w:abstractNumId w:val="26"/>
  </w:num>
  <w:num w:numId="19" w16cid:durableId="1461681957">
    <w:abstractNumId w:val="2"/>
  </w:num>
  <w:num w:numId="20" w16cid:durableId="903873254">
    <w:abstractNumId w:val="25"/>
  </w:num>
  <w:num w:numId="21" w16cid:durableId="232543991">
    <w:abstractNumId w:val="3"/>
  </w:num>
  <w:num w:numId="22" w16cid:durableId="258876829">
    <w:abstractNumId w:val="12"/>
  </w:num>
  <w:num w:numId="23" w16cid:durableId="1239904390">
    <w:abstractNumId w:val="0"/>
  </w:num>
  <w:num w:numId="24" w16cid:durableId="527571066">
    <w:abstractNumId w:val="15"/>
  </w:num>
  <w:num w:numId="25" w16cid:durableId="1190751993">
    <w:abstractNumId w:val="6"/>
  </w:num>
  <w:num w:numId="26" w16cid:durableId="436340591">
    <w:abstractNumId w:val="4"/>
  </w:num>
  <w:num w:numId="27" w16cid:durableId="1696930562">
    <w:abstractNumId w:val="10"/>
  </w:num>
  <w:num w:numId="28" w16cid:durableId="1208831180">
    <w:abstractNumId w:val="20"/>
  </w:num>
  <w:num w:numId="29" w16cid:durableId="1629967333">
    <w:abstractNumId w:val="7"/>
  </w:num>
  <w:num w:numId="30" w16cid:durableId="1718973771">
    <w:abstractNumId w:val="8"/>
  </w:num>
  <w:num w:numId="31" w16cid:durableId="273751727">
    <w:abstractNumId w:val="24"/>
  </w:num>
  <w:num w:numId="32" w16cid:durableId="287009992">
    <w:abstractNumId w:val="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6040"/>
    <w:rsid w:val="0000104C"/>
    <w:rsid w:val="0000164D"/>
    <w:rsid w:val="000157B7"/>
    <w:rsid w:val="00024DFF"/>
    <w:rsid w:val="00027067"/>
    <w:rsid w:val="0003474F"/>
    <w:rsid w:val="00046ED5"/>
    <w:rsid w:val="00051957"/>
    <w:rsid w:val="00054D86"/>
    <w:rsid w:val="00065BD9"/>
    <w:rsid w:val="000702E2"/>
    <w:rsid w:val="000A684B"/>
    <w:rsid w:val="000B2278"/>
    <w:rsid w:val="000B2AA7"/>
    <w:rsid w:val="000B6FF0"/>
    <w:rsid w:val="000C0ED4"/>
    <w:rsid w:val="000C3DB2"/>
    <w:rsid w:val="000C7D9E"/>
    <w:rsid w:val="000D1870"/>
    <w:rsid w:val="000D2510"/>
    <w:rsid w:val="000D31BC"/>
    <w:rsid w:val="000D6E8E"/>
    <w:rsid w:val="000E36C2"/>
    <w:rsid w:val="00100C45"/>
    <w:rsid w:val="00104A5E"/>
    <w:rsid w:val="00106958"/>
    <w:rsid w:val="00111CAC"/>
    <w:rsid w:val="00112694"/>
    <w:rsid w:val="00113C3F"/>
    <w:rsid w:val="00123A54"/>
    <w:rsid w:val="00131723"/>
    <w:rsid w:val="0013574A"/>
    <w:rsid w:val="0013761D"/>
    <w:rsid w:val="00147F28"/>
    <w:rsid w:val="0015225B"/>
    <w:rsid w:val="001552FA"/>
    <w:rsid w:val="00156697"/>
    <w:rsid w:val="001649CA"/>
    <w:rsid w:val="001710B7"/>
    <w:rsid w:val="001741AC"/>
    <w:rsid w:val="00187F82"/>
    <w:rsid w:val="001B03B3"/>
    <w:rsid w:val="001B34AA"/>
    <w:rsid w:val="001C4D98"/>
    <w:rsid w:val="001C59BC"/>
    <w:rsid w:val="001D08A6"/>
    <w:rsid w:val="001D1350"/>
    <w:rsid w:val="001D6090"/>
    <w:rsid w:val="001D6BE1"/>
    <w:rsid w:val="001D7951"/>
    <w:rsid w:val="001F0521"/>
    <w:rsid w:val="002002FC"/>
    <w:rsid w:val="00200C0C"/>
    <w:rsid w:val="0020260B"/>
    <w:rsid w:val="00202816"/>
    <w:rsid w:val="00206370"/>
    <w:rsid w:val="00210558"/>
    <w:rsid w:val="002118B3"/>
    <w:rsid w:val="002120CB"/>
    <w:rsid w:val="00216A40"/>
    <w:rsid w:val="00222736"/>
    <w:rsid w:val="00227C68"/>
    <w:rsid w:val="0023397C"/>
    <w:rsid w:val="0024023B"/>
    <w:rsid w:val="00246645"/>
    <w:rsid w:val="00265DD0"/>
    <w:rsid w:val="002773A4"/>
    <w:rsid w:val="0029201F"/>
    <w:rsid w:val="002A2E2A"/>
    <w:rsid w:val="002A494F"/>
    <w:rsid w:val="002A597F"/>
    <w:rsid w:val="002B3D0B"/>
    <w:rsid w:val="002B5D4B"/>
    <w:rsid w:val="002C2892"/>
    <w:rsid w:val="002C29FB"/>
    <w:rsid w:val="002C6071"/>
    <w:rsid w:val="002D20D2"/>
    <w:rsid w:val="002D3995"/>
    <w:rsid w:val="002D5C9F"/>
    <w:rsid w:val="002E0EDE"/>
    <w:rsid w:val="002E1DFF"/>
    <w:rsid w:val="002E41E9"/>
    <w:rsid w:val="002E6668"/>
    <w:rsid w:val="002F06DE"/>
    <w:rsid w:val="002F0895"/>
    <w:rsid w:val="002F0DD8"/>
    <w:rsid w:val="003010D4"/>
    <w:rsid w:val="00303F2D"/>
    <w:rsid w:val="00304E13"/>
    <w:rsid w:val="00317B0B"/>
    <w:rsid w:val="0032250A"/>
    <w:rsid w:val="003240BD"/>
    <w:rsid w:val="00326348"/>
    <w:rsid w:val="003319C5"/>
    <w:rsid w:val="00332397"/>
    <w:rsid w:val="00336860"/>
    <w:rsid w:val="003435C4"/>
    <w:rsid w:val="00345826"/>
    <w:rsid w:val="0035379E"/>
    <w:rsid w:val="00357A9D"/>
    <w:rsid w:val="00360B17"/>
    <w:rsid w:val="0036161D"/>
    <w:rsid w:val="00367D31"/>
    <w:rsid w:val="0037165C"/>
    <w:rsid w:val="00373E11"/>
    <w:rsid w:val="00377C06"/>
    <w:rsid w:val="0038591A"/>
    <w:rsid w:val="003865E1"/>
    <w:rsid w:val="00393860"/>
    <w:rsid w:val="00397DD6"/>
    <w:rsid w:val="003A4BCD"/>
    <w:rsid w:val="003B1974"/>
    <w:rsid w:val="003B3B38"/>
    <w:rsid w:val="003B7E45"/>
    <w:rsid w:val="003C037D"/>
    <w:rsid w:val="003C3664"/>
    <w:rsid w:val="003D4DA1"/>
    <w:rsid w:val="003E00CE"/>
    <w:rsid w:val="003E2C5B"/>
    <w:rsid w:val="003E50B9"/>
    <w:rsid w:val="003E56E6"/>
    <w:rsid w:val="003E7111"/>
    <w:rsid w:val="0041062A"/>
    <w:rsid w:val="004349BB"/>
    <w:rsid w:val="00443183"/>
    <w:rsid w:val="00450A04"/>
    <w:rsid w:val="00453E17"/>
    <w:rsid w:val="00466C2E"/>
    <w:rsid w:val="004733AA"/>
    <w:rsid w:val="004B08B5"/>
    <w:rsid w:val="004B7BC0"/>
    <w:rsid w:val="004C0B3A"/>
    <w:rsid w:val="004C1AE5"/>
    <w:rsid w:val="004C747B"/>
    <w:rsid w:val="004D20C3"/>
    <w:rsid w:val="004E61F2"/>
    <w:rsid w:val="00503A01"/>
    <w:rsid w:val="0050544C"/>
    <w:rsid w:val="00515FB7"/>
    <w:rsid w:val="00516DDB"/>
    <w:rsid w:val="005224D0"/>
    <w:rsid w:val="00526F2C"/>
    <w:rsid w:val="00527412"/>
    <w:rsid w:val="00545C0D"/>
    <w:rsid w:val="00573970"/>
    <w:rsid w:val="0057595A"/>
    <w:rsid w:val="0058358F"/>
    <w:rsid w:val="00583BC8"/>
    <w:rsid w:val="005932AC"/>
    <w:rsid w:val="005A00D9"/>
    <w:rsid w:val="005A2A1E"/>
    <w:rsid w:val="005A5891"/>
    <w:rsid w:val="005B5387"/>
    <w:rsid w:val="005B6286"/>
    <w:rsid w:val="005B681D"/>
    <w:rsid w:val="005B748A"/>
    <w:rsid w:val="005C0EEF"/>
    <w:rsid w:val="005C552F"/>
    <w:rsid w:val="005C5647"/>
    <w:rsid w:val="005D509D"/>
    <w:rsid w:val="005D657B"/>
    <w:rsid w:val="005F25DF"/>
    <w:rsid w:val="005F619D"/>
    <w:rsid w:val="00605DD6"/>
    <w:rsid w:val="006063C4"/>
    <w:rsid w:val="006105D6"/>
    <w:rsid w:val="0061102B"/>
    <w:rsid w:val="00612812"/>
    <w:rsid w:val="006205FA"/>
    <w:rsid w:val="00625578"/>
    <w:rsid w:val="00632D49"/>
    <w:rsid w:val="00634BF9"/>
    <w:rsid w:val="006373F0"/>
    <w:rsid w:val="006422EB"/>
    <w:rsid w:val="006520AA"/>
    <w:rsid w:val="006572C8"/>
    <w:rsid w:val="00657B69"/>
    <w:rsid w:val="006603B4"/>
    <w:rsid w:val="00662621"/>
    <w:rsid w:val="00675AF8"/>
    <w:rsid w:val="00680726"/>
    <w:rsid w:val="0069344D"/>
    <w:rsid w:val="00693F67"/>
    <w:rsid w:val="006A2CA1"/>
    <w:rsid w:val="006A76C4"/>
    <w:rsid w:val="006B2F10"/>
    <w:rsid w:val="006D2E5F"/>
    <w:rsid w:val="006D6856"/>
    <w:rsid w:val="006D6A7D"/>
    <w:rsid w:val="006D7296"/>
    <w:rsid w:val="006E2A9B"/>
    <w:rsid w:val="006E36DE"/>
    <w:rsid w:val="006F4880"/>
    <w:rsid w:val="006F5529"/>
    <w:rsid w:val="00700B6C"/>
    <w:rsid w:val="00702D9A"/>
    <w:rsid w:val="00721FA9"/>
    <w:rsid w:val="00724E4D"/>
    <w:rsid w:val="00746BF7"/>
    <w:rsid w:val="0077299B"/>
    <w:rsid w:val="00773C94"/>
    <w:rsid w:val="007740F9"/>
    <w:rsid w:val="007A2FAA"/>
    <w:rsid w:val="007A7900"/>
    <w:rsid w:val="007B2982"/>
    <w:rsid w:val="007B39E1"/>
    <w:rsid w:val="007D2E30"/>
    <w:rsid w:val="007D399A"/>
    <w:rsid w:val="007D6CCF"/>
    <w:rsid w:val="007E0EDD"/>
    <w:rsid w:val="007E3A90"/>
    <w:rsid w:val="007F662F"/>
    <w:rsid w:val="00800585"/>
    <w:rsid w:val="00802827"/>
    <w:rsid w:val="00812C68"/>
    <w:rsid w:val="00816758"/>
    <w:rsid w:val="008230BD"/>
    <w:rsid w:val="0082482A"/>
    <w:rsid w:val="00824C49"/>
    <w:rsid w:val="008408B0"/>
    <w:rsid w:val="00841827"/>
    <w:rsid w:val="00841C4D"/>
    <w:rsid w:val="008504BB"/>
    <w:rsid w:val="00850914"/>
    <w:rsid w:val="008552FF"/>
    <w:rsid w:val="0085648B"/>
    <w:rsid w:val="00860905"/>
    <w:rsid w:val="008629C1"/>
    <w:rsid w:val="00864469"/>
    <w:rsid w:val="00864E47"/>
    <w:rsid w:val="00865BE4"/>
    <w:rsid w:val="008664F6"/>
    <w:rsid w:val="0087051C"/>
    <w:rsid w:val="008745AA"/>
    <w:rsid w:val="00874D09"/>
    <w:rsid w:val="008869B2"/>
    <w:rsid w:val="0089221E"/>
    <w:rsid w:val="00894BC7"/>
    <w:rsid w:val="008A3C8E"/>
    <w:rsid w:val="008B061B"/>
    <w:rsid w:val="008B22FE"/>
    <w:rsid w:val="008B534D"/>
    <w:rsid w:val="008B68E2"/>
    <w:rsid w:val="008B7084"/>
    <w:rsid w:val="008C396D"/>
    <w:rsid w:val="008D243C"/>
    <w:rsid w:val="008E3061"/>
    <w:rsid w:val="008E4641"/>
    <w:rsid w:val="008E7B47"/>
    <w:rsid w:val="009137D1"/>
    <w:rsid w:val="0092685E"/>
    <w:rsid w:val="00935E04"/>
    <w:rsid w:val="00941E7F"/>
    <w:rsid w:val="00944787"/>
    <w:rsid w:val="009453D3"/>
    <w:rsid w:val="0095286B"/>
    <w:rsid w:val="00964020"/>
    <w:rsid w:val="00972A0E"/>
    <w:rsid w:val="0097585F"/>
    <w:rsid w:val="00982156"/>
    <w:rsid w:val="00991B36"/>
    <w:rsid w:val="00992901"/>
    <w:rsid w:val="00997B31"/>
    <w:rsid w:val="009A3118"/>
    <w:rsid w:val="009A3FF2"/>
    <w:rsid w:val="009A5B8A"/>
    <w:rsid w:val="009B038D"/>
    <w:rsid w:val="009B4E60"/>
    <w:rsid w:val="009B6370"/>
    <w:rsid w:val="009C1BBF"/>
    <w:rsid w:val="009C2F50"/>
    <w:rsid w:val="009C7E4A"/>
    <w:rsid w:val="009E1E76"/>
    <w:rsid w:val="009E5FF8"/>
    <w:rsid w:val="009E6932"/>
    <w:rsid w:val="009F266D"/>
    <w:rsid w:val="009F3970"/>
    <w:rsid w:val="00A03FCA"/>
    <w:rsid w:val="00A05AF5"/>
    <w:rsid w:val="00A14A3E"/>
    <w:rsid w:val="00A15A66"/>
    <w:rsid w:val="00A15E30"/>
    <w:rsid w:val="00A161F3"/>
    <w:rsid w:val="00A16A7D"/>
    <w:rsid w:val="00A17B38"/>
    <w:rsid w:val="00A22BD9"/>
    <w:rsid w:val="00A33CCD"/>
    <w:rsid w:val="00A33FE6"/>
    <w:rsid w:val="00A42066"/>
    <w:rsid w:val="00A527FD"/>
    <w:rsid w:val="00A5467B"/>
    <w:rsid w:val="00A56C16"/>
    <w:rsid w:val="00A613C7"/>
    <w:rsid w:val="00A8045A"/>
    <w:rsid w:val="00A80E62"/>
    <w:rsid w:val="00A91056"/>
    <w:rsid w:val="00AA1068"/>
    <w:rsid w:val="00AA3178"/>
    <w:rsid w:val="00AA6040"/>
    <w:rsid w:val="00AB4E7C"/>
    <w:rsid w:val="00AC4164"/>
    <w:rsid w:val="00AC7CF0"/>
    <w:rsid w:val="00AD1928"/>
    <w:rsid w:val="00AD1E4D"/>
    <w:rsid w:val="00AD2BD8"/>
    <w:rsid w:val="00AD3DD7"/>
    <w:rsid w:val="00AD42E9"/>
    <w:rsid w:val="00AD5E40"/>
    <w:rsid w:val="00AE389D"/>
    <w:rsid w:val="00AE4050"/>
    <w:rsid w:val="00AE46A1"/>
    <w:rsid w:val="00AE67DD"/>
    <w:rsid w:val="00AE7CB6"/>
    <w:rsid w:val="00AF11A7"/>
    <w:rsid w:val="00AF3B43"/>
    <w:rsid w:val="00AF597E"/>
    <w:rsid w:val="00AF5E71"/>
    <w:rsid w:val="00AF650C"/>
    <w:rsid w:val="00AF7665"/>
    <w:rsid w:val="00B00CE7"/>
    <w:rsid w:val="00B16495"/>
    <w:rsid w:val="00B26DB5"/>
    <w:rsid w:val="00B401F5"/>
    <w:rsid w:val="00B42477"/>
    <w:rsid w:val="00B473D3"/>
    <w:rsid w:val="00B51CAE"/>
    <w:rsid w:val="00B57BB7"/>
    <w:rsid w:val="00B74201"/>
    <w:rsid w:val="00B821E9"/>
    <w:rsid w:val="00B84FC2"/>
    <w:rsid w:val="00BA68A2"/>
    <w:rsid w:val="00BB26BB"/>
    <w:rsid w:val="00BB3EC3"/>
    <w:rsid w:val="00BB4D43"/>
    <w:rsid w:val="00BB61E7"/>
    <w:rsid w:val="00BC4875"/>
    <w:rsid w:val="00BC5F9C"/>
    <w:rsid w:val="00BD1A02"/>
    <w:rsid w:val="00BD1C7F"/>
    <w:rsid w:val="00BD595B"/>
    <w:rsid w:val="00BD5DD8"/>
    <w:rsid w:val="00BD6C4E"/>
    <w:rsid w:val="00BD7F7C"/>
    <w:rsid w:val="00BE4BDC"/>
    <w:rsid w:val="00BE6245"/>
    <w:rsid w:val="00BF31B7"/>
    <w:rsid w:val="00BF3402"/>
    <w:rsid w:val="00BF3EB7"/>
    <w:rsid w:val="00C0116D"/>
    <w:rsid w:val="00C01260"/>
    <w:rsid w:val="00C05AA1"/>
    <w:rsid w:val="00C10FCE"/>
    <w:rsid w:val="00C11E7E"/>
    <w:rsid w:val="00C14376"/>
    <w:rsid w:val="00C16130"/>
    <w:rsid w:val="00C220B1"/>
    <w:rsid w:val="00C226E4"/>
    <w:rsid w:val="00C32070"/>
    <w:rsid w:val="00C33D26"/>
    <w:rsid w:val="00C44798"/>
    <w:rsid w:val="00C53670"/>
    <w:rsid w:val="00C62766"/>
    <w:rsid w:val="00C701BD"/>
    <w:rsid w:val="00C71366"/>
    <w:rsid w:val="00C77510"/>
    <w:rsid w:val="00C83DEF"/>
    <w:rsid w:val="00C868E8"/>
    <w:rsid w:val="00C87E2A"/>
    <w:rsid w:val="00CA7B46"/>
    <w:rsid w:val="00CC45F0"/>
    <w:rsid w:val="00CC7A53"/>
    <w:rsid w:val="00CD0FBE"/>
    <w:rsid w:val="00CD70AA"/>
    <w:rsid w:val="00CD7728"/>
    <w:rsid w:val="00CE3735"/>
    <w:rsid w:val="00CF3265"/>
    <w:rsid w:val="00CF7751"/>
    <w:rsid w:val="00CF7D25"/>
    <w:rsid w:val="00D06BD7"/>
    <w:rsid w:val="00D15DD2"/>
    <w:rsid w:val="00D24915"/>
    <w:rsid w:val="00D30217"/>
    <w:rsid w:val="00D44801"/>
    <w:rsid w:val="00D44A1E"/>
    <w:rsid w:val="00D457EE"/>
    <w:rsid w:val="00D569E9"/>
    <w:rsid w:val="00D613FD"/>
    <w:rsid w:val="00D654E7"/>
    <w:rsid w:val="00D65CEA"/>
    <w:rsid w:val="00D7101A"/>
    <w:rsid w:val="00D7110B"/>
    <w:rsid w:val="00D73D0E"/>
    <w:rsid w:val="00D87801"/>
    <w:rsid w:val="00D91B11"/>
    <w:rsid w:val="00D92590"/>
    <w:rsid w:val="00D93C53"/>
    <w:rsid w:val="00D979D0"/>
    <w:rsid w:val="00DA3B39"/>
    <w:rsid w:val="00DC1EE0"/>
    <w:rsid w:val="00DC2C4F"/>
    <w:rsid w:val="00DC4D74"/>
    <w:rsid w:val="00DD1784"/>
    <w:rsid w:val="00DE0F9F"/>
    <w:rsid w:val="00DE7C31"/>
    <w:rsid w:val="00E013E8"/>
    <w:rsid w:val="00E02947"/>
    <w:rsid w:val="00E05B91"/>
    <w:rsid w:val="00E06433"/>
    <w:rsid w:val="00E13650"/>
    <w:rsid w:val="00E1632F"/>
    <w:rsid w:val="00E16FC8"/>
    <w:rsid w:val="00E22B52"/>
    <w:rsid w:val="00E25FFB"/>
    <w:rsid w:val="00E311A0"/>
    <w:rsid w:val="00E37CEB"/>
    <w:rsid w:val="00E47CC1"/>
    <w:rsid w:val="00E56F61"/>
    <w:rsid w:val="00E660A6"/>
    <w:rsid w:val="00E7260A"/>
    <w:rsid w:val="00E82C85"/>
    <w:rsid w:val="00E93C68"/>
    <w:rsid w:val="00E944BF"/>
    <w:rsid w:val="00EA0412"/>
    <w:rsid w:val="00EA38BF"/>
    <w:rsid w:val="00EC3CD3"/>
    <w:rsid w:val="00EC735E"/>
    <w:rsid w:val="00ED74A4"/>
    <w:rsid w:val="00EE1E66"/>
    <w:rsid w:val="00EE6751"/>
    <w:rsid w:val="00EE6E8D"/>
    <w:rsid w:val="00EF14EF"/>
    <w:rsid w:val="00EF272D"/>
    <w:rsid w:val="00EF3040"/>
    <w:rsid w:val="00F01A9F"/>
    <w:rsid w:val="00F03EDE"/>
    <w:rsid w:val="00F069E0"/>
    <w:rsid w:val="00F078FB"/>
    <w:rsid w:val="00F11F91"/>
    <w:rsid w:val="00F204DF"/>
    <w:rsid w:val="00F25432"/>
    <w:rsid w:val="00F3054A"/>
    <w:rsid w:val="00F349BD"/>
    <w:rsid w:val="00F41F61"/>
    <w:rsid w:val="00F50733"/>
    <w:rsid w:val="00F56F3B"/>
    <w:rsid w:val="00F71631"/>
    <w:rsid w:val="00F75FDE"/>
    <w:rsid w:val="00F77928"/>
    <w:rsid w:val="00F90178"/>
    <w:rsid w:val="00F927B6"/>
    <w:rsid w:val="00FA38BB"/>
    <w:rsid w:val="00FA4916"/>
    <w:rsid w:val="00FC01E0"/>
    <w:rsid w:val="00FC6379"/>
    <w:rsid w:val="00FD270F"/>
    <w:rsid w:val="00FE68C9"/>
    <w:rsid w:val="00FF18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7F9AB7"/>
  <w15:docId w15:val="{3451314E-916F-41D0-BC08-8E41755F9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3C7"/>
    <w:pPr>
      <w:spacing w:after="200" w:line="276" w:lineRule="auto"/>
    </w:pPr>
    <w:rPr>
      <w:rFonts w:eastAsia="Times New Roman"/>
      <w:sz w:val="22"/>
      <w:szCs w:val="22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D5E40"/>
    <w:rPr>
      <w:rFonts w:eastAsia="Times New Roman"/>
      <w:sz w:val="22"/>
      <w:szCs w:val="22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CF7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751"/>
    <w:rPr>
      <w:rFonts w:eastAsia="Times New Roman"/>
      <w:sz w:val="22"/>
      <w:szCs w:val="22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CF7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751"/>
    <w:rPr>
      <w:rFonts w:eastAsia="Times New Roman"/>
      <w:sz w:val="22"/>
      <w:szCs w:val="22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01A"/>
    <w:rPr>
      <w:rFonts w:ascii="Tahoma" w:eastAsia="Times New Roman" w:hAnsi="Tahoma" w:cs="Tahoma"/>
      <w:sz w:val="16"/>
      <w:szCs w:val="16"/>
      <w:lang w:val="ro-RO" w:eastAsia="ro-RO"/>
    </w:rPr>
  </w:style>
  <w:style w:type="paragraph" w:customStyle="1" w:styleId="sartttl">
    <w:name w:val="s_art_ttl"/>
    <w:basedOn w:val="Normal"/>
    <w:rsid w:val="00CC7A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alnttl">
    <w:name w:val="s_aln_ttl"/>
    <w:basedOn w:val="DefaultParagraphFont"/>
    <w:rsid w:val="00CC7A53"/>
  </w:style>
  <w:style w:type="character" w:customStyle="1" w:styleId="salnbdy">
    <w:name w:val="s_aln_bdy"/>
    <w:basedOn w:val="DefaultParagraphFont"/>
    <w:rsid w:val="00CC7A53"/>
  </w:style>
  <w:style w:type="character" w:styleId="Hyperlink">
    <w:name w:val="Hyperlink"/>
    <w:basedOn w:val="DefaultParagraphFont"/>
    <w:uiPriority w:val="99"/>
    <w:unhideWhenUsed/>
    <w:rsid w:val="00CC7A5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C7A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8248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Normal bullet 2,List Paragraph1,Listă colorată - Accentuare 11,body 2,List Paragraph11,List Paragraph111,Akapit z listą BS,Outlines a.b.c.,List_Paragraph,Multilevel para_II,Akapit z lista BS,List1"/>
    <w:basedOn w:val="Normal"/>
    <w:link w:val="ListParagraphChar"/>
    <w:uiPriority w:val="34"/>
    <w:qFormat/>
    <w:rsid w:val="00AE389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F4880"/>
    <w:rPr>
      <w:i/>
      <w:iCs/>
    </w:rPr>
  </w:style>
  <w:style w:type="character" w:styleId="Strong">
    <w:name w:val="Strong"/>
    <w:basedOn w:val="DefaultParagraphFont"/>
    <w:qFormat/>
    <w:rsid w:val="006F4880"/>
    <w:rPr>
      <w:b/>
      <w:bCs/>
    </w:rPr>
  </w:style>
  <w:style w:type="paragraph" w:customStyle="1" w:styleId="sden">
    <w:name w:val="s_den"/>
    <w:basedOn w:val="Normal"/>
    <w:rsid w:val="00A420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locked/>
    <w:rsid w:val="00A42066"/>
    <w:rPr>
      <w:rFonts w:eastAsia="Times New Roman"/>
      <w:sz w:val="22"/>
      <w:szCs w:val="22"/>
      <w:lang w:val="ro-RO" w:eastAsia="ro-R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0905"/>
    <w:rPr>
      <w:color w:val="605E5C"/>
      <w:shd w:val="clear" w:color="auto" w:fill="E1DFDD"/>
    </w:rPr>
  </w:style>
  <w:style w:type="paragraph" w:customStyle="1" w:styleId="scapttl">
    <w:name w:val="s_cap_ttl"/>
    <w:basedOn w:val="Normal"/>
    <w:rsid w:val="00F204D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capden">
    <w:name w:val="s_cap_den"/>
    <w:basedOn w:val="Normal"/>
    <w:rsid w:val="00F204D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secttl">
    <w:name w:val="s_sec_ttl"/>
    <w:basedOn w:val="Normal"/>
    <w:rsid w:val="00F204D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secden">
    <w:name w:val="s_sec_den"/>
    <w:basedOn w:val="Normal"/>
    <w:rsid w:val="00F204D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tlttl">
    <w:name w:val="s_ttl_ttl"/>
    <w:basedOn w:val="Normal"/>
    <w:uiPriority w:val="99"/>
    <w:semiHidden/>
    <w:rsid w:val="00FF180F"/>
    <w:pPr>
      <w:spacing w:after="0" w:line="240" w:lineRule="auto"/>
      <w:jc w:val="center"/>
    </w:pPr>
    <w:rPr>
      <w:rFonts w:ascii="Verdana" w:hAnsi="Verdana"/>
      <w:b/>
      <w:bCs/>
      <w:color w:val="8B0000"/>
      <w:sz w:val="26"/>
      <w:szCs w:val="26"/>
      <w:lang w:val="en-US" w:eastAsia="en-US"/>
    </w:r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Akapit z listą BS Char,Outlines a.b.c. Char,List_Paragraph Char,Multilevel para_II Char,List1 Char"/>
    <w:link w:val="ListParagraph"/>
    <w:uiPriority w:val="34"/>
    <w:locked/>
    <w:rsid w:val="00BD1C7F"/>
    <w:rPr>
      <w:rFonts w:eastAsia="Times New Roman"/>
      <w:sz w:val="22"/>
      <w:szCs w:val="22"/>
      <w:lang w:val="ro-RO" w:eastAsia="ro-RO"/>
    </w:rPr>
  </w:style>
  <w:style w:type="paragraph" w:customStyle="1" w:styleId="Default">
    <w:name w:val="Default"/>
    <w:rsid w:val="00BD5D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o-RO"/>
    </w:rPr>
  </w:style>
  <w:style w:type="paragraph" w:customStyle="1" w:styleId="spar">
    <w:name w:val="s_par"/>
    <w:basedOn w:val="Normal"/>
    <w:rsid w:val="00CC45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li1">
    <w:name w:val="tli1"/>
    <w:basedOn w:val="DefaultParagraphFont"/>
    <w:rsid w:val="00D06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9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6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1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5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4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3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7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5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1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0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6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80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7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5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sturi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ocial@das.primariatm.ro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.management.dastm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OneDrive%20-%20Primaria%20Municipiului%20Timisoara\Attachments\Antet%20DAS\Template-uri\_SMIJR\CRP\Model%20Antet%20Portret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F6B63A-EC0B-49BE-A4D0-AA10AAAB7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 Antet Portret final</Template>
  <TotalTime>908</TotalTime>
  <Pages>6</Pages>
  <Words>1978</Words>
  <Characters>11478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Antet</vt:lpstr>
    </vt:vector>
  </TitlesOfParts>
  <Company>Grizli777</Company>
  <LinksUpToDate>false</LinksUpToDate>
  <CharactersWithSpaces>13430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Antet</dc:title>
  <dc:creator>Bolanu Andrei</dc:creator>
  <cp:lastModifiedBy>Georgeta STINGU</cp:lastModifiedBy>
  <cp:revision>57</cp:revision>
  <cp:lastPrinted>2026-09-23T09:30:00Z</cp:lastPrinted>
  <dcterms:created xsi:type="dcterms:W3CDTF">2025-07-16T08:30:00Z</dcterms:created>
  <dcterms:modified xsi:type="dcterms:W3CDTF">2026-09-23T09:48:00Z</dcterms:modified>
</cp:coreProperties>
</file>