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26C7" w14:textId="1E8D1C56" w:rsidR="003F2424" w:rsidRDefault="00785C0D" w:rsidP="00785C0D">
      <w:pPr>
        <w:tabs>
          <w:tab w:val="left" w:pos="3810"/>
          <w:tab w:val="left" w:pos="765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  <w:r w:rsidR="00A62D92">
        <w:rPr>
          <w:b/>
          <w:sz w:val="28"/>
          <w:szCs w:val="28"/>
        </w:rPr>
        <w:t xml:space="preserve">Nr. </w:t>
      </w:r>
      <w:r w:rsidR="00EA0D3B">
        <w:rPr>
          <w:b/>
          <w:sz w:val="28"/>
          <w:szCs w:val="28"/>
        </w:rPr>
        <w:t>1135/09.09.2026</w:t>
      </w:r>
    </w:p>
    <w:p w14:paraId="1671F609" w14:textId="77777777" w:rsidR="00FB36D3" w:rsidRDefault="00FB36D3" w:rsidP="00F532F5">
      <w:pPr>
        <w:tabs>
          <w:tab w:val="left" w:pos="3810"/>
          <w:tab w:val="center" w:pos="5664"/>
        </w:tabs>
        <w:spacing w:line="276" w:lineRule="auto"/>
        <w:jc w:val="center"/>
        <w:rPr>
          <w:b/>
          <w:sz w:val="28"/>
          <w:szCs w:val="28"/>
        </w:rPr>
      </w:pPr>
    </w:p>
    <w:p w14:paraId="50B0F83B" w14:textId="77777777" w:rsidR="00FB36D3" w:rsidRDefault="00FB36D3" w:rsidP="00F532F5">
      <w:pPr>
        <w:tabs>
          <w:tab w:val="left" w:pos="3810"/>
          <w:tab w:val="center" w:pos="5664"/>
        </w:tabs>
        <w:spacing w:line="276" w:lineRule="auto"/>
        <w:jc w:val="center"/>
        <w:rPr>
          <w:b/>
          <w:sz w:val="28"/>
          <w:szCs w:val="28"/>
        </w:rPr>
      </w:pPr>
    </w:p>
    <w:p w14:paraId="46AA7BD6" w14:textId="77777777" w:rsidR="00785C0D" w:rsidRDefault="00785C0D" w:rsidP="00F532F5">
      <w:pPr>
        <w:tabs>
          <w:tab w:val="left" w:pos="3810"/>
          <w:tab w:val="center" w:pos="5664"/>
        </w:tabs>
        <w:spacing w:line="276" w:lineRule="auto"/>
        <w:jc w:val="center"/>
        <w:rPr>
          <w:b/>
          <w:sz w:val="28"/>
          <w:szCs w:val="28"/>
        </w:rPr>
      </w:pPr>
    </w:p>
    <w:p w14:paraId="3F007AE3" w14:textId="77777777" w:rsidR="00785C0D" w:rsidRDefault="00785C0D" w:rsidP="00F532F5">
      <w:pPr>
        <w:tabs>
          <w:tab w:val="left" w:pos="3810"/>
          <w:tab w:val="center" w:pos="5664"/>
        </w:tabs>
        <w:spacing w:line="276" w:lineRule="auto"/>
        <w:jc w:val="center"/>
        <w:rPr>
          <w:b/>
          <w:sz w:val="28"/>
          <w:szCs w:val="28"/>
        </w:rPr>
      </w:pPr>
    </w:p>
    <w:p w14:paraId="3955BC7C" w14:textId="32248B4B" w:rsidR="007C202B" w:rsidRDefault="007751F3" w:rsidP="00F532F5">
      <w:pPr>
        <w:tabs>
          <w:tab w:val="left" w:pos="3810"/>
          <w:tab w:val="center" w:pos="5664"/>
        </w:tabs>
        <w:spacing w:line="276" w:lineRule="auto"/>
        <w:jc w:val="center"/>
        <w:rPr>
          <w:b/>
          <w:sz w:val="28"/>
          <w:szCs w:val="28"/>
        </w:rPr>
      </w:pPr>
      <w:r w:rsidRPr="00182647">
        <w:rPr>
          <w:b/>
          <w:sz w:val="28"/>
          <w:szCs w:val="28"/>
        </w:rPr>
        <w:t>ANUNȚ</w:t>
      </w:r>
      <w:r w:rsidR="00664023">
        <w:rPr>
          <w:b/>
          <w:sz w:val="28"/>
          <w:szCs w:val="28"/>
        </w:rPr>
        <w:t xml:space="preserve"> CONCURS</w:t>
      </w:r>
    </w:p>
    <w:p w14:paraId="292CB904" w14:textId="77777777" w:rsidR="00F40204" w:rsidRDefault="00F40204" w:rsidP="00E7321B">
      <w:pPr>
        <w:tabs>
          <w:tab w:val="left" w:pos="3810"/>
          <w:tab w:val="center" w:pos="5664"/>
        </w:tabs>
        <w:spacing w:line="276" w:lineRule="auto"/>
        <w:rPr>
          <w:b/>
          <w:sz w:val="28"/>
          <w:szCs w:val="28"/>
        </w:rPr>
      </w:pPr>
    </w:p>
    <w:p w14:paraId="35ED0139" w14:textId="77777777" w:rsidR="00FB36D3" w:rsidRPr="00182647" w:rsidRDefault="00FB36D3" w:rsidP="00E7321B">
      <w:pPr>
        <w:tabs>
          <w:tab w:val="left" w:pos="3810"/>
          <w:tab w:val="center" w:pos="5664"/>
        </w:tabs>
        <w:spacing w:line="276" w:lineRule="auto"/>
        <w:rPr>
          <w:b/>
          <w:sz w:val="28"/>
          <w:szCs w:val="28"/>
        </w:rPr>
      </w:pPr>
    </w:p>
    <w:p w14:paraId="33C28B5F" w14:textId="525C3FCE" w:rsidR="008E406A" w:rsidRDefault="005A6007" w:rsidP="0041556E">
      <w:pPr>
        <w:spacing w:line="276" w:lineRule="auto"/>
        <w:ind w:firstLine="720"/>
        <w:jc w:val="both"/>
        <w:rPr>
          <w:rFonts w:eastAsia="Calibri"/>
          <w:lang w:val="ro-RO"/>
        </w:rPr>
      </w:pPr>
      <w:r w:rsidRPr="00182647">
        <w:rPr>
          <w:rFonts w:eastAsia="Calibri"/>
          <w:lang w:val="ro-RO"/>
        </w:rPr>
        <w:t>Universitatea pentru Științele Vieții ”Ion Ionescu de la Brad” din Iași, cu sediul în Iași, Aleea Mihail Sadoveanu, nr. 3, organizează concurs pentru ocuparea</w:t>
      </w:r>
      <w:r w:rsidRPr="00182647">
        <w:t xml:space="preserve"> </w:t>
      </w:r>
      <w:r w:rsidR="00BD46B7">
        <w:t xml:space="preserve">a </w:t>
      </w:r>
      <w:proofErr w:type="spellStart"/>
      <w:r w:rsidR="00BD46B7">
        <w:t>două</w:t>
      </w:r>
      <w:proofErr w:type="spellEnd"/>
      <w:r w:rsidR="006E341A">
        <w:t xml:space="preserve"> </w:t>
      </w:r>
      <w:proofErr w:type="spellStart"/>
      <w:r w:rsidR="006E341A">
        <w:t>post</w:t>
      </w:r>
      <w:r w:rsidR="00BD46B7">
        <w:t>uri</w:t>
      </w:r>
      <w:proofErr w:type="spellEnd"/>
      <w:r w:rsidR="006E341A">
        <w:t xml:space="preserve"> </w:t>
      </w:r>
      <w:proofErr w:type="spellStart"/>
      <w:r w:rsidR="006E341A">
        <w:t>vacant</w:t>
      </w:r>
      <w:r w:rsidR="00BD46B7">
        <w:t>e</w:t>
      </w:r>
      <w:proofErr w:type="spellEnd"/>
      <w:r w:rsidRPr="00182647">
        <w:t xml:space="preserve">, pe </w:t>
      </w:r>
      <w:proofErr w:type="spellStart"/>
      <w:r w:rsidRPr="00182647">
        <w:t>perioadă</w:t>
      </w:r>
      <w:proofErr w:type="spellEnd"/>
      <w:r w:rsidRPr="00182647">
        <w:t xml:space="preserve"> </w:t>
      </w:r>
      <w:proofErr w:type="spellStart"/>
      <w:r w:rsidR="008553DC">
        <w:t>determinată</w:t>
      </w:r>
      <w:proofErr w:type="spellEnd"/>
      <w:r w:rsidRPr="00182647">
        <w:t xml:space="preserve"> (cf. HG </w:t>
      </w:r>
      <w:r w:rsidR="00AA6967">
        <w:t xml:space="preserve">nr. </w:t>
      </w:r>
      <w:r w:rsidR="00813E61">
        <w:t>1336/2022</w:t>
      </w:r>
      <w:r w:rsidR="006E341A">
        <w:t>) de</w:t>
      </w:r>
      <w:r w:rsidR="008E406A" w:rsidRPr="00963CE2">
        <w:rPr>
          <w:b/>
        </w:rPr>
        <w:t xml:space="preserve"> </w:t>
      </w:r>
      <w:bookmarkStart w:id="0" w:name="_Hlk239754255"/>
      <w:proofErr w:type="spellStart"/>
      <w:r w:rsidR="00A279E4">
        <w:rPr>
          <w:b/>
        </w:rPr>
        <w:t>inginer</w:t>
      </w:r>
      <w:proofErr w:type="spellEnd"/>
      <w:r w:rsidR="009A4EF6">
        <w:rPr>
          <w:b/>
        </w:rPr>
        <w:t xml:space="preserve"> </w:t>
      </w:r>
      <w:proofErr w:type="spellStart"/>
      <w:r w:rsidR="009A4EF6">
        <w:rPr>
          <w:b/>
        </w:rPr>
        <w:t>agronom</w:t>
      </w:r>
      <w:proofErr w:type="spellEnd"/>
      <w:r w:rsidR="00A279E4">
        <w:rPr>
          <w:b/>
        </w:rPr>
        <w:t xml:space="preserve"> </w:t>
      </w:r>
      <w:r w:rsidR="00E04F66">
        <w:rPr>
          <w:b/>
        </w:rPr>
        <w:t xml:space="preserve">de </w:t>
      </w:r>
      <w:proofErr w:type="spellStart"/>
      <w:r w:rsidR="00E04F66">
        <w:rPr>
          <w:b/>
        </w:rPr>
        <w:t>cercetare</w:t>
      </w:r>
      <w:proofErr w:type="spellEnd"/>
      <w:r w:rsidR="003A683E">
        <w:rPr>
          <w:b/>
        </w:rPr>
        <w:t xml:space="preserve"> debutant </w:t>
      </w:r>
      <w:r w:rsidR="00A279E4">
        <w:rPr>
          <w:b/>
        </w:rPr>
        <w:t>S</w:t>
      </w:r>
      <w:r w:rsidR="008E406A" w:rsidRPr="00452F4A">
        <w:t>,</w:t>
      </w:r>
      <w:r w:rsidR="008E406A" w:rsidRPr="00C62C93">
        <w:t xml:space="preserve"> </w:t>
      </w:r>
      <w:r w:rsidR="009A4EF6">
        <w:rPr>
          <w:rFonts w:eastAsia="Calibri"/>
          <w:lang w:val="ro-RO"/>
        </w:rPr>
        <w:t>în cadrul</w:t>
      </w:r>
      <w:r w:rsidR="00A279E4" w:rsidRPr="00A279E4">
        <w:rPr>
          <w:rFonts w:eastAsia="Calibri"/>
          <w:lang w:val="ro-RO"/>
        </w:rPr>
        <w:t xml:space="preserve"> Institutului de Cercetări pentru Agricultură și Mediu (ICAM).</w:t>
      </w:r>
    </w:p>
    <w:p w14:paraId="79BD94D8" w14:textId="77777777" w:rsidR="00FB36D3" w:rsidRDefault="00FB36D3" w:rsidP="0041556E">
      <w:pPr>
        <w:spacing w:line="276" w:lineRule="auto"/>
        <w:ind w:firstLine="720"/>
        <w:jc w:val="both"/>
        <w:rPr>
          <w:rFonts w:eastAsia="Calibri"/>
          <w:lang w:val="ro-RO"/>
        </w:rPr>
      </w:pPr>
    </w:p>
    <w:bookmarkEnd w:id="0"/>
    <w:p w14:paraId="496988D6" w14:textId="664A33F9" w:rsidR="00A279E4" w:rsidRPr="00785C0D" w:rsidRDefault="00F532F5" w:rsidP="00785C0D">
      <w:pPr>
        <w:spacing w:line="276" w:lineRule="auto"/>
        <w:ind w:firstLine="720"/>
        <w:jc w:val="both"/>
        <w:rPr>
          <w:rFonts w:eastAsia="Calibri"/>
          <w:b/>
          <w:bCs/>
          <w:i/>
          <w:iCs/>
          <w:lang w:val="ro-RO"/>
        </w:rPr>
      </w:pPr>
      <w:r w:rsidRPr="00785C0D">
        <w:rPr>
          <w:rFonts w:eastAsia="Calibri"/>
          <w:b/>
          <w:bCs/>
          <w:i/>
          <w:iCs/>
          <w:lang w:val="ro-RO"/>
        </w:rPr>
        <w:t>1.</w:t>
      </w:r>
      <w:r w:rsidRPr="00785C0D">
        <w:rPr>
          <w:b/>
          <w:bCs/>
          <w:i/>
          <w:iCs/>
        </w:rPr>
        <w:t xml:space="preserve"> </w:t>
      </w:r>
      <w:proofErr w:type="spellStart"/>
      <w:r w:rsidRPr="00785C0D">
        <w:rPr>
          <w:b/>
          <w:bCs/>
          <w:i/>
          <w:iCs/>
        </w:rPr>
        <w:t>Inginer</w:t>
      </w:r>
      <w:proofErr w:type="spellEnd"/>
      <w:r w:rsidRPr="00785C0D">
        <w:rPr>
          <w:b/>
          <w:bCs/>
          <w:i/>
          <w:iCs/>
        </w:rPr>
        <w:t xml:space="preserve"> </w:t>
      </w:r>
      <w:proofErr w:type="spellStart"/>
      <w:r w:rsidRPr="00785C0D">
        <w:rPr>
          <w:b/>
          <w:bCs/>
          <w:i/>
          <w:iCs/>
        </w:rPr>
        <w:t>agronom</w:t>
      </w:r>
      <w:proofErr w:type="spellEnd"/>
      <w:r w:rsidRPr="00785C0D">
        <w:rPr>
          <w:b/>
          <w:bCs/>
          <w:i/>
          <w:iCs/>
        </w:rPr>
        <w:t xml:space="preserve"> de </w:t>
      </w:r>
      <w:proofErr w:type="spellStart"/>
      <w:r w:rsidRPr="00785C0D">
        <w:rPr>
          <w:b/>
          <w:bCs/>
          <w:i/>
          <w:iCs/>
        </w:rPr>
        <w:t>cercetare</w:t>
      </w:r>
      <w:proofErr w:type="spellEnd"/>
      <w:r w:rsidRPr="00785C0D">
        <w:rPr>
          <w:b/>
          <w:bCs/>
          <w:i/>
          <w:iCs/>
        </w:rPr>
        <w:t xml:space="preserve"> debutant S,</w:t>
      </w:r>
      <w:r w:rsidR="0069062B">
        <w:rPr>
          <w:b/>
          <w:bCs/>
          <w:i/>
          <w:iCs/>
        </w:rPr>
        <w:t xml:space="preserve"> un post,</w:t>
      </w:r>
      <w:r w:rsidRPr="00785C0D">
        <w:rPr>
          <w:b/>
          <w:bCs/>
          <w:i/>
          <w:iCs/>
        </w:rPr>
        <w:t xml:space="preserve"> </w:t>
      </w:r>
      <w:r w:rsidRPr="00785C0D">
        <w:rPr>
          <w:rFonts w:eastAsia="Calibri"/>
          <w:b/>
          <w:bCs/>
          <w:i/>
          <w:iCs/>
          <w:lang w:val="ro-RO"/>
        </w:rPr>
        <w:t>în cadrul Institutului de Cercetări pentru Agricultură și Mediu (ICAM).</w:t>
      </w:r>
    </w:p>
    <w:p w14:paraId="70B364F6" w14:textId="77777777" w:rsidR="00A119DA" w:rsidRPr="002B62F5" w:rsidRDefault="008E406A" w:rsidP="009C2C21">
      <w:pPr>
        <w:tabs>
          <w:tab w:val="right" w:pos="10800"/>
        </w:tabs>
        <w:spacing w:line="276" w:lineRule="auto"/>
        <w:jc w:val="both"/>
        <w:rPr>
          <w:rFonts w:eastAsia="Calibri"/>
          <w:i/>
          <w:lang w:val="ro-RO"/>
        </w:rPr>
      </w:pPr>
      <w:r w:rsidRPr="006D0AED">
        <w:rPr>
          <w:rFonts w:eastAsia="Calibri"/>
          <w:i/>
          <w:lang w:val="ro-RO"/>
        </w:rPr>
        <w:t xml:space="preserve">        Condiții de participare la concurs:</w:t>
      </w:r>
    </w:p>
    <w:p w14:paraId="2D352ECC" w14:textId="77777777" w:rsidR="008E406A" w:rsidRDefault="008E406A" w:rsidP="009C2C21">
      <w:pPr>
        <w:spacing w:line="276" w:lineRule="auto"/>
        <w:jc w:val="both"/>
        <w:rPr>
          <w:rFonts w:eastAsia="Calibri"/>
          <w:lang w:val="ro-RO"/>
        </w:rPr>
      </w:pPr>
      <w:r w:rsidRPr="002B62F5">
        <w:rPr>
          <w:rFonts w:eastAsia="Calibri"/>
          <w:i/>
          <w:lang w:val="ro-RO"/>
        </w:rPr>
        <w:t>Generale</w:t>
      </w:r>
      <w:r>
        <w:rPr>
          <w:rFonts w:eastAsia="Calibri"/>
          <w:lang w:val="ro-RO"/>
        </w:rPr>
        <w:t xml:space="preserve">: cf. art. </w:t>
      </w:r>
      <w:r w:rsidRPr="00DE2AAC">
        <w:rPr>
          <w:rFonts w:eastAsia="Calibri"/>
          <w:lang w:val="ro-RO"/>
        </w:rPr>
        <w:t xml:space="preserve">15 din </w:t>
      </w:r>
      <w:r w:rsidRPr="00DE2AAC">
        <w:t>HG nr. 1336/2022</w:t>
      </w:r>
      <w:r>
        <w:rPr>
          <w:rFonts w:eastAsia="Calibri"/>
          <w:lang w:val="ro-RO"/>
        </w:rPr>
        <w:t>;</w:t>
      </w:r>
    </w:p>
    <w:p w14:paraId="6C5124A5" w14:textId="77777777" w:rsidR="006E341A" w:rsidRDefault="008E406A" w:rsidP="009C2C21">
      <w:pPr>
        <w:spacing w:line="276" w:lineRule="auto"/>
        <w:jc w:val="both"/>
        <w:rPr>
          <w:rFonts w:eastAsia="Calibri"/>
          <w:lang w:val="ro-RO"/>
        </w:rPr>
      </w:pPr>
      <w:r w:rsidRPr="00844E5D">
        <w:rPr>
          <w:rFonts w:eastAsia="Calibri"/>
          <w:i/>
          <w:lang w:val="ro-RO"/>
        </w:rPr>
        <w:t>Specifice</w:t>
      </w:r>
      <w:r>
        <w:rPr>
          <w:rFonts w:eastAsia="Calibri"/>
          <w:lang w:val="ro-RO"/>
        </w:rPr>
        <w:t>:</w:t>
      </w:r>
    </w:p>
    <w:p w14:paraId="7FF7B44A" w14:textId="77777777" w:rsidR="00A279E4" w:rsidRDefault="00A279E4" w:rsidP="009C2C21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>- absolvent cu diplomă de licență în domeniul</w:t>
      </w:r>
      <w:r w:rsidR="004D759B">
        <w:rPr>
          <w:rFonts w:eastAsia="Calibri"/>
          <w:lang w:val="ro-RO"/>
        </w:rPr>
        <w:t xml:space="preserve"> de studii</w:t>
      </w:r>
      <w:r w:rsidRPr="00A279E4">
        <w:rPr>
          <w:rFonts w:eastAsia="Calibri"/>
          <w:lang w:val="ro-RO"/>
        </w:rPr>
        <w:t xml:space="preserve"> Agronomie;</w:t>
      </w:r>
    </w:p>
    <w:p w14:paraId="4F8C6727" w14:textId="5C86B7CF" w:rsidR="00F532F5" w:rsidRDefault="00F532F5" w:rsidP="009C2C21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>- absolvent cu diplomă de master - constituie avantaj</w:t>
      </w:r>
      <w:r w:rsidRPr="00E04F66">
        <w:rPr>
          <w:rFonts w:eastAsia="Calibri"/>
          <w:lang w:val="ro-RO"/>
        </w:rPr>
        <w:t>;</w:t>
      </w:r>
    </w:p>
    <w:p w14:paraId="5CCC7FE1" w14:textId="6CDD09D5" w:rsidR="00A279E4" w:rsidRDefault="00A279E4" w:rsidP="009C2C21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 xml:space="preserve">- </w:t>
      </w:r>
      <w:r w:rsidR="00E04F66" w:rsidRPr="00E04F66">
        <w:rPr>
          <w:rFonts w:eastAsia="Calibri"/>
          <w:lang w:val="ro-RO"/>
        </w:rPr>
        <w:t>cunoștințe MS Office (Word, Excel, Outlook, etc);</w:t>
      </w:r>
    </w:p>
    <w:p w14:paraId="2C52C477" w14:textId="476370CC" w:rsidR="00A279E4" w:rsidRDefault="00A279E4" w:rsidP="009C2C21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>- cunoașterea limbii engleze</w:t>
      </w:r>
      <w:r w:rsidR="003A683E">
        <w:rPr>
          <w:rFonts w:eastAsia="Calibri"/>
          <w:lang w:val="ro-RO"/>
        </w:rPr>
        <w:t>, minimum nivel B1</w:t>
      </w:r>
      <w:r w:rsidRPr="00A279E4">
        <w:rPr>
          <w:rFonts w:eastAsia="Calibri"/>
          <w:lang w:val="ro-RO"/>
        </w:rPr>
        <w:t>;</w:t>
      </w:r>
    </w:p>
    <w:p w14:paraId="22D149E6" w14:textId="2C4A9D29" w:rsidR="00A279E4" w:rsidRDefault="00A279E4" w:rsidP="009C2C21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 xml:space="preserve">- vechime în </w:t>
      </w:r>
      <w:r w:rsidR="00E04F66">
        <w:rPr>
          <w:rFonts w:eastAsia="Calibri"/>
          <w:lang w:val="ro-RO"/>
        </w:rPr>
        <w:t>dom</w:t>
      </w:r>
      <w:r w:rsidR="00E65499">
        <w:rPr>
          <w:rFonts w:eastAsia="Calibri"/>
          <w:lang w:val="ro-RO"/>
        </w:rPr>
        <w:t>e</w:t>
      </w:r>
      <w:r w:rsidR="00E04F66">
        <w:rPr>
          <w:rFonts w:eastAsia="Calibri"/>
          <w:lang w:val="ro-RO"/>
        </w:rPr>
        <w:t xml:space="preserve">niul postului </w:t>
      </w:r>
      <w:r w:rsidR="003A683E">
        <w:rPr>
          <w:rFonts w:eastAsia="Calibri"/>
          <w:lang w:val="ro-RO"/>
        </w:rPr>
        <w:t>–</w:t>
      </w:r>
      <w:r w:rsidR="0041556E">
        <w:rPr>
          <w:rFonts w:eastAsia="Calibri"/>
          <w:lang w:val="ro-RO"/>
        </w:rPr>
        <w:t xml:space="preserve"> </w:t>
      </w:r>
      <w:r w:rsidR="003A683E">
        <w:rPr>
          <w:rFonts w:eastAsia="Calibri"/>
          <w:lang w:val="ro-RO"/>
        </w:rPr>
        <w:t>nu necesită</w:t>
      </w:r>
      <w:r w:rsidRPr="00A279E4">
        <w:rPr>
          <w:rFonts w:eastAsia="Calibri"/>
          <w:lang w:val="ro-RO"/>
        </w:rPr>
        <w:t>.</w:t>
      </w:r>
    </w:p>
    <w:p w14:paraId="520CCD8D" w14:textId="77777777" w:rsidR="001708A7" w:rsidRPr="00524208" w:rsidRDefault="001708A7" w:rsidP="009C2C21">
      <w:pPr>
        <w:spacing w:after="160" w:line="276" w:lineRule="auto"/>
        <w:contextualSpacing/>
        <w:jc w:val="both"/>
        <w:rPr>
          <w:rFonts w:eastAsia="Calibri"/>
          <w:i/>
          <w:lang w:val="ro-RO"/>
        </w:rPr>
      </w:pPr>
      <w:r w:rsidRPr="00524208">
        <w:rPr>
          <w:rFonts w:eastAsia="Calibri"/>
          <w:i/>
          <w:lang w:val="ro-RO"/>
        </w:rPr>
        <w:t>Calendarul de desfășurare al concursului:</w:t>
      </w:r>
    </w:p>
    <w:p w14:paraId="5036819F" w14:textId="15C24055" w:rsidR="001708A7" w:rsidRDefault="001708A7" w:rsidP="009C2C21">
      <w:pPr>
        <w:spacing w:line="276" w:lineRule="auto"/>
        <w:jc w:val="both"/>
        <w:rPr>
          <w:rFonts w:eastAsia="Calibri"/>
          <w:lang w:val="ro-RO"/>
        </w:rPr>
      </w:pPr>
      <w:r w:rsidRPr="00DD3A48">
        <w:rPr>
          <w:rFonts w:eastAsia="Calibri"/>
          <w:b/>
          <w:lang w:val="ro-RO"/>
        </w:rPr>
        <w:t xml:space="preserve">- Proba </w:t>
      </w:r>
      <w:r w:rsidR="009536F2">
        <w:rPr>
          <w:rFonts w:eastAsia="Calibri"/>
          <w:b/>
          <w:lang w:val="ro-RO"/>
        </w:rPr>
        <w:t>scrisă</w:t>
      </w:r>
      <w:r w:rsidRPr="00DD3A48">
        <w:rPr>
          <w:rFonts w:eastAsia="Calibri"/>
          <w:b/>
          <w:lang w:val="ro-RO"/>
        </w:rPr>
        <w:t>:</w:t>
      </w:r>
      <w:r w:rsidR="009C006D">
        <w:t xml:space="preserve"> </w:t>
      </w:r>
      <w:proofErr w:type="spellStart"/>
      <w:r w:rsidR="00EA0D3B">
        <w:rPr>
          <w:b/>
          <w:bCs/>
        </w:rPr>
        <w:t>marți</w:t>
      </w:r>
      <w:proofErr w:type="spellEnd"/>
      <w:r w:rsidR="00EA0D3B">
        <w:rPr>
          <w:b/>
          <w:bCs/>
        </w:rPr>
        <w:t>, 06.10.2026,</w:t>
      </w:r>
      <w:r>
        <w:rPr>
          <w:rFonts w:eastAsia="Calibri"/>
          <w:b/>
          <w:lang w:val="ro-RO"/>
        </w:rPr>
        <w:t xml:space="preserve"> </w:t>
      </w:r>
      <w:r w:rsidRPr="00E75378">
        <w:rPr>
          <w:rFonts w:eastAsia="Calibri"/>
          <w:b/>
          <w:lang w:val="ro-RO"/>
        </w:rPr>
        <w:t xml:space="preserve">ora </w:t>
      </w:r>
      <w:r w:rsidR="00A53690">
        <w:rPr>
          <w:rFonts w:eastAsia="Calibri"/>
          <w:b/>
          <w:lang w:val="ro-RO"/>
        </w:rPr>
        <w:t>9</w:t>
      </w:r>
      <w:r w:rsidRPr="00E75378">
        <w:rPr>
          <w:rFonts w:eastAsia="Calibri"/>
          <w:b/>
          <w:vertAlign w:val="superscript"/>
          <w:lang w:val="ro-RO"/>
        </w:rPr>
        <w:t>00</w:t>
      </w:r>
      <w:r w:rsidR="00930701">
        <w:rPr>
          <w:rFonts w:eastAsia="Calibri"/>
          <w:lang w:val="ro-RO"/>
        </w:rPr>
        <w:t xml:space="preserve">, </w:t>
      </w:r>
      <w:r>
        <w:rPr>
          <w:rFonts w:eastAsia="Calibri"/>
          <w:lang w:val="ro-RO"/>
        </w:rPr>
        <w:t>la</w:t>
      </w:r>
      <w:r w:rsidR="009536F2">
        <w:rPr>
          <w:rFonts w:eastAsia="Calibri"/>
          <w:lang w:val="ro-RO"/>
        </w:rPr>
        <w:t xml:space="preserve"> sediul</w:t>
      </w:r>
      <w:r>
        <w:rPr>
          <w:rFonts w:eastAsia="Calibri"/>
          <w:lang w:val="ro-RO"/>
        </w:rPr>
        <w:t xml:space="preserve"> </w:t>
      </w:r>
      <w:r w:rsidR="009536F2" w:rsidRPr="009536F2">
        <w:rPr>
          <w:rFonts w:eastAsia="Calibri"/>
          <w:lang w:val="ro-RO"/>
        </w:rPr>
        <w:t>Institutului de Cercetări pentru Agricultură și Mediu (ICAM)</w:t>
      </w:r>
      <w:r w:rsidR="009536F2">
        <w:rPr>
          <w:rFonts w:eastAsia="Calibri"/>
          <w:lang w:val="ro-RO"/>
        </w:rPr>
        <w:t xml:space="preserve">, </w:t>
      </w:r>
      <w:r w:rsidR="001A7FC2" w:rsidRPr="001A7FC2">
        <w:rPr>
          <w:rFonts w:eastAsia="Calibri"/>
          <w:lang w:val="ro-RO"/>
        </w:rPr>
        <w:t xml:space="preserve">Aleea Mihail Sadoveanu, nr. </w:t>
      </w:r>
      <w:r w:rsidR="009C08CE">
        <w:rPr>
          <w:rFonts w:eastAsia="Calibri"/>
          <w:lang w:val="ro-RO"/>
        </w:rPr>
        <w:t>14</w:t>
      </w:r>
      <w:r w:rsidR="001A7FC2" w:rsidRPr="001A7FC2">
        <w:rPr>
          <w:rFonts w:eastAsia="Calibri"/>
          <w:lang w:val="ro-RO"/>
        </w:rPr>
        <w:t>, Iași;</w:t>
      </w:r>
    </w:p>
    <w:p w14:paraId="5617A413" w14:textId="2FBD3E4C" w:rsidR="009536F2" w:rsidRDefault="001708A7" w:rsidP="009C2C21">
      <w:pPr>
        <w:spacing w:line="276" w:lineRule="auto"/>
        <w:jc w:val="both"/>
        <w:rPr>
          <w:rFonts w:eastAsia="Calibri"/>
          <w:lang w:val="ro-RO"/>
        </w:rPr>
      </w:pPr>
      <w:r w:rsidRPr="00DD3A48">
        <w:rPr>
          <w:rFonts w:eastAsia="Calibri"/>
          <w:b/>
          <w:lang w:val="ro-RO"/>
        </w:rPr>
        <w:t xml:space="preserve">- </w:t>
      </w:r>
      <w:r w:rsidR="0041556E">
        <w:rPr>
          <w:rFonts w:eastAsia="Calibri"/>
          <w:b/>
          <w:lang w:val="ro-RO"/>
        </w:rPr>
        <w:t>Proba i</w:t>
      </w:r>
      <w:r w:rsidRPr="00DD3A48">
        <w:rPr>
          <w:rFonts w:eastAsia="Calibri"/>
          <w:b/>
          <w:lang w:val="ro-RO"/>
        </w:rPr>
        <w:t>nterviu:</w:t>
      </w:r>
      <w:r>
        <w:rPr>
          <w:rFonts w:eastAsia="Calibri"/>
          <w:lang w:val="ro-RO"/>
        </w:rPr>
        <w:t xml:space="preserve"> </w:t>
      </w:r>
      <w:r w:rsidR="00EA0D3B">
        <w:rPr>
          <w:rFonts w:eastAsia="Calibri"/>
          <w:b/>
          <w:lang w:val="ro-RO"/>
        </w:rPr>
        <w:t>joi</w:t>
      </w:r>
      <w:r w:rsidR="004D759B">
        <w:rPr>
          <w:rFonts w:eastAsia="Calibri"/>
          <w:b/>
          <w:lang w:val="ro-RO"/>
        </w:rPr>
        <w:t>,</w:t>
      </w:r>
      <w:r w:rsidR="00EA0D3B">
        <w:rPr>
          <w:rFonts w:eastAsia="Calibri"/>
          <w:b/>
          <w:lang w:val="ro-RO"/>
        </w:rPr>
        <w:t xml:space="preserve"> 08.10.2026,</w:t>
      </w:r>
      <w:r w:rsidR="004D759B">
        <w:rPr>
          <w:rFonts w:eastAsia="Calibri"/>
          <w:b/>
          <w:lang w:val="ro-RO"/>
        </w:rPr>
        <w:t xml:space="preserve"> </w:t>
      </w:r>
      <w:r w:rsidRPr="00E75378">
        <w:rPr>
          <w:rFonts w:eastAsia="Calibri"/>
          <w:b/>
          <w:lang w:val="ro-RO"/>
        </w:rPr>
        <w:t xml:space="preserve">ora </w:t>
      </w:r>
      <w:r w:rsidR="009C006D">
        <w:rPr>
          <w:rFonts w:eastAsia="Calibri"/>
          <w:b/>
          <w:lang w:val="ro-RO"/>
        </w:rPr>
        <w:t>9</w:t>
      </w:r>
      <w:r w:rsidRPr="00E75378">
        <w:rPr>
          <w:rFonts w:eastAsia="Calibri"/>
          <w:b/>
          <w:vertAlign w:val="superscript"/>
          <w:lang w:val="ro-RO"/>
        </w:rPr>
        <w:t>00</w:t>
      </w:r>
      <w:r>
        <w:rPr>
          <w:rFonts w:eastAsia="Calibri"/>
          <w:lang w:val="ro-RO"/>
        </w:rPr>
        <w:t xml:space="preserve">, </w:t>
      </w:r>
      <w:r w:rsidR="0041556E">
        <w:rPr>
          <w:rFonts w:eastAsia="Calibri"/>
          <w:lang w:val="ro-RO"/>
        </w:rPr>
        <w:t xml:space="preserve">la </w:t>
      </w:r>
      <w:r w:rsidR="009932DA" w:rsidRPr="009932DA">
        <w:rPr>
          <w:rFonts w:eastAsia="Calibri"/>
          <w:lang w:val="ro-RO"/>
        </w:rPr>
        <w:t xml:space="preserve">sediul </w:t>
      </w:r>
      <w:r w:rsidR="009536F2" w:rsidRPr="009536F2">
        <w:rPr>
          <w:rFonts w:eastAsia="Calibri"/>
          <w:lang w:val="ro-RO"/>
        </w:rPr>
        <w:t>Institutului de Cercetări pentru Agricultură și Mediu (ICAM)</w:t>
      </w:r>
      <w:r w:rsidR="009536F2">
        <w:rPr>
          <w:rFonts w:eastAsia="Calibri"/>
          <w:lang w:val="ro-RO"/>
        </w:rPr>
        <w:t xml:space="preserve">, </w:t>
      </w:r>
      <w:r w:rsidR="009536F2" w:rsidRPr="009536F2">
        <w:rPr>
          <w:rFonts w:eastAsia="Calibri"/>
          <w:lang w:val="ro-RO"/>
        </w:rPr>
        <w:t>Aleea Mihail Sad</w:t>
      </w:r>
      <w:r w:rsidR="009C08CE">
        <w:rPr>
          <w:rFonts w:eastAsia="Calibri"/>
          <w:lang w:val="ro-RO"/>
        </w:rPr>
        <w:t>oveanu, nr. 14</w:t>
      </w:r>
      <w:r w:rsidR="0080763A">
        <w:rPr>
          <w:rFonts w:eastAsia="Calibri"/>
          <w:lang w:val="ro-RO"/>
        </w:rPr>
        <w:t>, Iași.</w:t>
      </w:r>
    </w:p>
    <w:p w14:paraId="63FE5BA5" w14:textId="7D3631B2" w:rsidR="006E341A" w:rsidRDefault="006E341A" w:rsidP="009C2C21">
      <w:pPr>
        <w:spacing w:line="276" w:lineRule="auto"/>
        <w:ind w:firstLine="720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>Documentele prevăzute de H.G nr. 1336/2022 se vor depune la sediul instituției - Serviciul Resurse Umane până la data de</w:t>
      </w:r>
      <w:r w:rsidR="00EA0D3B">
        <w:rPr>
          <w:rFonts w:eastAsia="Calibri"/>
          <w:lang w:val="ro-RO"/>
        </w:rPr>
        <w:t xml:space="preserve"> </w:t>
      </w:r>
      <w:r w:rsidR="00EA0D3B" w:rsidRPr="001326A3">
        <w:rPr>
          <w:rFonts w:eastAsia="Calibri"/>
          <w:b/>
          <w:bCs/>
          <w:lang w:val="ro-RO"/>
        </w:rPr>
        <w:t>2</w:t>
      </w:r>
      <w:r w:rsidR="001326A3" w:rsidRPr="001326A3">
        <w:rPr>
          <w:rFonts w:eastAsia="Calibri"/>
          <w:b/>
          <w:bCs/>
          <w:lang w:val="ro-RO"/>
        </w:rPr>
        <w:t>5</w:t>
      </w:r>
      <w:r w:rsidR="00EA0D3B" w:rsidRPr="001326A3">
        <w:rPr>
          <w:rFonts w:eastAsia="Calibri"/>
          <w:b/>
          <w:bCs/>
          <w:lang w:val="ro-RO"/>
        </w:rPr>
        <w:t>.09.2026</w:t>
      </w:r>
      <w:r>
        <w:rPr>
          <w:rFonts w:eastAsia="Calibri"/>
          <w:b/>
          <w:lang w:val="ro-RO"/>
        </w:rPr>
        <w:t>,</w:t>
      </w:r>
      <w:r>
        <w:rPr>
          <w:rFonts w:eastAsia="Calibri"/>
          <w:lang w:val="ro-RO"/>
        </w:rPr>
        <w:t xml:space="preserve"> ora 16</w:t>
      </w:r>
      <w:r>
        <w:rPr>
          <w:rFonts w:eastAsia="Calibri"/>
          <w:vertAlign w:val="superscript"/>
          <w:lang w:val="ro-RO"/>
        </w:rPr>
        <w:t>00</w:t>
      </w:r>
      <w:r>
        <w:rPr>
          <w:rFonts w:eastAsia="Calibri"/>
          <w:lang w:val="ro-RO"/>
        </w:rPr>
        <w:t xml:space="preserve">. </w:t>
      </w:r>
    </w:p>
    <w:p w14:paraId="300EB49D" w14:textId="77777777" w:rsidR="006E341A" w:rsidRDefault="006E341A" w:rsidP="009C2C21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         </w:t>
      </w:r>
      <w:r w:rsidR="009757B7">
        <w:rPr>
          <w:rFonts w:eastAsia="Calibri"/>
          <w:lang w:val="ro-RO"/>
        </w:rPr>
        <w:tab/>
      </w:r>
      <w:r>
        <w:rPr>
          <w:rFonts w:eastAsia="Calibri"/>
          <w:lang w:val="ro-RO"/>
        </w:rPr>
        <w:t xml:space="preserve">Tematica și bibliografia pentru concurs sunt afișate la sediul instituției și pe </w:t>
      </w:r>
      <w:r w:rsidR="002D748D" w:rsidRPr="002D748D">
        <w:t>https://iuls.ro.</w:t>
      </w:r>
    </w:p>
    <w:p w14:paraId="3F33C58D" w14:textId="77777777" w:rsidR="006E341A" w:rsidRDefault="006E341A" w:rsidP="009C2C21">
      <w:pPr>
        <w:spacing w:line="276" w:lineRule="auto"/>
        <w:jc w:val="both"/>
        <w:rPr>
          <w:rFonts w:eastAsia="Calibri"/>
          <w:i/>
          <w:lang w:val="ro-RO"/>
        </w:rPr>
      </w:pPr>
      <w:r>
        <w:rPr>
          <w:rFonts w:eastAsia="Calibri"/>
          <w:lang w:val="ro-RO"/>
        </w:rPr>
        <w:t xml:space="preserve">          </w:t>
      </w:r>
      <w:r w:rsidR="009757B7">
        <w:rPr>
          <w:rFonts w:eastAsia="Calibri"/>
          <w:lang w:val="ro-RO"/>
        </w:rPr>
        <w:t xml:space="preserve">   </w:t>
      </w:r>
      <w:r>
        <w:rPr>
          <w:rFonts w:eastAsia="Calibri"/>
          <w:i/>
          <w:lang w:val="ro-RO"/>
        </w:rPr>
        <w:t>Relații suplimentare la Serviciul Resurse Umane, tel. 0232 407378.</w:t>
      </w:r>
    </w:p>
    <w:p w14:paraId="53142621" w14:textId="77777777" w:rsidR="00785C0D" w:rsidRDefault="00785C0D" w:rsidP="009C2C21">
      <w:pPr>
        <w:spacing w:line="276" w:lineRule="auto"/>
        <w:jc w:val="both"/>
        <w:rPr>
          <w:b/>
        </w:rPr>
      </w:pPr>
    </w:p>
    <w:p w14:paraId="7B82FAEE" w14:textId="702B0392" w:rsidR="00F532F5" w:rsidRPr="00785C0D" w:rsidRDefault="00975805" w:rsidP="00F532F5">
      <w:pPr>
        <w:spacing w:line="276" w:lineRule="auto"/>
        <w:jc w:val="both"/>
        <w:rPr>
          <w:rFonts w:eastAsia="Calibri"/>
          <w:b/>
          <w:i/>
          <w:iCs/>
          <w:lang w:val="ro-RO"/>
        </w:rPr>
      </w:pPr>
      <w:r w:rsidRPr="00785C0D">
        <w:rPr>
          <w:b/>
          <w:i/>
          <w:iCs/>
        </w:rPr>
        <w:t xml:space="preserve"> </w:t>
      </w:r>
      <w:r w:rsidR="00F532F5" w:rsidRPr="00785C0D">
        <w:rPr>
          <w:rFonts w:eastAsia="Calibri"/>
          <w:b/>
          <w:i/>
          <w:iCs/>
          <w:lang w:val="ro-RO"/>
        </w:rPr>
        <w:t>2.</w:t>
      </w:r>
      <w:r w:rsidR="00F532F5" w:rsidRPr="00785C0D">
        <w:rPr>
          <w:b/>
          <w:i/>
          <w:iCs/>
        </w:rPr>
        <w:t xml:space="preserve"> </w:t>
      </w:r>
      <w:proofErr w:type="spellStart"/>
      <w:r w:rsidR="00F532F5" w:rsidRPr="00785C0D">
        <w:rPr>
          <w:b/>
          <w:i/>
          <w:iCs/>
        </w:rPr>
        <w:t>Inginer</w:t>
      </w:r>
      <w:proofErr w:type="spellEnd"/>
      <w:r w:rsidR="00F532F5" w:rsidRPr="00785C0D">
        <w:rPr>
          <w:b/>
          <w:i/>
          <w:iCs/>
        </w:rPr>
        <w:t xml:space="preserve"> </w:t>
      </w:r>
      <w:proofErr w:type="spellStart"/>
      <w:r w:rsidR="00F532F5" w:rsidRPr="00785C0D">
        <w:rPr>
          <w:b/>
          <w:i/>
          <w:iCs/>
        </w:rPr>
        <w:t>agronom</w:t>
      </w:r>
      <w:proofErr w:type="spellEnd"/>
      <w:r w:rsidR="00F532F5" w:rsidRPr="00785C0D">
        <w:rPr>
          <w:b/>
          <w:i/>
          <w:iCs/>
        </w:rPr>
        <w:t xml:space="preserve"> de </w:t>
      </w:r>
      <w:proofErr w:type="spellStart"/>
      <w:r w:rsidR="00F532F5" w:rsidRPr="00785C0D">
        <w:rPr>
          <w:b/>
          <w:i/>
          <w:iCs/>
        </w:rPr>
        <w:t>cercetare</w:t>
      </w:r>
      <w:proofErr w:type="spellEnd"/>
      <w:r w:rsidR="00F532F5" w:rsidRPr="00785C0D">
        <w:rPr>
          <w:b/>
          <w:i/>
          <w:iCs/>
        </w:rPr>
        <w:t xml:space="preserve"> debutant S, </w:t>
      </w:r>
      <w:r w:rsidR="00F532F5" w:rsidRPr="00785C0D">
        <w:rPr>
          <w:rFonts w:eastAsia="Calibri"/>
          <w:b/>
          <w:i/>
          <w:iCs/>
          <w:lang w:val="ro-RO"/>
        </w:rPr>
        <w:t>în cadrul Institutului de Cercetări pentru Agricultură și Mediu (ICAM).</w:t>
      </w:r>
    </w:p>
    <w:p w14:paraId="6AE16E0D" w14:textId="77777777" w:rsidR="00F532F5" w:rsidRPr="002B62F5" w:rsidRDefault="00F532F5" w:rsidP="00F532F5">
      <w:pPr>
        <w:tabs>
          <w:tab w:val="right" w:pos="10800"/>
        </w:tabs>
        <w:spacing w:line="276" w:lineRule="auto"/>
        <w:jc w:val="both"/>
        <w:rPr>
          <w:rFonts w:eastAsia="Calibri"/>
          <w:i/>
          <w:lang w:val="ro-RO"/>
        </w:rPr>
      </w:pPr>
      <w:r w:rsidRPr="006D0AED">
        <w:rPr>
          <w:rFonts w:eastAsia="Calibri"/>
          <w:i/>
          <w:lang w:val="ro-RO"/>
        </w:rPr>
        <w:t xml:space="preserve">        Condiții de participare la concurs:</w:t>
      </w:r>
    </w:p>
    <w:p w14:paraId="6547D0A5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 w:rsidRPr="002B62F5">
        <w:rPr>
          <w:rFonts w:eastAsia="Calibri"/>
          <w:i/>
          <w:lang w:val="ro-RO"/>
        </w:rPr>
        <w:t>Generale</w:t>
      </w:r>
      <w:r>
        <w:rPr>
          <w:rFonts w:eastAsia="Calibri"/>
          <w:lang w:val="ro-RO"/>
        </w:rPr>
        <w:t xml:space="preserve">: cf. art. </w:t>
      </w:r>
      <w:r w:rsidRPr="00DE2AAC">
        <w:rPr>
          <w:rFonts w:eastAsia="Calibri"/>
          <w:lang w:val="ro-RO"/>
        </w:rPr>
        <w:t xml:space="preserve">15 din </w:t>
      </w:r>
      <w:r w:rsidRPr="00DE2AAC">
        <w:t>HG nr. 1336/2022</w:t>
      </w:r>
      <w:r>
        <w:rPr>
          <w:rFonts w:eastAsia="Calibri"/>
          <w:lang w:val="ro-RO"/>
        </w:rPr>
        <w:t>;</w:t>
      </w:r>
    </w:p>
    <w:p w14:paraId="0F1C47C0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 w:rsidRPr="00844E5D">
        <w:rPr>
          <w:rFonts w:eastAsia="Calibri"/>
          <w:i/>
          <w:lang w:val="ro-RO"/>
        </w:rPr>
        <w:t>Specifice</w:t>
      </w:r>
      <w:r>
        <w:rPr>
          <w:rFonts w:eastAsia="Calibri"/>
          <w:lang w:val="ro-RO"/>
        </w:rPr>
        <w:t>:</w:t>
      </w:r>
    </w:p>
    <w:p w14:paraId="4AF94340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>- absolvent cu diplomă de licență în domeniul</w:t>
      </w:r>
      <w:r>
        <w:rPr>
          <w:rFonts w:eastAsia="Calibri"/>
          <w:lang w:val="ro-RO"/>
        </w:rPr>
        <w:t xml:space="preserve"> de studii</w:t>
      </w:r>
      <w:r w:rsidRPr="00A279E4">
        <w:rPr>
          <w:rFonts w:eastAsia="Calibri"/>
          <w:lang w:val="ro-RO"/>
        </w:rPr>
        <w:t xml:space="preserve"> Agronomie;</w:t>
      </w:r>
    </w:p>
    <w:p w14:paraId="2A9C8FD6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 xml:space="preserve">- </w:t>
      </w:r>
      <w:r w:rsidRPr="00E04F66">
        <w:rPr>
          <w:rFonts w:eastAsia="Calibri"/>
          <w:lang w:val="ro-RO"/>
        </w:rPr>
        <w:t>cunoștințe MS Office (Word, Excel, Outlook, etc);</w:t>
      </w:r>
    </w:p>
    <w:p w14:paraId="5346CE19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>- cunoașterea limbii engleze, minimum nivel B1</w:t>
      </w:r>
      <w:r w:rsidRPr="00A279E4">
        <w:rPr>
          <w:rFonts w:eastAsia="Calibri"/>
          <w:lang w:val="ro-RO"/>
        </w:rPr>
        <w:t>;</w:t>
      </w:r>
    </w:p>
    <w:p w14:paraId="112FF3E1" w14:textId="39858B95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lastRenderedPageBreak/>
        <w:t>- permis auto categoria B</w:t>
      </w:r>
      <w:r w:rsidRPr="00A279E4">
        <w:rPr>
          <w:rFonts w:eastAsia="Calibri"/>
          <w:lang w:val="ro-RO"/>
        </w:rPr>
        <w:t>;</w:t>
      </w:r>
    </w:p>
    <w:p w14:paraId="5E5D6840" w14:textId="77777777" w:rsidR="00F532F5" w:rsidRDefault="00F532F5" w:rsidP="00F532F5">
      <w:pPr>
        <w:spacing w:line="276" w:lineRule="auto"/>
        <w:jc w:val="both"/>
        <w:rPr>
          <w:rFonts w:eastAsia="Calibri"/>
          <w:lang w:val="ro-RO"/>
        </w:rPr>
      </w:pPr>
      <w:r w:rsidRPr="00A279E4">
        <w:rPr>
          <w:rFonts w:eastAsia="Calibri"/>
          <w:lang w:val="ro-RO"/>
        </w:rPr>
        <w:t xml:space="preserve">- vechime în </w:t>
      </w:r>
      <w:r>
        <w:rPr>
          <w:rFonts w:eastAsia="Calibri"/>
          <w:lang w:val="ro-RO"/>
        </w:rPr>
        <w:t>domeniul postului – nu necesită</w:t>
      </w:r>
      <w:r w:rsidRPr="00A279E4">
        <w:rPr>
          <w:rFonts w:eastAsia="Calibri"/>
          <w:lang w:val="ro-RO"/>
        </w:rPr>
        <w:t>.</w:t>
      </w:r>
    </w:p>
    <w:p w14:paraId="56467E5D" w14:textId="77777777" w:rsidR="00785C0D" w:rsidRPr="00524208" w:rsidRDefault="00785C0D" w:rsidP="00785C0D">
      <w:pPr>
        <w:spacing w:after="160" w:line="276" w:lineRule="auto"/>
        <w:contextualSpacing/>
        <w:jc w:val="both"/>
        <w:rPr>
          <w:rFonts w:eastAsia="Calibri"/>
          <w:i/>
          <w:lang w:val="ro-RO"/>
        </w:rPr>
      </w:pPr>
      <w:r w:rsidRPr="00524208">
        <w:rPr>
          <w:rFonts w:eastAsia="Calibri"/>
          <w:i/>
          <w:lang w:val="ro-RO"/>
        </w:rPr>
        <w:t>Calendarul de desfășurare al concursului:</w:t>
      </w:r>
    </w:p>
    <w:p w14:paraId="696A9F22" w14:textId="77777777" w:rsidR="00785C0D" w:rsidRDefault="00785C0D" w:rsidP="00785C0D">
      <w:pPr>
        <w:spacing w:line="276" w:lineRule="auto"/>
        <w:jc w:val="both"/>
        <w:rPr>
          <w:rFonts w:eastAsia="Calibri"/>
          <w:lang w:val="ro-RO"/>
        </w:rPr>
      </w:pPr>
      <w:r w:rsidRPr="00DD3A48">
        <w:rPr>
          <w:rFonts w:eastAsia="Calibri"/>
          <w:b/>
          <w:lang w:val="ro-RO"/>
        </w:rPr>
        <w:t xml:space="preserve">- Proba </w:t>
      </w:r>
      <w:r>
        <w:rPr>
          <w:rFonts w:eastAsia="Calibri"/>
          <w:b/>
          <w:lang w:val="ro-RO"/>
        </w:rPr>
        <w:t>scrisă</w:t>
      </w:r>
      <w:r w:rsidRPr="00DD3A48">
        <w:rPr>
          <w:rFonts w:eastAsia="Calibri"/>
          <w:b/>
          <w:lang w:val="ro-RO"/>
        </w:rPr>
        <w:t>:</w:t>
      </w:r>
      <w:r>
        <w:t xml:space="preserve"> </w:t>
      </w:r>
      <w:proofErr w:type="spellStart"/>
      <w:r>
        <w:rPr>
          <w:b/>
          <w:bCs/>
        </w:rPr>
        <w:t>marți</w:t>
      </w:r>
      <w:proofErr w:type="spellEnd"/>
      <w:r>
        <w:rPr>
          <w:b/>
          <w:bCs/>
        </w:rPr>
        <w:t>, 06.10.2026,</w:t>
      </w:r>
      <w:r>
        <w:rPr>
          <w:rFonts w:eastAsia="Calibri"/>
          <w:b/>
          <w:lang w:val="ro-RO"/>
        </w:rPr>
        <w:t xml:space="preserve"> </w:t>
      </w:r>
      <w:r w:rsidRPr="00E75378">
        <w:rPr>
          <w:rFonts w:eastAsia="Calibri"/>
          <w:b/>
          <w:lang w:val="ro-RO"/>
        </w:rPr>
        <w:t xml:space="preserve">ora </w:t>
      </w:r>
      <w:r>
        <w:rPr>
          <w:rFonts w:eastAsia="Calibri"/>
          <w:b/>
          <w:lang w:val="ro-RO"/>
        </w:rPr>
        <w:t>9</w:t>
      </w:r>
      <w:r w:rsidRPr="00E75378">
        <w:rPr>
          <w:rFonts w:eastAsia="Calibri"/>
          <w:b/>
          <w:vertAlign w:val="superscript"/>
          <w:lang w:val="ro-RO"/>
        </w:rPr>
        <w:t>00</w:t>
      </w:r>
      <w:r>
        <w:rPr>
          <w:rFonts w:eastAsia="Calibri"/>
          <w:lang w:val="ro-RO"/>
        </w:rPr>
        <w:t xml:space="preserve">, la sediul </w:t>
      </w:r>
      <w:r w:rsidRPr="009536F2">
        <w:rPr>
          <w:rFonts w:eastAsia="Calibri"/>
          <w:lang w:val="ro-RO"/>
        </w:rPr>
        <w:t>Institutului de Cercetări pentru Agricultură și Mediu (ICAM)</w:t>
      </w:r>
      <w:r>
        <w:rPr>
          <w:rFonts w:eastAsia="Calibri"/>
          <w:lang w:val="ro-RO"/>
        </w:rPr>
        <w:t xml:space="preserve">, </w:t>
      </w:r>
      <w:r w:rsidRPr="001A7FC2">
        <w:rPr>
          <w:rFonts w:eastAsia="Calibri"/>
          <w:lang w:val="ro-RO"/>
        </w:rPr>
        <w:t xml:space="preserve">Aleea Mihail Sadoveanu, nr. </w:t>
      </w:r>
      <w:r>
        <w:rPr>
          <w:rFonts w:eastAsia="Calibri"/>
          <w:lang w:val="ro-RO"/>
        </w:rPr>
        <w:t>14</w:t>
      </w:r>
      <w:r w:rsidRPr="001A7FC2">
        <w:rPr>
          <w:rFonts w:eastAsia="Calibri"/>
          <w:lang w:val="ro-RO"/>
        </w:rPr>
        <w:t>, Iași;</w:t>
      </w:r>
    </w:p>
    <w:p w14:paraId="3A67C407" w14:textId="77777777" w:rsidR="00785C0D" w:rsidRDefault="00785C0D" w:rsidP="00785C0D">
      <w:pPr>
        <w:spacing w:line="276" w:lineRule="auto"/>
        <w:jc w:val="both"/>
        <w:rPr>
          <w:rFonts w:eastAsia="Calibri"/>
          <w:lang w:val="ro-RO"/>
        </w:rPr>
      </w:pPr>
      <w:r w:rsidRPr="00DD3A48">
        <w:rPr>
          <w:rFonts w:eastAsia="Calibri"/>
          <w:b/>
          <w:lang w:val="ro-RO"/>
        </w:rPr>
        <w:t xml:space="preserve">- </w:t>
      </w:r>
      <w:r>
        <w:rPr>
          <w:rFonts w:eastAsia="Calibri"/>
          <w:b/>
          <w:lang w:val="ro-RO"/>
        </w:rPr>
        <w:t>Proba i</w:t>
      </w:r>
      <w:r w:rsidRPr="00DD3A48">
        <w:rPr>
          <w:rFonts w:eastAsia="Calibri"/>
          <w:b/>
          <w:lang w:val="ro-RO"/>
        </w:rPr>
        <w:t>nterviu:</w:t>
      </w:r>
      <w:r>
        <w:rPr>
          <w:rFonts w:eastAsia="Calibri"/>
          <w:lang w:val="ro-RO"/>
        </w:rPr>
        <w:t xml:space="preserve"> </w:t>
      </w:r>
      <w:r>
        <w:rPr>
          <w:rFonts w:eastAsia="Calibri"/>
          <w:b/>
          <w:lang w:val="ro-RO"/>
        </w:rPr>
        <w:t xml:space="preserve">joi, 08.10.2026, </w:t>
      </w:r>
      <w:r w:rsidRPr="00E75378">
        <w:rPr>
          <w:rFonts w:eastAsia="Calibri"/>
          <w:b/>
          <w:lang w:val="ro-RO"/>
        </w:rPr>
        <w:t xml:space="preserve">ora </w:t>
      </w:r>
      <w:r>
        <w:rPr>
          <w:rFonts w:eastAsia="Calibri"/>
          <w:b/>
          <w:lang w:val="ro-RO"/>
        </w:rPr>
        <w:t>9</w:t>
      </w:r>
      <w:r w:rsidRPr="00E75378">
        <w:rPr>
          <w:rFonts w:eastAsia="Calibri"/>
          <w:b/>
          <w:vertAlign w:val="superscript"/>
          <w:lang w:val="ro-RO"/>
        </w:rPr>
        <w:t>00</w:t>
      </w:r>
      <w:r>
        <w:rPr>
          <w:rFonts w:eastAsia="Calibri"/>
          <w:lang w:val="ro-RO"/>
        </w:rPr>
        <w:t xml:space="preserve">, la </w:t>
      </w:r>
      <w:r w:rsidRPr="009932DA">
        <w:rPr>
          <w:rFonts w:eastAsia="Calibri"/>
          <w:lang w:val="ro-RO"/>
        </w:rPr>
        <w:t xml:space="preserve">sediul </w:t>
      </w:r>
      <w:r w:rsidRPr="009536F2">
        <w:rPr>
          <w:rFonts w:eastAsia="Calibri"/>
          <w:lang w:val="ro-RO"/>
        </w:rPr>
        <w:t>Institutului de Cercetări pentru Agricultură și Mediu (ICAM)</w:t>
      </w:r>
      <w:r>
        <w:rPr>
          <w:rFonts w:eastAsia="Calibri"/>
          <w:lang w:val="ro-RO"/>
        </w:rPr>
        <w:t xml:space="preserve">, </w:t>
      </w:r>
      <w:r w:rsidRPr="009536F2">
        <w:rPr>
          <w:rFonts w:eastAsia="Calibri"/>
          <w:lang w:val="ro-RO"/>
        </w:rPr>
        <w:t>Aleea Mihail Sad</w:t>
      </w:r>
      <w:r>
        <w:rPr>
          <w:rFonts w:eastAsia="Calibri"/>
          <w:lang w:val="ro-RO"/>
        </w:rPr>
        <w:t>oveanu, nr. 14, Iași.</w:t>
      </w:r>
    </w:p>
    <w:p w14:paraId="39D810DE" w14:textId="3B355E47" w:rsidR="00785C0D" w:rsidRDefault="00785C0D" w:rsidP="00785C0D">
      <w:pPr>
        <w:spacing w:line="276" w:lineRule="auto"/>
        <w:ind w:firstLine="720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Documentele prevăzute de H.G nr. 1336/2022 se vor depune la sediul instituției - Serviciul Resurse Umane până la data de </w:t>
      </w:r>
      <w:r w:rsidRPr="001326A3">
        <w:rPr>
          <w:rFonts w:eastAsia="Calibri"/>
          <w:b/>
          <w:bCs/>
          <w:lang w:val="ro-RO"/>
        </w:rPr>
        <w:t>2</w:t>
      </w:r>
      <w:r w:rsidR="001326A3" w:rsidRPr="001326A3">
        <w:rPr>
          <w:rFonts w:eastAsia="Calibri"/>
          <w:b/>
          <w:bCs/>
          <w:lang w:val="ro-RO"/>
        </w:rPr>
        <w:t>5</w:t>
      </w:r>
      <w:r w:rsidRPr="001326A3">
        <w:rPr>
          <w:rFonts w:eastAsia="Calibri"/>
          <w:b/>
          <w:bCs/>
          <w:lang w:val="ro-RO"/>
        </w:rPr>
        <w:t>.09.2026</w:t>
      </w:r>
      <w:r>
        <w:rPr>
          <w:rFonts w:eastAsia="Calibri"/>
          <w:b/>
          <w:lang w:val="ro-RO"/>
        </w:rPr>
        <w:t>,</w:t>
      </w:r>
      <w:r>
        <w:rPr>
          <w:rFonts w:eastAsia="Calibri"/>
          <w:lang w:val="ro-RO"/>
        </w:rPr>
        <w:t xml:space="preserve"> ora 16</w:t>
      </w:r>
      <w:r>
        <w:rPr>
          <w:rFonts w:eastAsia="Calibri"/>
          <w:vertAlign w:val="superscript"/>
          <w:lang w:val="ro-RO"/>
        </w:rPr>
        <w:t>00</w:t>
      </w:r>
      <w:r>
        <w:rPr>
          <w:rFonts w:eastAsia="Calibri"/>
          <w:lang w:val="ro-RO"/>
        </w:rPr>
        <w:t xml:space="preserve">. </w:t>
      </w:r>
    </w:p>
    <w:p w14:paraId="310BE3B3" w14:textId="77777777" w:rsidR="00785C0D" w:rsidRDefault="00785C0D" w:rsidP="00785C0D">
      <w:pPr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         </w:t>
      </w:r>
      <w:r>
        <w:rPr>
          <w:rFonts w:eastAsia="Calibri"/>
          <w:lang w:val="ro-RO"/>
        </w:rPr>
        <w:tab/>
        <w:t xml:space="preserve">Tematica și bibliografia pentru concurs sunt afișate la sediul instituției și pe </w:t>
      </w:r>
      <w:r w:rsidRPr="002D748D">
        <w:t>https://iuls.ro.</w:t>
      </w:r>
    </w:p>
    <w:p w14:paraId="302B15B5" w14:textId="77777777" w:rsidR="00785C0D" w:rsidRDefault="00785C0D" w:rsidP="00785C0D">
      <w:pPr>
        <w:spacing w:line="276" w:lineRule="auto"/>
        <w:jc w:val="both"/>
        <w:rPr>
          <w:b/>
        </w:rPr>
      </w:pPr>
      <w:r>
        <w:rPr>
          <w:rFonts w:eastAsia="Calibri"/>
          <w:lang w:val="ro-RO"/>
        </w:rPr>
        <w:t xml:space="preserve">             </w:t>
      </w:r>
      <w:r>
        <w:rPr>
          <w:rFonts w:eastAsia="Calibri"/>
          <w:i/>
          <w:lang w:val="ro-RO"/>
        </w:rPr>
        <w:t>Relații suplimentare la Serviciul Resurse Umane, tel. 0232 407378.</w:t>
      </w:r>
    </w:p>
    <w:p w14:paraId="7FEC85C2" w14:textId="77777777" w:rsidR="00785C0D" w:rsidRDefault="00785C0D" w:rsidP="00785C0D">
      <w:pPr>
        <w:spacing w:line="276" w:lineRule="auto"/>
        <w:jc w:val="both"/>
        <w:rPr>
          <w:b/>
        </w:rPr>
      </w:pPr>
    </w:p>
    <w:p w14:paraId="19AE4CE4" w14:textId="77777777" w:rsidR="00F532F5" w:rsidRDefault="00F532F5" w:rsidP="00F532F5">
      <w:pPr>
        <w:spacing w:line="276" w:lineRule="auto"/>
        <w:jc w:val="both"/>
        <w:rPr>
          <w:b/>
        </w:rPr>
      </w:pPr>
    </w:p>
    <w:p w14:paraId="20B6128A" w14:textId="4EC87A14" w:rsidR="006372E4" w:rsidRDefault="006372E4" w:rsidP="00182647">
      <w:pPr>
        <w:spacing w:line="276" w:lineRule="auto"/>
        <w:rPr>
          <w:b/>
        </w:rPr>
      </w:pPr>
    </w:p>
    <w:p w14:paraId="2A929793" w14:textId="77777777" w:rsidR="00FB36D3" w:rsidRDefault="00FB36D3" w:rsidP="00182647">
      <w:pPr>
        <w:spacing w:line="276" w:lineRule="auto"/>
        <w:rPr>
          <w:b/>
        </w:rPr>
      </w:pPr>
    </w:p>
    <w:p w14:paraId="6F4EDB26" w14:textId="77777777" w:rsidR="00FB36D3" w:rsidRDefault="00FB36D3" w:rsidP="00182647">
      <w:pPr>
        <w:spacing w:line="276" w:lineRule="auto"/>
        <w:rPr>
          <w:b/>
        </w:rPr>
      </w:pPr>
    </w:p>
    <w:p w14:paraId="03F20384" w14:textId="77777777" w:rsidR="00521CAD" w:rsidRDefault="00521CAD" w:rsidP="00182647">
      <w:pPr>
        <w:spacing w:line="276" w:lineRule="auto"/>
        <w:rPr>
          <w:b/>
        </w:rPr>
      </w:pPr>
    </w:p>
    <w:p w14:paraId="48DAA97B" w14:textId="059745B5" w:rsidR="00782480" w:rsidRDefault="004744C1" w:rsidP="004744C1">
      <w:pPr>
        <w:spacing w:line="276" w:lineRule="auto"/>
        <w:jc w:val="center"/>
        <w:rPr>
          <w:b/>
        </w:rPr>
      </w:pPr>
      <w:r>
        <w:rPr>
          <w:b/>
        </w:rPr>
        <w:t>ȘEF SERVICIU RESURSE UMANE,</w:t>
      </w:r>
    </w:p>
    <w:p w14:paraId="6C6AB610" w14:textId="5F6C7171" w:rsidR="004744C1" w:rsidRDefault="004744C1" w:rsidP="004744C1">
      <w:pPr>
        <w:spacing w:line="276" w:lineRule="auto"/>
        <w:jc w:val="center"/>
        <w:rPr>
          <w:b/>
        </w:rPr>
      </w:pPr>
      <w:r>
        <w:rPr>
          <w:b/>
        </w:rPr>
        <w:t>Ec. Elena GÂLEA</w:t>
      </w:r>
    </w:p>
    <w:p w14:paraId="6955519E" w14:textId="77777777" w:rsidR="004744C1" w:rsidRPr="005D3F6E" w:rsidRDefault="004744C1" w:rsidP="002460DB">
      <w:pPr>
        <w:spacing w:line="276" w:lineRule="auto"/>
        <w:jc w:val="center"/>
        <w:rPr>
          <w:b/>
        </w:rPr>
      </w:pPr>
    </w:p>
    <w:sectPr w:rsidR="004744C1" w:rsidRPr="005D3F6E" w:rsidSect="00042E01">
      <w:footerReference w:type="default" r:id="rId8"/>
      <w:headerReference w:type="first" r:id="rId9"/>
      <w:footerReference w:type="first" r:id="rId10"/>
      <w:pgSz w:w="11907" w:h="16840" w:code="9"/>
      <w:pgMar w:top="1134" w:right="1134" w:bottom="1134" w:left="993" w:header="425" w:footer="1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F0122" w14:textId="77777777" w:rsidR="00494CA6" w:rsidRDefault="00494CA6" w:rsidP="006E691F">
      <w:r>
        <w:separator/>
      </w:r>
    </w:p>
  </w:endnote>
  <w:endnote w:type="continuationSeparator" w:id="0">
    <w:p w14:paraId="05721AAA" w14:textId="77777777" w:rsidR="00494CA6" w:rsidRDefault="00494CA6" w:rsidP="006E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6E8D0C22-0C41-4BFB-BC8E-61A9E7FE081B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51CFFBAE-0655-4AA8-B284-853322E87FA3}"/>
    <w:embedBold r:id="rId3" w:fontKey="{2C1A0EB7-867C-4EAF-BF3B-7031FC016532}"/>
    <w:embedItalic r:id="rId4" w:fontKey="{206EBD25-397B-4ED9-9D1D-56D0EE4CE5DC}"/>
    <w:embedBoldItalic r:id="rId5" w:fontKey="{BD9CF414-563D-4AB6-BBE0-B34378A6688F}"/>
  </w:font>
  <w:font w:name="Arial Romanian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SemiBold">
    <w:charset w:val="00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108" w:type="dxa"/>
      <w:tblLayout w:type="fixed"/>
      <w:tblLook w:val="04A0" w:firstRow="1" w:lastRow="0" w:firstColumn="1" w:lastColumn="0" w:noHBand="0" w:noVBand="1"/>
    </w:tblPr>
    <w:tblGrid>
      <w:gridCol w:w="4820"/>
      <w:gridCol w:w="4111"/>
      <w:gridCol w:w="1276"/>
    </w:tblGrid>
    <w:tr w:rsidR="00FB36D3" w:rsidRPr="00451194" w14:paraId="0E46C314" w14:textId="77777777" w:rsidTr="003237CD">
      <w:trPr>
        <w:trHeight w:val="425"/>
      </w:trPr>
      <w:tc>
        <w:tcPr>
          <w:tcW w:w="4820" w:type="dxa"/>
          <w:tcBorders>
            <w:left w:val="single" w:sz="12" w:space="0" w:color="218338"/>
            <w:right w:val="single" w:sz="12" w:space="0" w:color="218338"/>
          </w:tcBorders>
          <w:vAlign w:val="center"/>
        </w:tcPr>
        <w:p w14:paraId="2E2E7BB4" w14:textId="77777777" w:rsidR="00FB36D3" w:rsidRPr="0045408D" w:rsidRDefault="00FB36D3" w:rsidP="00FB36D3">
          <w:pPr>
            <w:pStyle w:val="Subsol"/>
            <w:widowControl w:val="0"/>
            <w:tabs>
              <w:tab w:val="clear" w:pos="8640"/>
            </w:tabs>
            <w:rPr>
              <w:rFonts w:ascii="Segoe UI" w:hAnsi="Segoe UI" w:cs="Segoe UI"/>
              <w:sz w:val="13"/>
              <w:szCs w:val="13"/>
              <w:lang w:val="ro-RO"/>
            </w:rPr>
          </w:pPr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Aleea Mihail Sadoveanu nr. 3</w:t>
          </w:r>
        </w:p>
        <w:p w14:paraId="484C6DD9" w14:textId="77777777" w:rsidR="00FB36D3" w:rsidRPr="0045408D" w:rsidRDefault="00FB36D3" w:rsidP="00FB36D3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  <w:lang w:val="ro-RO"/>
            </w:rPr>
          </w:pPr>
          <w:proofErr w:type="spellStart"/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Iaşi</w:t>
          </w:r>
          <w:proofErr w:type="spellEnd"/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, 700490, România</w:t>
          </w:r>
        </w:p>
      </w:tc>
      <w:tc>
        <w:tcPr>
          <w:tcW w:w="4111" w:type="dxa"/>
          <w:tcBorders>
            <w:left w:val="single" w:sz="12" w:space="0" w:color="218338"/>
            <w:right w:val="single" w:sz="12" w:space="0" w:color="218338"/>
          </w:tcBorders>
          <w:vAlign w:val="center"/>
        </w:tcPr>
        <w:p w14:paraId="371F0648" w14:textId="77777777" w:rsidR="00FB36D3" w:rsidRPr="0045408D" w:rsidRDefault="00FB36D3" w:rsidP="00FB36D3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 xml:space="preserve">T: +40 232 </w:t>
          </w:r>
          <w:r>
            <w:rPr>
              <w:rFonts w:ascii="Segoe UI" w:hAnsi="Segoe UI" w:cs="Segoe UI"/>
              <w:sz w:val="13"/>
              <w:szCs w:val="13"/>
            </w:rPr>
            <w:t>407.407</w:t>
          </w:r>
        </w:p>
        <w:p w14:paraId="3C40D9F0" w14:textId="77777777" w:rsidR="00FB36D3" w:rsidRPr="0045408D" w:rsidRDefault="00FB36D3" w:rsidP="00FB36D3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>F: +40 232 260.650</w:t>
          </w:r>
        </w:p>
      </w:tc>
      <w:tc>
        <w:tcPr>
          <w:tcW w:w="1276" w:type="dxa"/>
          <w:tcBorders>
            <w:left w:val="single" w:sz="12" w:space="0" w:color="218338"/>
          </w:tcBorders>
          <w:vAlign w:val="center"/>
        </w:tcPr>
        <w:p w14:paraId="1EF5A79A" w14:textId="77777777" w:rsidR="00FB36D3" w:rsidRPr="0045408D" w:rsidRDefault="00FB36D3" w:rsidP="00FB36D3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>www.</w:t>
          </w:r>
          <w:r>
            <w:rPr>
              <w:rFonts w:ascii="Segoe UI" w:hAnsi="Segoe UI" w:cs="Segoe UI"/>
              <w:sz w:val="13"/>
              <w:szCs w:val="13"/>
            </w:rPr>
            <w:t>iuls</w:t>
          </w:r>
          <w:r w:rsidRPr="0045408D">
            <w:rPr>
              <w:rFonts w:ascii="Segoe UI" w:hAnsi="Segoe UI" w:cs="Segoe UI"/>
              <w:sz w:val="13"/>
              <w:szCs w:val="13"/>
            </w:rPr>
            <w:t>.ro</w:t>
          </w:r>
        </w:p>
        <w:p w14:paraId="512B8980" w14:textId="77777777" w:rsidR="00FB36D3" w:rsidRPr="0045408D" w:rsidRDefault="00FB36D3" w:rsidP="00FB36D3">
          <w:pPr>
            <w:pStyle w:val="Subsol"/>
            <w:widowControl w:val="0"/>
            <w:ind w:right="-33"/>
            <w:rPr>
              <w:rFonts w:ascii="Segoe UI" w:hAnsi="Segoe UI" w:cs="Segoe UI"/>
              <w:sz w:val="13"/>
              <w:szCs w:val="13"/>
            </w:rPr>
          </w:pPr>
          <w:r>
            <w:rPr>
              <w:rFonts w:ascii="Segoe UI" w:hAnsi="Segoe UI" w:cs="Segoe UI"/>
              <w:sz w:val="13"/>
              <w:szCs w:val="13"/>
            </w:rPr>
            <w:t>rectorat@iuls</w:t>
          </w:r>
          <w:r w:rsidRPr="0045408D">
            <w:rPr>
              <w:rFonts w:ascii="Segoe UI" w:hAnsi="Segoe UI" w:cs="Segoe UI"/>
              <w:sz w:val="13"/>
              <w:szCs w:val="13"/>
            </w:rPr>
            <w:t>.r</w:t>
          </w:r>
          <w:r>
            <w:rPr>
              <w:rFonts w:ascii="Segoe UI" w:hAnsi="Segoe UI" w:cs="Segoe UI"/>
              <w:sz w:val="13"/>
              <w:szCs w:val="13"/>
            </w:rPr>
            <w:t>o</w:t>
          </w:r>
        </w:p>
      </w:tc>
    </w:tr>
  </w:tbl>
  <w:p w14:paraId="59E56969" w14:textId="77777777" w:rsidR="003348DB" w:rsidRPr="00C5466C" w:rsidRDefault="003348DB" w:rsidP="00C5466C">
    <w:pPr>
      <w:pStyle w:val="Subsol"/>
      <w:tabs>
        <w:tab w:val="clear" w:pos="8640"/>
        <w:tab w:val="right" w:pos="7440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108" w:type="dxa"/>
      <w:tblLayout w:type="fixed"/>
      <w:tblLook w:val="04A0" w:firstRow="1" w:lastRow="0" w:firstColumn="1" w:lastColumn="0" w:noHBand="0" w:noVBand="1"/>
    </w:tblPr>
    <w:tblGrid>
      <w:gridCol w:w="4820"/>
      <w:gridCol w:w="4111"/>
      <w:gridCol w:w="1276"/>
    </w:tblGrid>
    <w:tr w:rsidR="004B69AB" w:rsidRPr="00451194" w14:paraId="402C4B77" w14:textId="77777777" w:rsidTr="00B13ED8">
      <w:trPr>
        <w:trHeight w:val="112"/>
      </w:trPr>
      <w:tc>
        <w:tcPr>
          <w:tcW w:w="4820" w:type="dxa"/>
          <w:tcBorders>
            <w:top w:val="single" w:sz="2" w:space="0" w:color="BFBFBF"/>
          </w:tcBorders>
          <w:vAlign w:val="center"/>
        </w:tcPr>
        <w:p w14:paraId="6772F968" w14:textId="77777777" w:rsidR="00B24959" w:rsidRPr="007B7397" w:rsidRDefault="00B24959" w:rsidP="00BA2AC8">
          <w:pPr>
            <w:pStyle w:val="Subsol"/>
            <w:widowControl w:val="0"/>
            <w:rPr>
              <w:rFonts w:ascii="Segoe UI" w:hAnsi="Segoe UI" w:cs="Segoe UI"/>
              <w:sz w:val="17"/>
              <w:szCs w:val="17"/>
              <w:lang w:val="ro-RO"/>
            </w:rPr>
          </w:pPr>
        </w:p>
      </w:tc>
      <w:tc>
        <w:tcPr>
          <w:tcW w:w="4111" w:type="dxa"/>
          <w:tcBorders>
            <w:top w:val="single" w:sz="2" w:space="0" w:color="BFBFBF"/>
          </w:tcBorders>
          <w:vAlign w:val="center"/>
        </w:tcPr>
        <w:p w14:paraId="40D6E838" w14:textId="77777777" w:rsidR="004B69AB" w:rsidRPr="007B7397" w:rsidRDefault="004B69AB" w:rsidP="00BA2AC8">
          <w:pPr>
            <w:pStyle w:val="Subsol"/>
            <w:widowControl w:val="0"/>
            <w:rPr>
              <w:rFonts w:ascii="Segoe UI" w:hAnsi="Segoe UI" w:cs="Segoe UI"/>
              <w:sz w:val="17"/>
              <w:szCs w:val="17"/>
            </w:rPr>
          </w:pPr>
        </w:p>
      </w:tc>
      <w:tc>
        <w:tcPr>
          <w:tcW w:w="1276" w:type="dxa"/>
          <w:tcBorders>
            <w:top w:val="single" w:sz="2" w:space="0" w:color="BFBFBF"/>
          </w:tcBorders>
          <w:vAlign w:val="center"/>
        </w:tcPr>
        <w:p w14:paraId="0F97733B" w14:textId="77777777" w:rsidR="00B24959" w:rsidRPr="007B7397" w:rsidRDefault="00B24959" w:rsidP="00BA2AC8">
          <w:pPr>
            <w:pStyle w:val="Subsol"/>
            <w:widowControl w:val="0"/>
            <w:rPr>
              <w:rFonts w:ascii="Segoe UI" w:hAnsi="Segoe UI" w:cs="Segoe UI"/>
              <w:sz w:val="17"/>
              <w:szCs w:val="17"/>
            </w:rPr>
          </w:pPr>
        </w:p>
      </w:tc>
    </w:tr>
    <w:tr w:rsidR="00FD43C7" w:rsidRPr="00451194" w14:paraId="5FB68C80" w14:textId="77777777" w:rsidTr="00B13ED8">
      <w:trPr>
        <w:trHeight w:val="425"/>
      </w:trPr>
      <w:tc>
        <w:tcPr>
          <w:tcW w:w="4820" w:type="dxa"/>
          <w:tcBorders>
            <w:left w:val="single" w:sz="12" w:space="0" w:color="218338"/>
            <w:right w:val="single" w:sz="12" w:space="0" w:color="218338"/>
          </w:tcBorders>
          <w:vAlign w:val="center"/>
        </w:tcPr>
        <w:p w14:paraId="7E57F46F" w14:textId="77777777" w:rsidR="00FD43C7" w:rsidRPr="0045408D" w:rsidRDefault="00FD43C7" w:rsidP="00B13ED8">
          <w:pPr>
            <w:pStyle w:val="Subsol"/>
            <w:widowControl w:val="0"/>
            <w:tabs>
              <w:tab w:val="clear" w:pos="8640"/>
            </w:tabs>
            <w:rPr>
              <w:rFonts w:ascii="Segoe UI" w:hAnsi="Segoe UI" w:cs="Segoe UI"/>
              <w:sz w:val="13"/>
              <w:szCs w:val="13"/>
              <w:lang w:val="ro-RO"/>
            </w:rPr>
          </w:pPr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Aleea Mihail Sadoveanu nr. 3</w:t>
          </w:r>
        </w:p>
        <w:p w14:paraId="0F494F39" w14:textId="77777777" w:rsidR="00FD43C7" w:rsidRPr="0045408D" w:rsidRDefault="00FD43C7" w:rsidP="00807E38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  <w:lang w:val="ro-RO"/>
            </w:rPr>
          </w:pPr>
          <w:proofErr w:type="spellStart"/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Iaşi</w:t>
          </w:r>
          <w:proofErr w:type="spellEnd"/>
          <w:r w:rsidRPr="0045408D">
            <w:rPr>
              <w:rFonts w:ascii="Segoe UI" w:hAnsi="Segoe UI" w:cs="Segoe UI"/>
              <w:sz w:val="13"/>
              <w:szCs w:val="13"/>
              <w:lang w:val="ro-RO"/>
            </w:rPr>
            <w:t>, 700490, România</w:t>
          </w:r>
        </w:p>
      </w:tc>
      <w:tc>
        <w:tcPr>
          <w:tcW w:w="4111" w:type="dxa"/>
          <w:tcBorders>
            <w:left w:val="single" w:sz="12" w:space="0" w:color="218338"/>
            <w:right w:val="single" w:sz="12" w:space="0" w:color="218338"/>
          </w:tcBorders>
          <w:vAlign w:val="center"/>
        </w:tcPr>
        <w:p w14:paraId="0A70EBCB" w14:textId="77777777" w:rsidR="00FD43C7" w:rsidRPr="0045408D" w:rsidRDefault="002D25CA" w:rsidP="00807E38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 xml:space="preserve">T: +40 232 </w:t>
          </w:r>
          <w:r w:rsidR="00C34621">
            <w:rPr>
              <w:rFonts w:ascii="Segoe UI" w:hAnsi="Segoe UI" w:cs="Segoe UI"/>
              <w:sz w:val="13"/>
              <w:szCs w:val="13"/>
            </w:rPr>
            <w:t>407.407</w:t>
          </w:r>
        </w:p>
        <w:p w14:paraId="2912730F" w14:textId="77777777" w:rsidR="00FD43C7" w:rsidRPr="0045408D" w:rsidRDefault="00FD43C7" w:rsidP="00C062D7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>F: +40 232 260.650</w:t>
          </w:r>
        </w:p>
      </w:tc>
      <w:tc>
        <w:tcPr>
          <w:tcW w:w="1276" w:type="dxa"/>
          <w:tcBorders>
            <w:left w:val="single" w:sz="12" w:space="0" w:color="218338"/>
          </w:tcBorders>
          <w:vAlign w:val="center"/>
        </w:tcPr>
        <w:p w14:paraId="43D4D5A6" w14:textId="77777777" w:rsidR="00FD43C7" w:rsidRPr="0045408D" w:rsidRDefault="00FD43C7" w:rsidP="00807E38">
          <w:pPr>
            <w:pStyle w:val="Subsol"/>
            <w:widowControl w:val="0"/>
            <w:rPr>
              <w:rFonts w:ascii="Segoe UI" w:hAnsi="Segoe UI" w:cs="Segoe UI"/>
              <w:sz w:val="13"/>
              <w:szCs w:val="13"/>
            </w:rPr>
          </w:pPr>
          <w:r w:rsidRPr="0045408D">
            <w:rPr>
              <w:rFonts w:ascii="Segoe UI" w:hAnsi="Segoe UI" w:cs="Segoe UI"/>
              <w:sz w:val="13"/>
              <w:szCs w:val="13"/>
            </w:rPr>
            <w:t>www.</w:t>
          </w:r>
          <w:r w:rsidR="002B62F5">
            <w:rPr>
              <w:rFonts w:ascii="Segoe UI" w:hAnsi="Segoe UI" w:cs="Segoe UI"/>
              <w:sz w:val="13"/>
              <w:szCs w:val="13"/>
            </w:rPr>
            <w:t>iuls</w:t>
          </w:r>
          <w:r w:rsidRPr="0045408D">
            <w:rPr>
              <w:rFonts w:ascii="Segoe UI" w:hAnsi="Segoe UI" w:cs="Segoe UI"/>
              <w:sz w:val="13"/>
              <w:szCs w:val="13"/>
            </w:rPr>
            <w:t>.ro</w:t>
          </w:r>
        </w:p>
        <w:p w14:paraId="57151AEB" w14:textId="77777777" w:rsidR="00FD43C7" w:rsidRPr="0045408D" w:rsidRDefault="002B62F5" w:rsidP="002B62F5">
          <w:pPr>
            <w:pStyle w:val="Subsol"/>
            <w:widowControl w:val="0"/>
            <w:ind w:right="-33"/>
            <w:rPr>
              <w:rFonts w:ascii="Segoe UI" w:hAnsi="Segoe UI" w:cs="Segoe UI"/>
              <w:sz w:val="13"/>
              <w:szCs w:val="13"/>
            </w:rPr>
          </w:pPr>
          <w:r>
            <w:rPr>
              <w:rFonts w:ascii="Segoe UI" w:hAnsi="Segoe UI" w:cs="Segoe UI"/>
              <w:sz w:val="13"/>
              <w:szCs w:val="13"/>
            </w:rPr>
            <w:t>rectorat@iuls</w:t>
          </w:r>
          <w:r w:rsidR="00FD43C7" w:rsidRPr="0045408D">
            <w:rPr>
              <w:rFonts w:ascii="Segoe UI" w:hAnsi="Segoe UI" w:cs="Segoe UI"/>
              <w:sz w:val="13"/>
              <w:szCs w:val="13"/>
            </w:rPr>
            <w:t>.r</w:t>
          </w:r>
          <w:r w:rsidR="003324E3">
            <w:rPr>
              <w:rFonts w:ascii="Segoe UI" w:hAnsi="Segoe UI" w:cs="Segoe UI"/>
              <w:sz w:val="13"/>
              <w:szCs w:val="13"/>
            </w:rPr>
            <w:t>o</w:t>
          </w:r>
        </w:p>
      </w:tc>
    </w:tr>
  </w:tbl>
  <w:p w14:paraId="7938F040" w14:textId="77777777" w:rsidR="00B24959" w:rsidRPr="00B24959" w:rsidRDefault="00B24959" w:rsidP="00B2495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28EA5" w14:textId="77777777" w:rsidR="00494CA6" w:rsidRDefault="00494CA6" w:rsidP="006E691F">
      <w:r>
        <w:separator/>
      </w:r>
    </w:p>
  </w:footnote>
  <w:footnote w:type="continuationSeparator" w:id="0">
    <w:p w14:paraId="0F16A0CA" w14:textId="77777777" w:rsidR="00494CA6" w:rsidRDefault="00494CA6" w:rsidP="006E6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Borders>
        <w:bottom w:val="single" w:sz="8" w:space="0" w:color="0066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76"/>
      <w:gridCol w:w="8363"/>
    </w:tblGrid>
    <w:tr w:rsidR="00992F52" w:rsidRPr="003206B8" w14:paraId="6DAC5600" w14:textId="77777777" w:rsidTr="00733FBB">
      <w:trPr>
        <w:trHeight w:val="1276"/>
      </w:trPr>
      <w:tc>
        <w:tcPr>
          <w:tcW w:w="1276" w:type="dxa"/>
          <w:vAlign w:val="center"/>
        </w:tcPr>
        <w:p w14:paraId="006DA3A9" w14:textId="77777777" w:rsidR="00992F52" w:rsidRPr="003206B8" w:rsidRDefault="00992F52" w:rsidP="00992F52">
          <w:pPr>
            <w:pStyle w:val="Corptext"/>
            <w:spacing w:before="0" w:line="240" w:lineRule="auto"/>
            <w:ind w:left="85"/>
            <w:jc w:val="left"/>
            <w:rPr>
              <w:rFonts w:ascii="Barlow SemiBold" w:hAnsi="Barlow SemiBold" w:cs="Segoe UI"/>
              <w:b w:val="0"/>
              <w:color w:val="218338"/>
              <w:spacing w:val="-3"/>
              <w:sz w:val="20"/>
              <w:lang w:val="ro-RO"/>
            </w:rPr>
          </w:pPr>
          <w:r>
            <w:rPr>
              <w:rFonts w:ascii="Barlow SemiBold" w:hAnsi="Barlow SemiBold" w:cs="Segoe UI"/>
              <w:b w:val="0"/>
              <w:noProof/>
              <w:snapToGrid/>
              <w:color w:val="218338"/>
              <w:spacing w:val="-3"/>
              <w:sz w:val="20"/>
              <w:lang w:val="ro-RO" w:eastAsia="ro-RO"/>
            </w:rPr>
            <w:drawing>
              <wp:inline distT="0" distB="0" distL="0" distR="0" wp14:anchorId="23A91BF4" wp14:editId="29A2148B">
                <wp:extent cx="704850" cy="885825"/>
                <wp:effectExtent l="0" t="0" r="0" b="0"/>
                <wp:docPr id="4" name="Picture 1" descr="Logo_USV_RO_var-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USV_RO_var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shd w:val="clear" w:color="auto" w:fill="auto"/>
          <w:vAlign w:val="bottom"/>
        </w:tcPr>
        <w:p w14:paraId="092C28AB" w14:textId="3383D03E" w:rsidR="00992F52" w:rsidRPr="008F066D" w:rsidRDefault="00992F52" w:rsidP="00992F52">
          <w:pPr>
            <w:pStyle w:val="Corptext"/>
            <w:spacing w:before="0" w:line="240" w:lineRule="auto"/>
            <w:ind w:left="85"/>
            <w:jc w:val="left"/>
            <w:rPr>
              <w:rFonts w:ascii="Calibri" w:hAnsi="Calibri" w:cs="Segoe UI"/>
              <w:color w:val="006600"/>
              <w:sz w:val="24"/>
              <w:szCs w:val="24"/>
              <w:lang w:val="it-IT"/>
            </w:rPr>
          </w:pPr>
          <w:r w:rsidRPr="008F066D">
            <w:rPr>
              <w:rFonts w:ascii="Calibri" w:hAnsi="Calibri" w:cs="Segoe UI"/>
              <w:color w:val="006600"/>
              <w:sz w:val="24"/>
              <w:szCs w:val="24"/>
              <w:lang w:val="it-IT"/>
            </w:rPr>
            <w:t>Ministerul Educa</w:t>
          </w:r>
          <w:r w:rsidRPr="008F066D">
            <w:rPr>
              <w:rFonts w:ascii="Calibri" w:hAnsi="Calibri" w:cs="Arial"/>
              <w:color w:val="006600"/>
              <w:sz w:val="24"/>
              <w:szCs w:val="24"/>
              <w:lang w:val="it-IT"/>
            </w:rPr>
            <w:t>ț</w:t>
          </w:r>
          <w:r w:rsidRPr="008F066D">
            <w:rPr>
              <w:rFonts w:ascii="Calibri" w:hAnsi="Calibri" w:cs="Segoe UI"/>
              <w:color w:val="006600"/>
              <w:sz w:val="24"/>
              <w:szCs w:val="24"/>
              <w:lang w:val="it-IT"/>
            </w:rPr>
            <w:t>iei</w:t>
          </w:r>
          <w:r w:rsidR="009C2C21">
            <w:rPr>
              <w:rFonts w:ascii="Calibri" w:hAnsi="Calibri" w:cs="Segoe UI"/>
              <w:color w:val="006600"/>
              <w:sz w:val="24"/>
              <w:szCs w:val="24"/>
              <w:lang w:val="it-IT"/>
            </w:rPr>
            <w:t xml:space="preserve"> și Cercetării</w:t>
          </w:r>
        </w:p>
        <w:p w14:paraId="7E20EA48" w14:textId="77777777" w:rsidR="00992F52" w:rsidRPr="008F066D" w:rsidRDefault="00992F52" w:rsidP="00992F52">
          <w:pPr>
            <w:pStyle w:val="Corptext"/>
            <w:spacing w:before="0" w:line="240" w:lineRule="auto"/>
            <w:ind w:left="85"/>
            <w:jc w:val="left"/>
            <w:rPr>
              <w:rFonts w:ascii="Calibri" w:hAnsi="Calibri" w:cs="Segoe UI"/>
              <w:color w:val="006600"/>
              <w:sz w:val="25"/>
              <w:szCs w:val="25"/>
              <w:lang w:val="it-IT"/>
            </w:rPr>
          </w:pPr>
          <w:r w:rsidRPr="008F066D">
            <w:rPr>
              <w:rFonts w:ascii="Calibri" w:hAnsi="Calibri" w:cs="Segoe UI"/>
              <w:color w:val="006600"/>
              <w:sz w:val="25"/>
              <w:szCs w:val="25"/>
              <w:lang w:val="it-IT"/>
            </w:rPr>
            <w:t>UNIVERSITATEA pentru ȘTIINȚELE  VIEȚII</w:t>
          </w:r>
        </w:p>
        <w:p w14:paraId="4FC8C068" w14:textId="77777777" w:rsidR="00992F52" w:rsidRPr="008F066D" w:rsidRDefault="00992F52" w:rsidP="00992F52">
          <w:pPr>
            <w:pStyle w:val="Corptext"/>
            <w:spacing w:before="0" w:line="240" w:lineRule="auto"/>
            <w:jc w:val="left"/>
            <w:rPr>
              <w:rFonts w:ascii="Calibri" w:hAnsi="Calibri" w:cs="Segoe UI"/>
              <w:color w:val="006600"/>
              <w:sz w:val="25"/>
              <w:szCs w:val="25"/>
              <w:lang w:val="it-IT"/>
            </w:rPr>
          </w:pPr>
          <w:r w:rsidRPr="008F066D">
            <w:rPr>
              <w:rFonts w:ascii="Calibri" w:hAnsi="Calibri" w:cs="Segoe UI"/>
              <w:color w:val="006600"/>
              <w:sz w:val="25"/>
              <w:szCs w:val="25"/>
              <w:lang w:val="it-IT"/>
            </w:rPr>
            <w:t>„ION IONESCU de la BRAD” din IAȘI</w:t>
          </w:r>
        </w:p>
        <w:p w14:paraId="638A3BC2" w14:textId="77777777" w:rsidR="00992F52" w:rsidRDefault="00992F52" w:rsidP="00992F52">
          <w:pPr>
            <w:pStyle w:val="Corptext"/>
            <w:spacing w:before="0" w:line="240" w:lineRule="auto"/>
            <w:jc w:val="left"/>
            <w:rPr>
              <w:rFonts w:ascii="Calibri" w:hAnsi="Calibri" w:cs="Segoe UI"/>
              <w:color w:val="006600"/>
              <w:sz w:val="25"/>
              <w:szCs w:val="25"/>
              <w:lang w:val="it-IT"/>
            </w:rPr>
          </w:pPr>
          <w:r w:rsidRPr="008F066D">
            <w:rPr>
              <w:rFonts w:ascii="Calibri" w:hAnsi="Calibri" w:cs="Segoe UI"/>
              <w:color w:val="006600"/>
              <w:sz w:val="25"/>
              <w:szCs w:val="25"/>
              <w:lang w:val="it-IT"/>
            </w:rPr>
            <w:t>“Iasi University of Life Sciences”</w:t>
          </w:r>
        </w:p>
        <w:p w14:paraId="4923637C" w14:textId="77777777" w:rsidR="00992F52" w:rsidRPr="003206B8" w:rsidRDefault="00992F52" w:rsidP="00992F52">
          <w:pPr>
            <w:pStyle w:val="Corptext"/>
            <w:spacing w:before="0" w:line="240" w:lineRule="auto"/>
            <w:jc w:val="left"/>
            <w:rPr>
              <w:rFonts w:ascii="Barlow SemiBold" w:hAnsi="Barlow SemiBold" w:cs="Segoe UI"/>
              <w:sz w:val="24"/>
              <w:szCs w:val="24"/>
              <w:lang w:val="it-IT"/>
            </w:rPr>
          </w:pPr>
        </w:p>
      </w:tc>
    </w:tr>
    <w:tr w:rsidR="00992F52" w:rsidRPr="003206B8" w14:paraId="0D10E5CB" w14:textId="77777777" w:rsidTr="00733FBB">
      <w:trPr>
        <w:trHeight w:val="80"/>
      </w:trPr>
      <w:tc>
        <w:tcPr>
          <w:tcW w:w="1276" w:type="dxa"/>
          <w:vAlign w:val="bottom"/>
        </w:tcPr>
        <w:p w14:paraId="076C228F" w14:textId="77777777" w:rsidR="00992F52" w:rsidRPr="003206B8" w:rsidRDefault="00992F52" w:rsidP="00992F52">
          <w:pPr>
            <w:pStyle w:val="Corptext"/>
            <w:spacing w:before="0" w:line="240" w:lineRule="auto"/>
            <w:jc w:val="left"/>
            <w:rPr>
              <w:rFonts w:ascii="Barlow SemiBold" w:hAnsi="Barlow SemiBold" w:cs="Segoe UI"/>
              <w:color w:val="FFFFFF"/>
              <w:sz w:val="2"/>
              <w:szCs w:val="2"/>
              <w:lang w:val="it-IT"/>
            </w:rPr>
          </w:pPr>
        </w:p>
      </w:tc>
      <w:tc>
        <w:tcPr>
          <w:tcW w:w="8363" w:type="dxa"/>
          <w:shd w:val="clear" w:color="auto" w:fill="auto"/>
          <w:vAlign w:val="bottom"/>
        </w:tcPr>
        <w:p w14:paraId="5A76726F" w14:textId="77777777" w:rsidR="00992F52" w:rsidRPr="003206B8" w:rsidRDefault="00992F52" w:rsidP="00992F52">
          <w:pPr>
            <w:pStyle w:val="Corptext"/>
            <w:spacing w:before="0" w:line="240" w:lineRule="auto"/>
            <w:jc w:val="right"/>
            <w:rPr>
              <w:rFonts w:ascii="Barlow SemiBold" w:hAnsi="Barlow SemiBold" w:cs="Segoe UI"/>
              <w:sz w:val="2"/>
              <w:szCs w:val="2"/>
              <w:lang w:val="it-IT"/>
            </w:rPr>
          </w:pPr>
        </w:p>
      </w:tc>
    </w:tr>
  </w:tbl>
  <w:p w14:paraId="5C4C4B93" w14:textId="77777777" w:rsidR="001A7729" w:rsidRPr="004B69AB" w:rsidRDefault="001A7729" w:rsidP="00AD2319">
    <w:pPr>
      <w:pStyle w:val="Antet"/>
      <w:rPr>
        <w:sz w:val="8"/>
        <w:szCs w:val="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18C0"/>
    <w:multiLevelType w:val="hybridMultilevel"/>
    <w:tmpl w:val="A3403DA2"/>
    <w:lvl w:ilvl="0" w:tplc="A5067E3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A91085"/>
    <w:multiLevelType w:val="hybridMultilevel"/>
    <w:tmpl w:val="C96818F6"/>
    <w:lvl w:ilvl="0" w:tplc="66BCA8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B05B5"/>
    <w:multiLevelType w:val="hybridMultilevel"/>
    <w:tmpl w:val="2CE80F4E"/>
    <w:lvl w:ilvl="0" w:tplc="7C6E07A8">
      <w:start w:val="10"/>
      <w:numFmt w:val="bullet"/>
      <w:lvlText w:val="-"/>
      <w:lvlJc w:val="left"/>
      <w:pPr>
        <w:ind w:left="1353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AC93584"/>
    <w:multiLevelType w:val="hybridMultilevel"/>
    <w:tmpl w:val="83527004"/>
    <w:lvl w:ilvl="0" w:tplc="037E3A86">
      <w:start w:val="1"/>
      <w:numFmt w:val="bullet"/>
      <w:lvlText w:val="-"/>
      <w:lvlJc w:val="left"/>
      <w:pPr>
        <w:ind w:left="644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103184D"/>
    <w:multiLevelType w:val="hybridMultilevel"/>
    <w:tmpl w:val="CEEA6188"/>
    <w:lvl w:ilvl="0" w:tplc="66BCA8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964F67"/>
    <w:multiLevelType w:val="hybridMultilevel"/>
    <w:tmpl w:val="BA68E0BE"/>
    <w:lvl w:ilvl="0" w:tplc="ECD6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BFE"/>
    <w:multiLevelType w:val="hybridMultilevel"/>
    <w:tmpl w:val="8DAA2F92"/>
    <w:lvl w:ilvl="0" w:tplc="2C4008E4">
      <w:numFmt w:val="bullet"/>
      <w:lvlText w:val="-"/>
      <w:lvlJc w:val="left"/>
      <w:pPr>
        <w:ind w:left="927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244081F"/>
    <w:multiLevelType w:val="hybridMultilevel"/>
    <w:tmpl w:val="B6E022E6"/>
    <w:lvl w:ilvl="0" w:tplc="2B327C8C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F4E2F"/>
    <w:multiLevelType w:val="hybridMultilevel"/>
    <w:tmpl w:val="578ABC6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5504DDC"/>
    <w:multiLevelType w:val="hybridMultilevel"/>
    <w:tmpl w:val="CAEC72F2"/>
    <w:lvl w:ilvl="0" w:tplc="09C41840">
      <w:start w:val="1"/>
      <w:numFmt w:val="decimal"/>
      <w:lvlText w:val="%1."/>
      <w:lvlJc w:val="left"/>
      <w:pPr>
        <w:ind w:left="927" w:hanging="360"/>
      </w:p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>
      <w:start w:val="1"/>
      <w:numFmt w:val="lowerRoman"/>
      <w:lvlText w:val="%3."/>
      <w:lvlJc w:val="right"/>
      <w:pPr>
        <w:ind w:left="2367" w:hanging="180"/>
      </w:pPr>
    </w:lvl>
    <w:lvl w:ilvl="3" w:tplc="0418000F">
      <w:start w:val="1"/>
      <w:numFmt w:val="decimal"/>
      <w:lvlText w:val="%4."/>
      <w:lvlJc w:val="left"/>
      <w:pPr>
        <w:ind w:left="3087" w:hanging="360"/>
      </w:pPr>
    </w:lvl>
    <w:lvl w:ilvl="4" w:tplc="04180019">
      <w:start w:val="1"/>
      <w:numFmt w:val="lowerLetter"/>
      <w:lvlText w:val="%5."/>
      <w:lvlJc w:val="left"/>
      <w:pPr>
        <w:ind w:left="3807" w:hanging="360"/>
      </w:pPr>
    </w:lvl>
    <w:lvl w:ilvl="5" w:tplc="0418001B">
      <w:start w:val="1"/>
      <w:numFmt w:val="lowerRoman"/>
      <w:lvlText w:val="%6."/>
      <w:lvlJc w:val="right"/>
      <w:pPr>
        <w:ind w:left="4527" w:hanging="180"/>
      </w:pPr>
    </w:lvl>
    <w:lvl w:ilvl="6" w:tplc="0418000F">
      <w:start w:val="1"/>
      <w:numFmt w:val="decimal"/>
      <w:lvlText w:val="%7."/>
      <w:lvlJc w:val="left"/>
      <w:pPr>
        <w:ind w:left="5247" w:hanging="360"/>
      </w:pPr>
    </w:lvl>
    <w:lvl w:ilvl="7" w:tplc="04180019">
      <w:start w:val="1"/>
      <w:numFmt w:val="lowerLetter"/>
      <w:lvlText w:val="%8."/>
      <w:lvlJc w:val="left"/>
      <w:pPr>
        <w:ind w:left="5967" w:hanging="360"/>
      </w:pPr>
    </w:lvl>
    <w:lvl w:ilvl="8" w:tplc="0418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B15032"/>
    <w:multiLevelType w:val="hybridMultilevel"/>
    <w:tmpl w:val="BB6CBEE6"/>
    <w:lvl w:ilvl="0" w:tplc="1D2217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52338"/>
    <w:multiLevelType w:val="hybridMultilevel"/>
    <w:tmpl w:val="C5A0019C"/>
    <w:lvl w:ilvl="0" w:tplc="39CCA3C8">
      <w:start w:val="1"/>
      <w:numFmt w:val="bullet"/>
      <w:lvlText w:val="-"/>
      <w:lvlJc w:val="left"/>
      <w:pPr>
        <w:ind w:left="1140" w:hanging="360"/>
      </w:pPr>
      <w:rPr>
        <w:rFonts w:ascii="Courier New" w:hAnsi="Courier New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4E416B59"/>
    <w:multiLevelType w:val="hybridMultilevel"/>
    <w:tmpl w:val="24124546"/>
    <w:lvl w:ilvl="0" w:tplc="ECD6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259A7"/>
    <w:multiLevelType w:val="hybridMultilevel"/>
    <w:tmpl w:val="FCCCBFC8"/>
    <w:lvl w:ilvl="0" w:tplc="EA94F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6027C9"/>
    <w:multiLevelType w:val="hybridMultilevel"/>
    <w:tmpl w:val="B416682E"/>
    <w:lvl w:ilvl="0" w:tplc="4A2E21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7701B3"/>
    <w:multiLevelType w:val="multilevel"/>
    <w:tmpl w:val="B11E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844E4A"/>
    <w:multiLevelType w:val="hybridMultilevel"/>
    <w:tmpl w:val="5B961CE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2B74B3A"/>
    <w:multiLevelType w:val="hybridMultilevel"/>
    <w:tmpl w:val="43A21C4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68524F2C"/>
    <w:multiLevelType w:val="hybridMultilevel"/>
    <w:tmpl w:val="71A4FFB4"/>
    <w:lvl w:ilvl="0" w:tplc="2AA8EC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5FB6"/>
    <w:multiLevelType w:val="hybridMultilevel"/>
    <w:tmpl w:val="C0E81632"/>
    <w:lvl w:ilvl="0" w:tplc="39CCA3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C23415"/>
    <w:multiLevelType w:val="hybridMultilevel"/>
    <w:tmpl w:val="A33A59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E4F64"/>
    <w:multiLevelType w:val="hybridMultilevel"/>
    <w:tmpl w:val="C0564854"/>
    <w:lvl w:ilvl="0" w:tplc="8F10E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857487"/>
    <w:multiLevelType w:val="hybridMultilevel"/>
    <w:tmpl w:val="428C8180"/>
    <w:lvl w:ilvl="0" w:tplc="D0B09D8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AD7427"/>
    <w:multiLevelType w:val="hybridMultilevel"/>
    <w:tmpl w:val="80689326"/>
    <w:lvl w:ilvl="0" w:tplc="ECD6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925368">
    <w:abstractNumId w:val="3"/>
  </w:num>
  <w:num w:numId="2" w16cid:durableId="1800536196">
    <w:abstractNumId w:val="8"/>
  </w:num>
  <w:num w:numId="3" w16cid:durableId="880554715">
    <w:abstractNumId w:val="6"/>
  </w:num>
  <w:num w:numId="4" w16cid:durableId="1687319868">
    <w:abstractNumId w:val="16"/>
  </w:num>
  <w:num w:numId="5" w16cid:durableId="1210798864">
    <w:abstractNumId w:val="2"/>
  </w:num>
  <w:num w:numId="6" w16cid:durableId="1934316990">
    <w:abstractNumId w:val="20"/>
  </w:num>
  <w:num w:numId="7" w16cid:durableId="21180896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0149747">
    <w:abstractNumId w:val="18"/>
  </w:num>
  <w:num w:numId="9" w16cid:durableId="179585376">
    <w:abstractNumId w:val="17"/>
  </w:num>
  <w:num w:numId="10" w16cid:durableId="1423264227">
    <w:abstractNumId w:val="0"/>
  </w:num>
  <w:num w:numId="11" w16cid:durableId="1540170533">
    <w:abstractNumId w:val="11"/>
  </w:num>
  <w:num w:numId="12" w16cid:durableId="1806846220">
    <w:abstractNumId w:val="12"/>
  </w:num>
  <w:num w:numId="13" w16cid:durableId="1153721950">
    <w:abstractNumId w:val="23"/>
  </w:num>
  <w:num w:numId="14" w16cid:durableId="619536813">
    <w:abstractNumId w:val="5"/>
  </w:num>
  <w:num w:numId="15" w16cid:durableId="1961717038">
    <w:abstractNumId w:val="7"/>
  </w:num>
  <w:num w:numId="16" w16cid:durableId="536503999">
    <w:abstractNumId w:val="19"/>
  </w:num>
  <w:num w:numId="17" w16cid:durableId="9144319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2772655">
    <w:abstractNumId w:val="10"/>
  </w:num>
  <w:num w:numId="19" w16cid:durableId="626013998">
    <w:abstractNumId w:val="4"/>
  </w:num>
  <w:num w:numId="20" w16cid:durableId="1573008920">
    <w:abstractNumId w:val="1"/>
  </w:num>
  <w:num w:numId="21" w16cid:durableId="1397777775">
    <w:abstractNumId w:val="22"/>
  </w:num>
  <w:num w:numId="22" w16cid:durableId="533346004">
    <w:abstractNumId w:val="13"/>
  </w:num>
  <w:num w:numId="23" w16cid:durableId="1218468380">
    <w:abstractNumId w:val="14"/>
  </w:num>
  <w:num w:numId="24" w16cid:durableId="768545916">
    <w:abstractNumId w:val="21"/>
  </w:num>
  <w:num w:numId="25" w16cid:durableId="16557174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F6D"/>
    <w:rsid w:val="00000184"/>
    <w:rsid w:val="0000277D"/>
    <w:rsid w:val="00004311"/>
    <w:rsid w:val="000070F4"/>
    <w:rsid w:val="000074C8"/>
    <w:rsid w:val="000108AB"/>
    <w:rsid w:val="00010A8F"/>
    <w:rsid w:val="00012D89"/>
    <w:rsid w:val="00013B7A"/>
    <w:rsid w:val="00017D18"/>
    <w:rsid w:val="00020D9E"/>
    <w:rsid w:val="0002116A"/>
    <w:rsid w:val="0002346D"/>
    <w:rsid w:val="0002396D"/>
    <w:rsid w:val="00024FCA"/>
    <w:rsid w:val="00026298"/>
    <w:rsid w:val="00033EFB"/>
    <w:rsid w:val="00036928"/>
    <w:rsid w:val="00041B8A"/>
    <w:rsid w:val="00042E01"/>
    <w:rsid w:val="00046186"/>
    <w:rsid w:val="000474A6"/>
    <w:rsid w:val="00047FE3"/>
    <w:rsid w:val="0005125F"/>
    <w:rsid w:val="00052BE6"/>
    <w:rsid w:val="000536FF"/>
    <w:rsid w:val="00057B98"/>
    <w:rsid w:val="0006025C"/>
    <w:rsid w:val="00062F64"/>
    <w:rsid w:val="00064666"/>
    <w:rsid w:val="000654BC"/>
    <w:rsid w:val="00070C12"/>
    <w:rsid w:val="0007406A"/>
    <w:rsid w:val="0007523E"/>
    <w:rsid w:val="00076128"/>
    <w:rsid w:val="00084088"/>
    <w:rsid w:val="0008502A"/>
    <w:rsid w:val="00087CAC"/>
    <w:rsid w:val="000922DE"/>
    <w:rsid w:val="00093820"/>
    <w:rsid w:val="00094E7A"/>
    <w:rsid w:val="000959E2"/>
    <w:rsid w:val="00097084"/>
    <w:rsid w:val="000A1CCF"/>
    <w:rsid w:val="000A2432"/>
    <w:rsid w:val="000A3ECB"/>
    <w:rsid w:val="000A6540"/>
    <w:rsid w:val="000B3C72"/>
    <w:rsid w:val="000B5E42"/>
    <w:rsid w:val="000C28D8"/>
    <w:rsid w:val="000C2B9C"/>
    <w:rsid w:val="000D071B"/>
    <w:rsid w:val="000D1447"/>
    <w:rsid w:val="000D4E0B"/>
    <w:rsid w:val="000D5D8B"/>
    <w:rsid w:val="000D6435"/>
    <w:rsid w:val="000D71AB"/>
    <w:rsid w:val="000D77CF"/>
    <w:rsid w:val="000E188D"/>
    <w:rsid w:val="000E29B9"/>
    <w:rsid w:val="000E2C8C"/>
    <w:rsid w:val="000E34FE"/>
    <w:rsid w:val="000F3CFD"/>
    <w:rsid w:val="000F3F5D"/>
    <w:rsid w:val="000F5690"/>
    <w:rsid w:val="00103C0F"/>
    <w:rsid w:val="001078D9"/>
    <w:rsid w:val="00110542"/>
    <w:rsid w:val="001119C8"/>
    <w:rsid w:val="001120A0"/>
    <w:rsid w:val="001135C1"/>
    <w:rsid w:val="00114339"/>
    <w:rsid w:val="00114CA5"/>
    <w:rsid w:val="00115783"/>
    <w:rsid w:val="00116B2E"/>
    <w:rsid w:val="00123365"/>
    <w:rsid w:val="00123764"/>
    <w:rsid w:val="00123AC6"/>
    <w:rsid w:val="00124329"/>
    <w:rsid w:val="0012495B"/>
    <w:rsid w:val="00127F77"/>
    <w:rsid w:val="001326A3"/>
    <w:rsid w:val="00133389"/>
    <w:rsid w:val="00133F49"/>
    <w:rsid w:val="00141E97"/>
    <w:rsid w:val="0014230F"/>
    <w:rsid w:val="00146FAC"/>
    <w:rsid w:val="00146FCD"/>
    <w:rsid w:val="00152033"/>
    <w:rsid w:val="001547CC"/>
    <w:rsid w:val="00160181"/>
    <w:rsid w:val="00164174"/>
    <w:rsid w:val="00166D85"/>
    <w:rsid w:val="00166E62"/>
    <w:rsid w:val="0016738B"/>
    <w:rsid w:val="001708A7"/>
    <w:rsid w:val="0017224D"/>
    <w:rsid w:val="00172AA0"/>
    <w:rsid w:val="0017435B"/>
    <w:rsid w:val="00174D77"/>
    <w:rsid w:val="001767A4"/>
    <w:rsid w:val="00182647"/>
    <w:rsid w:val="00182EEC"/>
    <w:rsid w:val="001843CF"/>
    <w:rsid w:val="001848BC"/>
    <w:rsid w:val="00192903"/>
    <w:rsid w:val="00193473"/>
    <w:rsid w:val="00194E32"/>
    <w:rsid w:val="001960D7"/>
    <w:rsid w:val="001A1ADD"/>
    <w:rsid w:val="001A20BC"/>
    <w:rsid w:val="001A3D99"/>
    <w:rsid w:val="001A732C"/>
    <w:rsid w:val="001A7729"/>
    <w:rsid w:val="001A7DE6"/>
    <w:rsid w:val="001A7FC2"/>
    <w:rsid w:val="001B097E"/>
    <w:rsid w:val="001B2AB8"/>
    <w:rsid w:val="001B444F"/>
    <w:rsid w:val="001B55C6"/>
    <w:rsid w:val="001B6102"/>
    <w:rsid w:val="001C01EA"/>
    <w:rsid w:val="001C0435"/>
    <w:rsid w:val="001C0BEF"/>
    <w:rsid w:val="001C1BE7"/>
    <w:rsid w:val="001C1F97"/>
    <w:rsid w:val="001C24AD"/>
    <w:rsid w:val="001C29EE"/>
    <w:rsid w:val="001C3D94"/>
    <w:rsid w:val="001C68D0"/>
    <w:rsid w:val="001C6DB3"/>
    <w:rsid w:val="001C718B"/>
    <w:rsid w:val="001D5457"/>
    <w:rsid w:val="001D54A3"/>
    <w:rsid w:val="001D60F0"/>
    <w:rsid w:val="001D6424"/>
    <w:rsid w:val="001E1328"/>
    <w:rsid w:val="001E2F80"/>
    <w:rsid w:val="001E4CE6"/>
    <w:rsid w:val="001E6416"/>
    <w:rsid w:val="001F3366"/>
    <w:rsid w:val="001F71DD"/>
    <w:rsid w:val="00201005"/>
    <w:rsid w:val="002117F1"/>
    <w:rsid w:val="002120BC"/>
    <w:rsid w:val="002127A8"/>
    <w:rsid w:val="002141D4"/>
    <w:rsid w:val="00215B9E"/>
    <w:rsid w:val="0021620A"/>
    <w:rsid w:val="0021708A"/>
    <w:rsid w:val="00217F0D"/>
    <w:rsid w:val="00223694"/>
    <w:rsid w:val="00231D11"/>
    <w:rsid w:val="00233F84"/>
    <w:rsid w:val="0024014B"/>
    <w:rsid w:val="002404CD"/>
    <w:rsid w:val="00242E6F"/>
    <w:rsid w:val="002433E6"/>
    <w:rsid w:val="00245AA8"/>
    <w:rsid w:val="002460DB"/>
    <w:rsid w:val="00246230"/>
    <w:rsid w:val="00246EAB"/>
    <w:rsid w:val="00247A16"/>
    <w:rsid w:val="00250164"/>
    <w:rsid w:val="00250333"/>
    <w:rsid w:val="0025373F"/>
    <w:rsid w:val="0025496A"/>
    <w:rsid w:val="00256638"/>
    <w:rsid w:val="00261587"/>
    <w:rsid w:val="00264DCE"/>
    <w:rsid w:val="002669E9"/>
    <w:rsid w:val="00266F9E"/>
    <w:rsid w:val="0028052E"/>
    <w:rsid w:val="00283975"/>
    <w:rsid w:val="00285AFF"/>
    <w:rsid w:val="002877AE"/>
    <w:rsid w:val="00287AB7"/>
    <w:rsid w:val="00287FBC"/>
    <w:rsid w:val="0029062B"/>
    <w:rsid w:val="002907BF"/>
    <w:rsid w:val="00295232"/>
    <w:rsid w:val="00295752"/>
    <w:rsid w:val="002967FA"/>
    <w:rsid w:val="002A1616"/>
    <w:rsid w:val="002A2F1C"/>
    <w:rsid w:val="002B0E59"/>
    <w:rsid w:val="002B23FA"/>
    <w:rsid w:val="002B2D91"/>
    <w:rsid w:val="002B2D93"/>
    <w:rsid w:val="002B62F5"/>
    <w:rsid w:val="002C1324"/>
    <w:rsid w:val="002C21C3"/>
    <w:rsid w:val="002C223B"/>
    <w:rsid w:val="002C2D62"/>
    <w:rsid w:val="002C2DB9"/>
    <w:rsid w:val="002C3B1F"/>
    <w:rsid w:val="002D25CA"/>
    <w:rsid w:val="002D2867"/>
    <w:rsid w:val="002D3D47"/>
    <w:rsid w:val="002D4DDA"/>
    <w:rsid w:val="002D5BEC"/>
    <w:rsid w:val="002D748D"/>
    <w:rsid w:val="002E51D3"/>
    <w:rsid w:val="002E5798"/>
    <w:rsid w:val="002E6DA2"/>
    <w:rsid w:val="002E7510"/>
    <w:rsid w:val="002F1482"/>
    <w:rsid w:val="002F2F02"/>
    <w:rsid w:val="002F425C"/>
    <w:rsid w:val="002F574C"/>
    <w:rsid w:val="002F6222"/>
    <w:rsid w:val="003032F9"/>
    <w:rsid w:val="003056CF"/>
    <w:rsid w:val="00306420"/>
    <w:rsid w:val="00310B9E"/>
    <w:rsid w:val="003118FF"/>
    <w:rsid w:val="00311C59"/>
    <w:rsid w:val="00312503"/>
    <w:rsid w:val="00312F8D"/>
    <w:rsid w:val="00314C2C"/>
    <w:rsid w:val="00315697"/>
    <w:rsid w:val="00315A5E"/>
    <w:rsid w:val="00316C79"/>
    <w:rsid w:val="00320757"/>
    <w:rsid w:val="00320F61"/>
    <w:rsid w:val="003243D7"/>
    <w:rsid w:val="0032565C"/>
    <w:rsid w:val="003274D7"/>
    <w:rsid w:val="00327F41"/>
    <w:rsid w:val="003307C7"/>
    <w:rsid w:val="00330D8B"/>
    <w:rsid w:val="00330F45"/>
    <w:rsid w:val="003324E3"/>
    <w:rsid w:val="003348DB"/>
    <w:rsid w:val="00343F76"/>
    <w:rsid w:val="003477A9"/>
    <w:rsid w:val="00352025"/>
    <w:rsid w:val="003530DA"/>
    <w:rsid w:val="00353AA9"/>
    <w:rsid w:val="0036284F"/>
    <w:rsid w:val="0036519A"/>
    <w:rsid w:val="00367C06"/>
    <w:rsid w:val="003808A6"/>
    <w:rsid w:val="0038211C"/>
    <w:rsid w:val="00383D85"/>
    <w:rsid w:val="003850E7"/>
    <w:rsid w:val="003867C7"/>
    <w:rsid w:val="00397746"/>
    <w:rsid w:val="003A12FB"/>
    <w:rsid w:val="003A683E"/>
    <w:rsid w:val="003B059D"/>
    <w:rsid w:val="003B2E65"/>
    <w:rsid w:val="003B412A"/>
    <w:rsid w:val="003B7F98"/>
    <w:rsid w:val="003C443C"/>
    <w:rsid w:val="003C4841"/>
    <w:rsid w:val="003C4BB6"/>
    <w:rsid w:val="003C5747"/>
    <w:rsid w:val="003C6634"/>
    <w:rsid w:val="003D00C9"/>
    <w:rsid w:val="003D2C07"/>
    <w:rsid w:val="003D781A"/>
    <w:rsid w:val="003E03AE"/>
    <w:rsid w:val="003E46D8"/>
    <w:rsid w:val="003E4D30"/>
    <w:rsid w:val="003E591B"/>
    <w:rsid w:val="003E5DDD"/>
    <w:rsid w:val="003E7ECD"/>
    <w:rsid w:val="003F005C"/>
    <w:rsid w:val="003F18C1"/>
    <w:rsid w:val="003F2424"/>
    <w:rsid w:val="003F2A63"/>
    <w:rsid w:val="003F6AB5"/>
    <w:rsid w:val="00400E5E"/>
    <w:rsid w:val="004010FD"/>
    <w:rsid w:val="00401453"/>
    <w:rsid w:val="00401894"/>
    <w:rsid w:val="00404D5C"/>
    <w:rsid w:val="00405F23"/>
    <w:rsid w:val="00410CD2"/>
    <w:rsid w:val="00411CD8"/>
    <w:rsid w:val="00413493"/>
    <w:rsid w:val="00414942"/>
    <w:rsid w:val="00414C60"/>
    <w:rsid w:val="0041556E"/>
    <w:rsid w:val="00416A16"/>
    <w:rsid w:val="0041748C"/>
    <w:rsid w:val="00420A2D"/>
    <w:rsid w:val="00420A58"/>
    <w:rsid w:val="00422B8E"/>
    <w:rsid w:val="00423B68"/>
    <w:rsid w:val="00424789"/>
    <w:rsid w:val="004254AB"/>
    <w:rsid w:val="00425E92"/>
    <w:rsid w:val="004307B4"/>
    <w:rsid w:val="004310A6"/>
    <w:rsid w:val="0043402C"/>
    <w:rsid w:val="00435890"/>
    <w:rsid w:val="004372F3"/>
    <w:rsid w:val="00447991"/>
    <w:rsid w:val="00451194"/>
    <w:rsid w:val="00451715"/>
    <w:rsid w:val="00452F4A"/>
    <w:rsid w:val="0045408D"/>
    <w:rsid w:val="00455450"/>
    <w:rsid w:val="00455DE4"/>
    <w:rsid w:val="0045610E"/>
    <w:rsid w:val="00457491"/>
    <w:rsid w:val="004614FC"/>
    <w:rsid w:val="004647BB"/>
    <w:rsid w:val="004647EC"/>
    <w:rsid w:val="00465AF1"/>
    <w:rsid w:val="004744C1"/>
    <w:rsid w:val="004759E9"/>
    <w:rsid w:val="00482B82"/>
    <w:rsid w:val="004844D3"/>
    <w:rsid w:val="00490529"/>
    <w:rsid w:val="00490E87"/>
    <w:rsid w:val="004924CE"/>
    <w:rsid w:val="00494CA6"/>
    <w:rsid w:val="00494EA8"/>
    <w:rsid w:val="00496F73"/>
    <w:rsid w:val="00496FCC"/>
    <w:rsid w:val="004A14E3"/>
    <w:rsid w:val="004A27D9"/>
    <w:rsid w:val="004A58E9"/>
    <w:rsid w:val="004A7367"/>
    <w:rsid w:val="004A74B7"/>
    <w:rsid w:val="004B0E12"/>
    <w:rsid w:val="004B1737"/>
    <w:rsid w:val="004B2650"/>
    <w:rsid w:val="004B3304"/>
    <w:rsid w:val="004B5C68"/>
    <w:rsid w:val="004B69AB"/>
    <w:rsid w:val="004C30D9"/>
    <w:rsid w:val="004C58DD"/>
    <w:rsid w:val="004C69B1"/>
    <w:rsid w:val="004C6C3D"/>
    <w:rsid w:val="004C76EB"/>
    <w:rsid w:val="004D14D3"/>
    <w:rsid w:val="004D4F6D"/>
    <w:rsid w:val="004D6A78"/>
    <w:rsid w:val="004D759B"/>
    <w:rsid w:val="004E096E"/>
    <w:rsid w:val="004E0D09"/>
    <w:rsid w:val="004E2C3E"/>
    <w:rsid w:val="004E71A9"/>
    <w:rsid w:val="004F4103"/>
    <w:rsid w:val="004F7850"/>
    <w:rsid w:val="00504F8E"/>
    <w:rsid w:val="00506C95"/>
    <w:rsid w:val="00506CD7"/>
    <w:rsid w:val="00507FE6"/>
    <w:rsid w:val="00511875"/>
    <w:rsid w:val="005125D1"/>
    <w:rsid w:val="00515974"/>
    <w:rsid w:val="00515B14"/>
    <w:rsid w:val="0052160A"/>
    <w:rsid w:val="00521CAD"/>
    <w:rsid w:val="00522FE5"/>
    <w:rsid w:val="00524208"/>
    <w:rsid w:val="00525303"/>
    <w:rsid w:val="00527794"/>
    <w:rsid w:val="00531508"/>
    <w:rsid w:val="005324E8"/>
    <w:rsid w:val="00533262"/>
    <w:rsid w:val="0053393C"/>
    <w:rsid w:val="00533BB5"/>
    <w:rsid w:val="00534FA5"/>
    <w:rsid w:val="00536A1C"/>
    <w:rsid w:val="00536F2F"/>
    <w:rsid w:val="00537AE0"/>
    <w:rsid w:val="00542D98"/>
    <w:rsid w:val="00543D80"/>
    <w:rsid w:val="005443EA"/>
    <w:rsid w:val="005446F9"/>
    <w:rsid w:val="00546335"/>
    <w:rsid w:val="00547BB0"/>
    <w:rsid w:val="00550E49"/>
    <w:rsid w:val="005519DB"/>
    <w:rsid w:val="00551C50"/>
    <w:rsid w:val="00551F84"/>
    <w:rsid w:val="00552090"/>
    <w:rsid w:val="005558D5"/>
    <w:rsid w:val="00561717"/>
    <w:rsid w:val="005621BE"/>
    <w:rsid w:val="00564302"/>
    <w:rsid w:val="005645D0"/>
    <w:rsid w:val="005652FF"/>
    <w:rsid w:val="00566E45"/>
    <w:rsid w:val="00575857"/>
    <w:rsid w:val="00576420"/>
    <w:rsid w:val="00577346"/>
    <w:rsid w:val="005813F3"/>
    <w:rsid w:val="0058791E"/>
    <w:rsid w:val="0059300D"/>
    <w:rsid w:val="00593691"/>
    <w:rsid w:val="00595BCE"/>
    <w:rsid w:val="00596EF3"/>
    <w:rsid w:val="005A13CD"/>
    <w:rsid w:val="005A1608"/>
    <w:rsid w:val="005A349F"/>
    <w:rsid w:val="005A47C6"/>
    <w:rsid w:val="005A5072"/>
    <w:rsid w:val="005A6007"/>
    <w:rsid w:val="005A6AFA"/>
    <w:rsid w:val="005B0A65"/>
    <w:rsid w:val="005B1067"/>
    <w:rsid w:val="005B10E0"/>
    <w:rsid w:val="005B263D"/>
    <w:rsid w:val="005B29A9"/>
    <w:rsid w:val="005B62C9"/>
    <w:rsid w:val="005B653F"/>
    <w:rsid w:val="005B65C4"/>
    <w:rsid w:val="005C1715"/>
    <w:rsid w:val="005C2251"/>
    <w:rsid w:val="005C32A7"/>
    <w:rsid w:val="005C695F"/>
    <w:rsid w:val="005C7658"/>
    <w:rsid w:val="005D3359"/>
    <w:rsid w:val="005D3D22"/>
    <w:rsid w:val="005D3F6E"/>
    <w:rsid w:val="005E2365"/>
    <w:rsid w:val="005E7111"/>
    <w:rsid w:val="005F0390"/>
    <w:rsid w:val="005F2A81"/>
    <w:rsid w:val="005F3F32"/>
    <w:rsid w:val="005F4CC0"/>
    <w:rsid w:val="00601795"/>
    <w:rsid w:val="006036A3"/>
    <w:rsid w:val="00603EC2"/>
    <w:rsid w:val="00610757"/>
    <w:rsid w:val="006122FE"/>
    <w:rsid w:val="00612C84"/>
    <w:rsid w:val="0061355C"/>
    <w:rsid w:val="00613F38"/>
    <w:rsid w:val="00614AD4"/>
    <w:rsid w:val="00614BC9"/>
    <w:rsid w:val="00615B11"/>
    <w:rsid w:val="006219C4"/>
    <w:rsid w:val="006229C3"/>
    <w:rsid w:val="00623DB4"/>
    <w:rsid w:val="00624355"/>
    <w:rsid w:val="006275DB"/>
    <w:rsid w:val="00631200"/>
    <w:rsid w:val="006319E4"/>
    <w:rsid w:val="006323CC"/>
    <w:rsid w:val="00632529"/>
    <w:rsid w:val="0063668C"/>
    <w:rsid w:val="00636DFB"/>
    <w:rsid w:val="006372E4"/>
    <w:rsid w:val="0064101F"/>
    <w:rsid w:val="006445CF"/>
    <w:rsid w:val="00645007"/>
    <w:rsid w:val="0065008E"/>
    <w:rsid w:val="00652D6A"/>
    <w:rsid w:val="00656795"/>
    <w:rsid w:val="00656E2A"/>
    <w:rsid w:val="00662A39"/>
    <w:rsid w:val="00664023"/>
    <w:rsid w:val="006654FE"/>
    <w:rsid w:val="00666BFC"/>
    <w:rsid w:val="00667D91"/>
    <w:rsid w:val="006702C5"/>
    <w:rsid w:val="00671819"/>
    <w:rsid w:val="00682330"/>
    <w:rsid w:val="00683347"/>
    <w:rsid w:val="006838AF"/>
    <w:rsid w:val="006854F8"/>
    <w:rsid w:val="0068737F"/>
    <w:rsid w:val="0069062B"/>
    <w:rsid w:val="00697A2D"/>
    <w:rsid w:val="006A1884"/>
    <w:rsid w:val="006A273D"/>
    <w:rsid w:val="006A612E"/>
    <w:rsid w:val="006B0A37"/>
    <w:rsid w:val="006B14A5"/>
    <w:rsid w:val="006B17A7"/>
    <w:rsid w:val="006B42E6"/>
    <w:rsid w:val="006B575A"/>
    <w:rsid w:val="006B5A8A"/>
    <w:rsid w:val="006B7E01"/>
    <w:rsid w:val="006C2E47"/>
    <w:rsid w:val="006C2EA7"/>
    <w:rsid w:val="006C47F7"/>
    <w:rsid w:val="006C6719"/>
    <w:rsid w:val="006D0AED"/>
    <w:rsid w:val="006D16F6"/>
    <w:rsid w:val="006D66F8"/>
    <w:rsid w:val="006E09DA"/>
    <w:rsid w:val="006E1478"/>
    <w:rsid w:val="006E1F51"/>
    <w:rsid w:val="006E341A"/>
    <w:rsid w:val="006E3DF5"/>
    <w:rsid w:val="006E3F8B"/>
    <w:rsid w:val="006E5C92"/>
    <w:rsid w:val="006E691F"/>
    <w:rsid w:val="006E7925"/>
    <w:rsid w:val="006F2AD0"/>
    <w:rsid w:val="006F3ABC"/>
    <w:rsid w:val="007033C7"/>
    <w:rsid w:val="0070629F"/>
    <w:rsid w:val="00707B93"/>
    <w:rsid w:val="007114DE"/>
    <w:rsid w:val="00712B86"/>
    <w:rsid w:val="00714F88"/>
    <w:rsid w:val="00714FC3"/>
    <w:rsid w:val="00716C19"/>
    <w:rsid w:val="00721D57"/>
    <w:rsid w:val="00722C9A"/>
    <w:rsid w:val="007239C2"/>
    <w:rsid w:val="007253AD"/>
    <w:rsid w:val="0073070E"/>
    <w:rsid w:val="007331A9"/>
    <w:rsid w:val="00741A38"/>
    <w:rsid w:val="007421EE"/>
    <w:rsid w:val="00743731"/>
    <w:rsid w:val="0074414D"/>
    <w:rsid w:val="00744D8A"/>
    <w:rsid w:val="00751657"/>
    <w:rsid w:val="00754B79"/>
    <w:rsid w:val="00754F96"/>
    <w:rsid w:val="007556DC"/>
    <w:rsid w:val="00761402"/>
    <w:rsid w:val="00766AA6"/>
    <w:rsid w:val="00767E28"/>
    <w:rsid w:val="007706EB"/>
    <w:rsid w:val="007751F3"/>
    <w:rsid w:val="0077572B"/>
    <w:rsid w:val="007757B8"/>
    <w:rsid w:val="00775DD9"/>
    <w:rsid w:val="007762E2"/>
    <w:rsid w:val="007810A8"/>
    <w:rsid w:val="00782480"/>
    <w:rsid w:val="007832E8"/>
    <w:rsid w:val="0078381F"/>
    <w:rsid w:val="00785C0D"/>
    <w:rsid w:val="0078705D"/>
    <w:rsid w:val="00790C48"/>
    <w:rsid w:val="00792BBD"/>
    <w:rsid w:val="007948BC"/>
    <w:rsid w:val="00794BF0"/>
    <w:rsid w:val="00794CEE"/>
    <w:rsid w:val="007A3B03"/>
    <w:rsid w:val="007A4104"/>
    <w:rsid w:val="007A5582"/>
    <w:rsid w:val="007A71BD"/>
    <w:rsid w:val="007A7AAB"/>
    <w:rsid w:val="007B1FB7"/>
    <w:rsid w:val="007B49C1"/>
    <w:rsid w:val="007B7397"/>
    <w:rsid w:val="007B7719"/>
    <w:rsid w:val="007C1B66"/>
    <w:rsid w:val="007C202B"/>
    <w:rsid w:val="007C31D2"/>
    <w:rsid w:val="007C37FD"/>
    <w:rsid w:val="007C4B3D"/>
    <w:rsid w:val="007C4C36"/>
    <w:rsid w:val="007D51E9"/>
    <w:rsid w:val="007D6C9C"/>
    <w:rsid w:val="007D7A59"/>
    <w:rsid w:val="007E0644"/>
    <w:rsid w:val="007E34E4"/>
    <w:rsid w:val="007F6CCB"/>
    <w:rsid w:val="007F7EE4"/>
    <w:rsid w:val="00800D3E"/>
    <w:rsid w:val="008049D7"/>
    <w:rsid w:val="00806213"/>
    <w:rsid w:val="0080763A"/>
    <w:rsid w:val="00807E38"/>
    <w:rsid w:val="008100E9"/>
    <w:rsid w:val="00813E61"/>
    <w:rsid w:val="00813FC1"/>
    <w:rsid w:val="00814A24"/>
    <w:rsid w:val="00817455"/>
    <w:rsid w:val="008224D5"/>
    <w:rsid w:val="008258C3"/>
    <w:rsid w:val="00826260"/>
    <w:rsid w:val="0083284B"/>
    <w:rsid w:val="00832DAF"/>
    <w:rsid w:val="00836C4C"/>
    <w:rsid w:val="00836EDA"/>
    <w:rsid w:val="0083792C"/>
    <w:rsid w:val="00840651"/>
    <w:rsid w:val="00840EF9"/>
    <w:rsid w:val="00844E5D"/>
    <w:rsid w:val="00845C27"/>
    <w:rsid w:val="00847C65"/>
    <w:rsid w:val="00850542"/>
    <w:rsid w:val="00850DC6"/>
    <w:rsid w:val="008523AD"/>
    <w:rsid w:val="0085246C"/>
    <w:rsid w:val="008553DC"/>
    <w:rsid w:val="00855624"/>
    <w:rsid w:val="00857904"/>
    <w:rsid w:val="00862481"/>
    <w:rsid w:val="00863B9B"/>
    <w:rsid w:val="00864EF6"/>
    <w:rsid w:val="00867485"/>
    <w:rsid w:val="00867DB6"/>
    <w:rsid w:val="0087219C"/>
    <w:rsid w:val="00874080"/>
    <w:rsid w:val="0087749D"/>
    <w:rsid w:val="008814EA"/>
    <w:rsid w:val="008864E1"/>
    <w:rsid w:val="00886C0F"/>
    <w:rsid w:val="00887539"/>
    <w:rsid w:val="00887707"/>
    <w:rsid w:val="00891927"/>
    <w:rsid w:val="008A4714"/>
    <w:rsid w:val="008A66AF"/>
    <w:rsid w:val="008B3AB8"/>
    <w:rsid w:val="008C1C6D"/>
    <w:rsid w:val="008C1D0C"/>
    <w:rsid w:val="008C30F5"/>
    <w:rsid w:val="008C393E"/>
    <w:rsid w:val="008C425C"/>
    <w:rsid w:val="008C7FA7"/>
    <w:rsid w:val="008D3FE3"/>
    <w:rsid w:val="008D6C62"/>
    <w:rsid w:val="008E406A"/>
    <w:rsid w:val="008E7146"/>
    <w:rsid w:val="008E7418"/>
    <w:rsid w:val="008F16CD"/>
    <w:rsid w:val="008F2310"/>
    <w:rsid w:val="008F34B4"/>
    <w:rsid w:val="008F49D1"/>
    <w:rsid w:val="00905F1C"/>
    <w:rsid w:val="009162C8"/>
    <w:rsid w:val="00916F01"/>
    <w:rsid w:val="0091795A"/>
    <w:rsid w:val="00920083"/>
    <w:rsid w:val="009203C0"/>
    <w:rsid w:val="009227E6"/>
    <w:rsid w:val="00924E7B"/>
    <w:rsid w:val="00926320"/>
    <w:rsid w:val="0092790B"/>
    <w:rsid w:val="00930701"/>
    <w:rsid w:val="00930D42"/>
    <w:rsid w:val="009323A5"/>
    <w:rsid w:val="009326FD"/>
    <w:rsid w:val="0093734D"/>
    <w:rsid w:val="00940AC4"/>
    <w:rsid w:val="009415B8"/>
    <w:rsid w:val="00942124"/>
    <w:rsid w:val="00943A79"/>
    <w:rsid w:val="00946DBC"/>
    <w:rsid w:val="009536F2"/>
    <w:rsid w:val="009546F6"/>
    <w:rsid w:val="00954A26"/>
    <w:rsid w:val="00961382"/>
    <w:rsid w:val="009635E1"/>
    <w:rsid w:val="00963CE2"/>
    <w:rsid w:val="00966468"/>
    <w:rsid w:val="009700FE"/>
    <w:rsid w:val="009717AE"/>
    <w:rsid w:val="00972482"/>
    <w:rsid w:val="00974CC9"/>
    <w:rsid w:val="009757B7"/>
    <w:rsid w:val="00975805"/>
    <w:rsid w:val="00976776"/>
    <w:rsid w:val="00977FE0"/>
    <w:rsid w:val="00981EC7"/>
    <w:rsid w:val="00984502"/>
    <w:rsid w:val="00987AFF"/>
    <w:rsid w:val="00991011"/>
    <w:rsid w:val="00992F52"/>
    <w:rsid w:val="009932DA"/>
    <w:rsid w:val="00995972"/>
    <w:rsid w:val="009973C5"/>
    <w:rsid w:val="00997CCD"/>
    <w:rsid w:val="009A0321"/>
    <w:rsid w:val="009A1924"/>
    <w:rsid w:val="009A3950"/>
    <w:rsid w:val="009A4EF6"/>
    <w:rsid w:val="009A5A72"/>
    <w:rsid w:val="009B00BF"/>
    <w:rsid w:val="009B07D7"/>
    <w:rsid w:val="009B0D2E"/>
    <w:rsid w:val="009B416B"/>
    <w:rsid w:val="009B7C08"/>
    <w:rsid w:val="009C006D"/>
    <w:rsid w:val="009C08CE"/>
    <w:rsid w:val="009C10D5"/>
    <w:rsid w:val="009C2C21"/>
    <w:rsid w:val="009C39A0"/>
    <w:rsid w:val="009C43B9"/>
    <w:rsid w:val="009C4BAA"/>
    <w:rsid w:val="009C524F"/>
    <w:rsid w:val="009C5CB1"/>
    <w:rsid w:val="009C6A1E"/>
    <w:rsid w:val="009D0359"/>
    <w:rsid w:val="009D35DC"/>
    <w:rsid w:val="009E016C"/>
    <w:rsid w:val="009E2F6B"/>
    <w:rsid w:val="009E4343"/>
    <w:rsid w:val="009E6778"/>
    <w:rsid w:val="009E735D"/>
    <w:rsid w:val="009E7790"/>
    <w:rsid w:val="009F1417"/>
    <w:rsid w:val="009F1CC2"/>
    <w:rsid w:val="009F2550"/>
    <w:rsid w:val="009F5732"/>
    <w:rsid w:val="009F7FC5"/>
    <w:rsid w:val="00A001C1"/>
    <w:rsid w:val="00A02772"/>
    <w:rsid w:val="00A05438"/>
    <w:rsid w:val="00A05F0F"/>
    <w:rsid w:val="00A062A7"/>
    <w:rsid w:val="00A119DA"/>
    <w:rsid w:val="00A12B7B"/>
    <w:rsid w:val="00A14150"/>
    <w:rsid w:val="00A14ADA"/>
    <w:rsid w:val="00A17DB3"/>
    <w:rsid w:val="00A17EBD"/>
    <w:rsid w:val="00A225C5"/>
    <w:rsid w:val="00A22D5C"/>
    <w:rsid w:val="00A2337D"/>
    <w:rsid w:val="00A23661"/>
    <w:rsid w:val="00A258FA"/>
    <w:rsid w:val="00A25C6E"/>
    <w:rsid w:val="00A279E4"/>
    <w:rsid w:val="00A308C9"/>
    <w:rsid w:val="00A32062"/>
    <w:rsid w:val="00A332A0"/>
    <w:rsid w:val="00A335AF"/>
    <w:rsid w:val="00A343CE"/>
    <w:rsid w:val="00A347B1"/>
    <w:rsid w:val="00A34834"/>
    <w:rsid w:val="00A37F82"/>
    <w:rsid w:val="00A4380F"/>
    <w:rsid w:val="00A47636"/>
    <w:rsid w:val="00A509C0"/>
    <w:rsid w:val="00A52FAC"/>
    <w:rsid w:val="00A53690"/>
    <w:rsid w:val="00A53A09"/>
    <w:rsid w:val="00A53D5A"/>
    <w:rsid w:val="00A6053F"/>
    <w:rsid w:val="00A60DB8"/>
    <w:rsid w:val="00A61868"/>
    <w:rsid w:val="00A61A23"/>
    <w:rsid w:val="00A6206C"/>
    <w:rsid w:val="00A62D92"/>
    <w:rsid w:val="00A63D08"/>
    <w:rsid w:val="00A64B0B"/>
    <w:rsid w:val="00A666B2"/>
    <w:rsid w:val="00A739B9"/>
    <w:rsid w:val="00A75435"/>
    <w:rsid w:val="00A81BC7"/>
    <w:rsid w:val="00A82DDD"/>
    <w:rsid w:val="00A8462A"/>
    <w:rsid w:val="00A846E4"/>
    <w:rsid w:val="00A87CD0"/>
    <w:rsid w:val="00A87D5D"/>
    <w:rsid w:val="00A91708"/>
    <w:rsid w:val="00A93B80"/>
    <w:rsid w:val="00A97AAE"/>
    <w:rsid w:val="00AA0F6C"/>
    <w:rsid w:val="00AA2EEF"/>
    <w:rsid w:val="00AA35A5"/>
    <w:rsid w:val="00AA3C0B"/>
    <w:rsid w:val="00AA6967"/>
    <w:rsid w:val="00AA7EE7"/>
    <w:rsid w:val="00AB038C"/>
    <w:rsid w:val="00AB0F42"/>
    <w:rsid w:val="00AB27A3"/>
    <w:rsid w:val="00AB35DC"/>
    <w:rsid w:val="00AB5FA6"/>
    <w:rsid w:val="00AB7A34"/>
    <w:rsid w:val="00AC25A6"/>
    <w:rsid w:val="00AC286B"/>
    <w:rsid w:val="00AC3B4E"/>
    <w:rsid w:val="00AC4181"/>
    <w:rsid w:val="00AC435F"/>
    <w:rsid w:val="00AC52CA"/>
    <w:rsid w:val="00AC6122"/>
    <w:rsid w:val="00AC7A95"/>
    <w:rsid w:val="00AD2319"/>
    <w:rsid w:val="00AD2596"/>
    <w:rsid w:val="00AD3984"/>
    <w:rsid w:val="00AD61C8"/>
    <w:rsid w:val="00AD6B5D"/>
    <w:rsid w:val="00AD79E8"/>
    <w:rsid w:val="00AE1EE8"/>
    <w:rsid w:val="00AE594C"/>
    <w:rsid w:val="00AF0338"/>
    <w:rsid w:val="00AF112C"/>
    <w:rsid w:val="00AF2559"/>
    <w:rsid w:val="00AF2AE4"/>
    <w:rsid w:val="00AF4A81"/>
    <w:rsid w:val="00AF78EE"/>
    <w:rsid w:val="00B007F0"/>
    <w:rsid w:val="00B03C74"/>
    <w:rsid w:val="00B05F4C"/>
    <w:rsid w:val="00B06253"/>
    <w:rsid w:val="00B0664F"/>
    <w:rsid w:val="00B113EF"/>
    <w:rsid w:val="00B13D06"/>
    <w:rsid w:val="00B13ED8"/>
    <w:rsid w:val="00B15991"/>
    <w:rsid w:val="00B15F08"/>
    <w:rsid w:val="00B2019A"/>
    <w:rsid w:val="00B21FB7"/>
    <w:rsid w:val="00B23B50"/>
    <w:rsid w:val="00B2449D"/>
    <w:rsid w:val="00B245AD"/>
    <w:rsid w:val="00B24959"/>
    <w:rsid w:val="00B25674"/>
    <w:rsid w:val="00B268FF"/>
    <w:rsid w:val="00B30653"/>
    <w:rsid w:val="00B3078B"/>
    <w:rsid w:val="00B3536D"/>
    <w:rsid w:val="00B354C1"/>
    <w:rsid w:val="00B37114"/>
    <w:rsid w:val="00B41DCD"/>
    <w:rsid w:val="00B42239"/>
    <w:rsid w:val="00B44937"/>
    <w:rsid w:val="00B530EB"/>
    <w:rsid w:val="00B64C93"/>
    <w:rsid w:val="00B66AA2"/>
    <w:rsid w:val="00B70989"/>
    <w:rsid w:val="00B70AEF"/>
    <w:rsid w:val="00B71B6A"/>
    <w:rsid w:val="00B727A3"/>
    <w:rsid w:val="00B75EC9"/>
    <w:rsid w:val="00B83966"/>
    <w:rsid w:val="00B84CAE"/>
    <w:rsid w:val="00B9013A"/>
    <w:rsid w:val="00B91EEE"/>
    <w:rsid w:val="00B9526D"/>
    <w:rsid w:val="00B953DE"/>
    <w:rsid w:val="00B96406"/>
    <w:rsid w:val="00BA06D5"/>
    <w:rsid w:val="00BA0746"/>
    <w:rsid w:val="00BA183D"/>
    <w:rsid w:val="00BA2AC8"/>
    <w:rsid w:val="00BA3D6E"/>
    <w:rsid w:val="00BA41F2"/>
    <w:rsid w:val="00BA6F68"/>
    <w:rsid w:val="00BB314C"/>
    <w:rsid w:val="00BB346D"/>
    <w:rsid w:val="00BB36C3"/>
    <w:rsid w:val="00BB72C2"/>
    <w:rsid w:val="00BB7ADD"/>
    <w:rsid w:val="00BC360D"/>
    <w:rsid w:val="00BC40A0"/>
    <w:rsid w:val="00BC417A"/>
    <w:rsid w:val="00BC5080"/>
    <w:rsid w:val="00BC6E92"/>
    <w:rsid w:val="00BC7073"/>
    <w:rsid w:val="00BC7582"/>
    <w:rsid w:val="00BC78E9"/>
    <w:rsid w:val="00BD06A4"/>
    <w:rsid w:val="00BD1BCE"/>
    <w:rsid w:val="00BD2858"/>
    <w:rsid w:val="00BD46B7"/>
    <w:rsid w:val="00BD6BFE"/>
    <w:rsid w:val="00BE2765"/>
    <w:rsid w:val="00BE4418"/>
    <w:rsid w:val="00BE53A1"/>
    <w:rsid w:val="00BE54E9"/>
    <w:rsid w:val="00BF3090"/>
    <w:rsid w:val="00BF556F"/>
    <w:rsid w:val="00C013FC"/>
    <w:rsid w:val="00C062D7"/>
    <w:rsid w:val="00C07C83"/>
    <w:rsid w:val="00C15B99"/>
    <w:rsid w:val="00C23D72"/>
    <w:rsid w:val="00C276A7"/>
    <w:rsid w:val="00C27760"/>
    <w:rsid w:val="00C27AEB"/>
    <w:rsid w:val="00C27DBD"/>
    <w:rsid w:val="00C27F3A"/>
    <w:rsid w:val="00C308E4"/>
    <w:rsid w:val="00C3099C"/>
    <w:rsid w:val="00C339B7"/>
    <w:rsid w:val="00C33BEA"/>
    <w:rsid w:val="00C33F52"/>
    <w:rsid w:val="00C3401E"/>
    <w:rsid w:val="00C34621"/>
    <w:rsid w:val="00C35455"/>
    <w:rsid w:val="00C40237"/>
    <w:rsid w:val="00C422C9"/>
    <w:rsid w:val="00C42892"/>
    <w:rsid w:val="00C5048F"/>
    <w:rsid w:val="00C53F9D"/>
    <w:rsid w:val="00C54516"/>
    <w:rsid w:val="00C5466C"/>
    <w:rsid w:val="00C5471D"/>
    <w:rsid w:val="00C60A4B"/>
    <w:rsid w:val="00C62C93"/>
    <w:rsid w:val="00C6317D"/>
    <w:rsid w:val="00C66E6C"/>
    <w:rsid w:val="00C67921"/>
    <w:rsid w:val="00C70F51"/>
    <w:rsid w:val="00C7185B"/>
    <w:rsid w:val="00C75862"/>
    <w:rsid w:val="00C773CA"/>
    <w:rsid w:val="00C777F5"/>
    <w:rsid w:val="00C8040D"/>
    <w:rsid w:val="00C81D78"/>
    <w:rsid w:val="00C84D7E"/>
    <w:rsid w:val="00C85276"/>
    <w:rsid w:val="00C85DAE"/>
    <w:rsid w:val="00C903FD"/>
    <w:rsid w:val="00C90E82"/>
    <w:rsid w:val="00C91596"/>
    <w:rsid w:val="00CA0114"/>
    <w:rsid w:val="00CA06D4"/>
    <w:rsid w:val="00CA2442"/>
    <w:rsid w:val="00CA44EB"/>
    <w:rsid w:val="00CA6D73"/>
    <w:rsid w:val="00CB30FA"/>
    <w:rsid w:val="00CC0168"/>
    <w:rsid w:val="00CC03DD"/>
    <w:rsid w:val="00CC24B5"/>
    <w:rsid w:val="00CC3F76"/>
    <w:rsid w:val="00CD3D32"/>
    <w:rsid w:val="00CD450B"/>
    <w:rsid w:val="00CD4C9E"/>
    <w:rsid w:val="00CD69B1"/>
    <w:rsid w:val="00CE3815"/>
    <w:rsid w:val="00CF026C"/>
    <w:rsid w:val="00CF0803"/>
    <w:rsid w:val="00CF3A7A"/>
    <w:rsid w:val="00CF5774"/>
    <w:rsid w:val="00CF613F"/>
    <w:rsid w:val="00CF7CB7"/>
    <w:rsid w:val="00D032CC"/>
    <w:rsid w:val="00D037D9"/>
    <w:rsid w:val="00D03B61"/>
    <w:rsid w:val="00D06ABA"/>
    <w:rsid w:val="00D108E0"/>
    <w:rsid w:val="00D10F7A"/>
    <w:rsid w:val="00D1254F"/>
    <w:rsid w:val="00D14E9E"/>
    <w:rsid w:val="00D2222F"/>
    <w:rsid w:val="00D22899"/>
    <w:rsid w:val="00D236E5"/>
    <w:rsid w:val="00D2448A"/>
    <w:rsid w:val="00D24596"/>
    <w:rsid w:val="00D25BEE"/>
    <w:rsid w:val="00D261F2"/>
    <w:rsid w:val="00D26834"/>
    <w:rsid w:val="00D318E5"/>
    <w:rsid w:val="00D3370E"/>
    <w:rsid w:val="00D34E3A"/>
    <w:rsid w:val="00D37E1C"/>
    <w:rsid w:val="00D43BBD"/>
    <w:rsid w:val="00D47713"/>
    <w:rsid w:val="00D57388"/>
    <w:rsid w:val="00D65ED4"/>
    <w:rsid w:val="00D6783E"/>
    <w:rsid w:val="00D67DC6"/>
    <w:rsid w:val="00D70074"/>
    <w:rsid w:val="00D7197D"/>
    <w:rsid w:val="00D7229E"/>
    <w:rsid w:val="00D75AA5"/>
    <w:rsid w:val="00D76826"/>
    <w:rsid w:val="00D80122"/>
    <w:rsid w:val="00D85F89"/>
    <w:rsid w:val="00D937B4"/>
    <w:rsid w:val="00D93ED0"/>
    <w:rsid w:val="00D951CA"/>
    <w:rsid w:val="00DA2AE5"/>
    <w:rsid w:val="00DA3057"/>
    <w:rsid w:val="00DA3ACC"/>
    <w:rsid w:val="00DA3EBE"/>
    <w:rsid w:val="00DA4A92"/>
    <w:rsid w:val="00DA5B9F"/>
    <w:rsid w:val="00DB27F9"/>
    <w:rsid w:val="00DB2CF6"/>
    <w:rsid w:val="00DB2F59"/>
    <w:rsid w:val="00DB311F"/>
    <w:rsid w:val="00DB5D72"/>
    <w:rsid w:val="00DB7199"/>
    <w:rsid w:val="00DC44D7"/>
    <w:rsid w:val="00DD09D4"/>
    <w:rsid w:val="00DD509B"/>
    <w:rsid w:val="00DD6475"/>
    <w:rsid w:val="00DD7A7E"/>
    <w:rsid w:val="00DE2111"/>
    <w:rsid w:val="00DE49B5"/>
    <w:rsid w:val="00DE5C8E"/>
    <w:rsid w:val="00DE7B06"/>
    <w:rsid w:val="00E02400"/>
    <w:rsid w:val="00E02C6E"/>
    <w:rsid w:val="00E04F66"/>
    <w:rsid w:val="00E058BA"/>
    <w:rsid w:val="00E1289D"/>
    <w:rsid w:val="00E12CC4"/>
    <w:rsid w:val="00E141E1"/>
    <w:rsid w:val="00E14C23"/>
    <w:rsid w:val="00E1586D"/>
    <w:rsid w:val="00E20195"/>
    <w:rsid w:val="00E22B42"/>
    <w:rsid w:val="00E24FF2"/>
    <w:rsid w:val="00E30FDD"/>
    <w:rsid w:val="00E342BF"/>
    <w:rsid w:val="00E3508E"/>
    <w:rsid w:val="00E35D53"/>
    <w:rsid w:val="00E44C24"/>
    <w:rsid w:val="00E4714C"/>
    <w:rsid w:val="00E5074F"/>
    <w:rsid w:val="00E578C2"/>
    <w:rsid w:val="00E60019"/>
    <w:rsid w:val="00E6151D"/>
    <w:rsid w:val="00E61D9D"/>
    <w:rsid w:val="00E65499"/>
    <w:rsid w:val="00E66526"/>
    <w:rsid w:val="00E66B07"/>
    <w:rsid w:val="00E678FC"/>
    <w:rsid w:val="00E67D32"/>
    <w:rsid w:val="00E70716"/>
    <w:rsid w:val="00E70C2D"/>
    <w:rsid w:val="00E71FF0"/>
    <w:rsid w:val="00E7321B"/>
    <w:rsid w:val="00E75003"/>
    <w:rsid w:val="00E7561D"/>
    <w:rsid w:val="00E75913"/>
    <w:rsid w:val="00E764D2"/>
    <w:rsid w:val="00E81CD2"/>
    <w:rsid w:val="00E827D9"/>
    <w:rsid w:val="00E872A0"/>
    <w:rsid w:val="00E87825"/>
    <w:rsid w:val="00E87B77"/>
    <w:rsid w:val="00E92676"/>
    <w:rsid w:val="00E93CF6"/>
    <w:rsid w:val="00E94869"/>
    <w:rsid w:val="00E964A6"/>
    <w:rsid w:val="00EA0D3B"/>
    <w:rsid w:val="00EA2159"/>
    <w:rsid w:val="00EA2756"/>
    <w:rsid w:val="00EA2F29"/>
    <w:rsid w:val="00EA4DD0"/>
    <w:rsid w:val="00EB21D2"/>
    <w:rsid w:val="00EB2A83"/>
    <w:rsid w:val="00EB56B4"/>
    <w:rsid w:val="00EB79FC"/>
    <w:rsid w:val="00EC3C8D"/>
    <w:rsid w:val="00EC453F"/>
    <w:rsid w:val="00EC476A"/>
    <w:rsid w:val="00EC735F"/>
    <w:rsid w:val="00ED42E5"/>
    <w:rsid w:val="00EE0FFC"/>
    <w:rsid w:val="00EE2828"/>
    <w:rsid w:val="00EE3373"/>
    <w:rsid w:val="00EE3CF1"/>
    <w:rsid w:val="00EE50C0"/>
    <w:rsid w:val="00EE77A3"/>
    <w:rsid w:val="00EF4D36"/>
    <w:rsid w:val="00EF7527"/>
    <w:rsid w:val="00F014ED"/>
    <w:rsid w:val="00F0304A"/>
    <w:rsid w:val="00F03912"/>
    <w:rsid w:val="00F061D4"/>
    <w:rsid w:val="00F20757"/>
    <w:rsid w:val="00F20B00"/>
    <w:rsid w:val="00F20D5F"/>
    <w:rsid w:val="00F26415"/>
    <w:rsid w:val="00F271B8"/>
    <w:rsid w:val="00F27D08"/>
    <w:rsid w:val="00F37CC5"/>
    <w:rsid w:val="00F40204"/>
    <w:rsid w:val="00F423E3"/>
    <w:rsid w:val="00F44704"/>
    <w:rsid w:val="00F46A92"/>
    <w:rsid w:val="00F51230"/>
    <w:rsid w:val="00F51B39"/>
    <w:rsid w:val="00F532F5"/>
    <w:rsid w:val="00F54733"/>
    <w:rsid w:val="00F55654"/>
    <w:rsid w:val="00F55EC0"/>
    <w:rsid w:val="00F5793A"/>
    <w:rsid w:val="00F60C3E"/>
    <w:rsid w:val="00F612C5"/>
    <w:rsid w:val="00F640C9"/>
    <w:rsid w:val="00F664D6"/>
    <w:rsid w:val="00F71444"/>
    <w:rsid w:val="00F7256F"/>
    <w:rsid w:val="00F758B0"/>
    <w:rsid w:val="00F77C6B"/>
    <w:rsid w:val="00F8033F"/>
    <w:rsid w:val="00F82117"/>
    <w:rsid w:val="00F83490"/>
    <w:rsid w:val="00F845E1"/>
    <w:rsid w:val="00F84BF7"/>
    <w:rsid w:val="00F872C6"/>
    <w:rsid w:val="00F91287"/>
    <w:rsid w:val="00F9325B"/>
    <w:rsid w:val="00F9359E"/>
    <w:rsid w:val="00F96A60"/>
    <w:rsid w:val="00FA0736"/>
    <w:rsid w:val="00FA249B"/>
    <w:rsid w:val="00FA78F8"/>
    <w:rsid w:val="00FB01E6"/>
    <w:rsid w:val="00FB291B"/>
    <w:rsid w:val="00FB36D3"/>
    <w:rsid w:val="00FC46F5"/>
    <w:rsid w:val="00FC6F2D"/>
    <w:rsid w:val="00FD0C99"/>
    <w:rsid w:val="00FD266B"/>
    <w:rsid w:val="00FD2BCA"/>
    <w:rsid w:val="00FD43C7"/>
    <w:rsid w:val="00FD57C0"/>
    <w:rsid w:val="00FE2C00"/>
    <w:rsid w:val="00FE30DB"/>
    <w:rsid w:val="00FE46FA"/>
    <w:rsid w:val="00FE5C88"/>
    <w:rsid w:val="00FE7E26"/>
    <w:rsid w:val="00FF0538"/>
    <w:rsid w:val="00FF0CF5"/>
    <w:rsid w:val="00FF37A1"/>
    <w:rsid w:val="00FF3F86"/>
    <w:rsid w:val="00FF5495"/>
    <w:rsid w:val="00FF5583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915A"/>
  <w15:chartTrackingRefBased/>
  <w15:docId w15:val="{428AEDF6-7F9F-48CA-9A8D-B4DD8D92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51F3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qFormat/>
    <w:rsid w:val="00A91708"/>
    <w:pPr>
      <w:keepNext/>
      <w:widowControl w:val="0"/>
      <w:spacing w:line="192" w:lineRule="auto"/>
      <w:jc w:val="center"/>
      <w:outlineLvl w:val="0"/>
    </w:pPr>
    <w:rPr>
      <w:rFonts w:ascii="Arial Romanian" w:hAnsi="Arial Romanian"/>
      <w:b/>
      <w:snapToGrid w:val="0"/>
      <w:sz w:val="36"/>
      <w:szCs w:val="20"/>
    </w:rPr>
  </w:style>
  <w:style w:type="paragraph" w:styleId="Titlu4">
    <w:name w:val="heading 4"/>
    <w:basedOn w:val="Normal"/>
    <w:next w:val="Normal"/>
    <w:qFormat/>
    <w:rsid w:val="00A9170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917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A91708"/>
    <w:pPr>
      <w:tabs>
        <w:tab w:val="center" w:pos="4320"/>
        <w:tab w:val="right" w:pos="8640"/>
      </w:tabs>
    </w:pPr>
  </w:style>
  <w:style w:type="paragraph" w:styleId="Corptext">
    <w:name w:val="Body Text"/>
    <w:basedOn w:val="Normal"/>
    <w:rsid w:val="00A91708"/>
    <w:pPr>
      <w:widowControl w:val="0"/>
      <w:spacing w:before="180" w:line="192" w:lineRule="auto"/>
      <w:jc w:val="center"/>
    </w:pPr>
    <w:rPr>
      <w:rFonts w:ascii="Arial Romanian" w:hAnsi="Arial Romanian"/>
      <w:b/>
      <w:snapToGrid w:val="0"/>
      <w:sz w:val="26"/>
      <w:szCs w:val="20"/>
    </w:rPr>
  </w:style>
  <w:style w:type="table" w:styleId="Tabelgril">
    <w:name w:val="Table Grid"/>
    <w:basedOn w:val="TabelNormal"/>
    <w:rsid w:val="00A9170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A91708"/>
    <w:rPr>
      <w:color w:val="0000FF"/>
      <w:u w:val="single"/>
    </w:rPr>
  </w:style>
  <w:style w:type="paragraph" w:customStyle="1" w:styleId="Default">
    <w:name w:val="Default"/>
    <w:rsid w:val="0077572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character" w:customStyle="1" w:styleId="SubsolCaracter">
    <w:name w:val="Subsol Caracter"/>
    <w:link w:val="Subsol"/>
    <w:uiPriority w:val="99"/>
    <w:rsid w:val="003348DB"/>
    <w:rPr>
      <w:sz w:val="24"/>
      <w:szCs w:val="24"/>
    </w:rPr>
  </w:style>
  <w:style w:type="paragraph" w:styleId="TextnBalon">
    <w:name w:val="Balloon Text"/>
    <w:basedOn w:val="Normal"/>
    <w:link w:val="TextnBalonCaracter"/>
    <w:rsid w:val="003348D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3348DB"/>
    <w:rPr>
      <w:rFonts w:ascii="Tahoma" w:hAnsi="Tahoma" w:cs="Tahoma"/>
      <w:sz w:val="16"/>
      <w:szCs w:val="16"/>
    </w:rPr>
  </w:style>
  <w:style w:type="character" w:styleId="Robust">
    <w:name w:val="Strong"/>
    <w:uiPriority w:val="22"/>
    <w:qFormat/>
    <w:rsid w:val="00FF6B94"/>
    <w:rPr>
      <w:b/>
      <w:bCs/>
    </w:rPr>
  </w:style>
  <w:style w:type="paragraph" w:styleId="NormalWeb">
    <w:name w:val="Normal (Web)"/>
    <w:basedOn w:val="Normal"/>
    <w:uiPriority w:val="99"/>
    <w:unhideWhenUsed/>
    <w:rsid w:val="00F27D08"/>
    <w:pPr>
      <w:spacing w:before="100" w:beforeAutospacing="1" w:after="100" w:afterAutospacing="1"/>
    </w:pPr>
  </w:style>
  <w:style w:type="character" w:customStyle="1" w:styleId="AntetCaracter">
    <w:name w:val="Antet Caracter"/>
    <w:link w:val="Antet"/>
    <w:uiPriority w:val="99"/>
    <w:rsid w:val="003530DA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D10F7A"/>
    <w:pPr>
      <w:ind w:left="720"/>
      <w:contextualSpacing/>
    </w:pPr>
  </w:style>
  <w:style w:type="paragraph" w:styleId="Frspaiere">
    <w:name w:val="No Spacing"/>
    <w:uiPriority w:val="1"/>
    <w:qFormat/>
    <w:rsid w:val="00172AA0"/>
    <w:rPr>
      <w:sz w:val="24"/>
      <w:szCs w:val="24"/>
      <w:lang w:val="en-US" w:eastAsia="en-US"/>
    </w:rPr>
  </w:style>
  <w:style w:type="character" w:styleId="Accentuat">
    <w:name w:val="Emphasis"/>
    <w:basedOn w:val="Fontdeparagrafimplicit"/>
    <w:qFormat/>
    <w:rsid w:val="004A74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-1\Downloads\Antet-RO_USAMV_ian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A9497-F459-4AB5-BDF0-221315EE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Antet-RO_USAMV_ian2017</Template>
  <TotalTime>3512</TotalTime>
  <Pages>1</Pages>
  <Words>419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RECTORAT</vt:lpstr>
      <vt:lpstr>RECTORAT</vt:lpstr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RECTORAT</dc:title>
  <dc:subject/>
  <dc:creator>Acer-1</dc:creator>
  <cp:keywords/>
  <cp:lastModifiedBy>Resurse Umane 1</cp:lastModifiedBy>
  <cp:revision>195</cp:revision>
  <cp:lastPrinted>2026-09-09T08:42:00Z</cp:lastPrinted>
  <dcterms:created xsi:type="dcterms:W3CDTF">2020-11-11T06:50:00Z</dcterms:created>
  <dcterms:modified xsi:type="dcterms:W3CDTF">2026-09-09T08:50:00Z</dcterms:modified>
</cp:coreProperties>
</file>