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C9E" w:rsidRDefault="00981199" w:rsidP="00AF0BC3">
      <w:pPr>
        <w:spacing w:after="0"/>
        <w:jc w:val="both"/>
        <w:rPr>
          <w:rFonts w:ascii="Cambria" w:hAnsi="Cambria"/>
          <w:b/>
          <w:i/>
          <w:sz w:val="24"/>
          <w:szCs w:val="24"/>
          <w:lang w:val="es-ES"/>
        </w:rPr>
      </w:pPr>
      <w:r>
        <w:rPr>
          <w:rFonts w:ascii="Cambria" w:hAnsi="Cambria"/>
          <w:b/>
          <w:i/>
          <w:sz w:val="24"/>
          <w:szCs w:val="24"/>
          <w:lang w:val="es-ES"/>
        </w:rPr>
        <w:t xml:space="preserve">NR. IOCN </w:t>
      </w:r>
      <w:r w:rsidR="00EC1B79">
        <w:rPr>
          <w:rFonts w:ascii="Cambria" w:hAnsi="Cambria"/>
          <w:b/>
          <w:i/>
          <w:sz w:val="24"/>
          <w:szCs w:val="24"/>
          <w:lang w:val="es-ES"/>
        </w:rPr>
        <w:t>8418/21.08.2026</w:t>
      </w:r>
    </w:p>
    <w:p w:rsidR="00836D94" w:rsidRPr="0022528A" w:rsidRDefault="0031066F" w:rsidP="00EA7F01">
      <w:pPr>
        <w:spacing w:after="0"/>
        <w:ind w:left="1440" w:firstLine="720"/>
        <w:jc w:val="both"/>
        <w:rPr>
          <w:rFonts w:ascii="Cambria" w:hAnsi="Cambria"/>
          <w:b/>
          <w:i/>
          <w:sz w:val="24"/>
          <w:szCs w:val="24"/>
          <w:lang w:val="es-ES"/>
        </w:rPr>
      </w:pPr>
      <w:r w:rsidRPr="00897786">
        <w:rPr>
          <w:rFonts w:ascii="Cambria" w:hAnsi="Cambria"/>
          <w:b/>
          <w:i/>
          <w:sz w:val="24"/>
          <w:szCs w:val="24"/>
          <w:lang w:val="es-ES"/>
        </w:rPr>
        <w:t xml:space="preserve"> </w:t>
      </w:r>
      <w:proofErr w:type="spellStart"/>
      <w:r w:rsidR="00836D94" w:rsidRPr="0022528A">
        <w:rPr>
          <w:rFonts w:ascii="Cambria" w:hAnsi="Cambria"/>
          <w:b/>
          <w:i/>
          <w:sz w:val="24"/>
          <w:szCs w:val="24"/>
          <w:lang w:val="es-ES"/>
        </w:rPr>
        <w:t>Institutul</w:t>
      </w:r>
      <w:proofErr w:type="spellEnd"/>
      <w:r w:rsidR="00773E77" w:rsidRPr="0022528A">
        <w:rPr>
          <w:rFonts w:ascii="Cambria" w:hAnsi="Cambria"/>
          <w:b/>
          <w:i/>
          <w:sz w:val="24"/>
          <w:szCs w:val="24"/>
          <w:lang w:val="es-ES"/>
        </w:rPr>
        <w:t xml:space="preserve"> </w:t>
      </w:r>
      <w:proofErr w:type="spellStart"/>
      <w:r w:rsidR="00836D94" w:rsidRPr="0022528A">
        <w:rPr>
          <w:rFonts w:ascii="Cambria" w:hAnsi="Cambria"/>
          <w:b/>
          <w:i/>
          <w:sz w:val="24"/>
          <w:szCs w:val="24"/>
          <w:lang w:val="es-ES"/>
        </w:rPr>
        <w:t>Oncologic</w:t>
      </w:r>
      <w:proofErr w:type="spellEnd"/>
      <w:r w:rsidR="00836D94" w:rsidRPr="0022528A">
        <w:rPr>
          <w:rFonts w:ascii="Cambria" w:hAnsi="Cambria"/>
          <w:b/>
          <w:i/>
          <w:sz w:val="24"/>
          <w:szCs w:val="24"/>
          <w:lang w:val="es-ES"/>
        </w:rPr>
        <w:t xml:space="preserve"> “</w:t>
      </w:r>
      <w:proofErr w:type="spellStart"/>
      <w:proofErr w:type="gramStart"/>
      <w:r w:rsidR="00836D94" w:rsidRPr="0022528A">
        <w:rPr>
          <w:rFonts w:ascii="Cambria" w:hAnsi="Cambria"/>
          <w:b/>
          <w:i/>
          <w:sz w:val="24"/>
          <w:szCs w:val="24"/>
          <w:lang w:val="es-ES"/>
        </w:rPr>
        <w:t>Prof.Dr.Ion</w:t>
      </w:r>
      <w:proofErr w:type="spellEnd"/>
      <w:proofErr w:type="gramEnd"/>
      <w:r w:rsidR="00836D94" w:rsidRPr="0022528A">
        <w:rPr>
          <w:rFonts w:ascii="Cambria" w:hAnsi="Cambria"/>
          <w:b/>
          <w:i/>
          <w:sz w:val="24"/>
          <w:szCs w:val="24"/>
          <w:lang w:val="es-ES"/>
        </w:rPr>
        <w:t xml:space="preserve"> </w:t>
      </w:r>
      <w:proofErr w:type="spellStart"/>
      <w:r w:rsidR="00836D94" w:rsidRPr="0022528A">
        <w:rPr>
          <w:rFonts w:ascii="Cambria" w:hAnsi="Cambria"/>
          <w:b/>
          <w:i/>
          <w:sz w:val="24"/>
          <w:szCs w:val="24"/>
          <w:lang w:val="es-ES"/>
        </w:rPr>
        <w:t>Chiricuţă</w:t>
      </w:r>
      <w:proofErr w:type="spellEnd"/>
      <w:r w:rsidR="00836D94" w:rsidRPr="0022528A">
        <w:rPr>
          <w:rFonts w:ascii="Cambria" w:hAnsi="Cambria"/>
          <w:b/>
          <w:i/>
          <w:sz w:val="24"/>
          <w:szCs w:val="24"/>
          <w:lang w:val="es-ES"/>
        </w:rPr>
        <w:t>” Cluj-Napoca</w:t>
      </w:r>
    </w:p>
    <w:p w:rsidR="000F6EEF" w:rsidRPr="0022528A" w:rsidRDefault="007D42A1" w:rsidP="001133AC">
      <w:pPr>
        <w:shd w:val="clear" w:color="auto" w:fill="FFFFFF"/>
        <w:spacing w:after="0"/>
        <w:jc w:val="both"/>
        <w:rPr>
          <w:rFonts w:ascii="Cambria" w:hAnsi="Cambria"/>
          <w:b/>
          <w:bCs/>
          <w:i/>
          <w:sz w:val="24"/>
          <w:szCs w:val="24"/>
        </w:rPr>
      </w:pPr>
      <w:proofErr w:type="spellStart"/>
      <w:r w:rsidRPr="0022528A">
        <w:rPr>
          <w:rFonts w:ascii="Cambria" w:hAnsi="Cambria"/>
          <w:b/>
          <w:bCs/>
          <w:i/>
          <w:sz w:val="24"/>
          <w:szCs w:val="24"/>
        </w:rPr>
        <w:t>Organizează</w:t>
      </w:r>
      <w:proofErr w:type="spellEnd"/>
      <w:r w:rsidR="00F4161F" w:rsidRPr="0022528A">
        <w:rPr>
          <w:rFonts w:ascii="Cambria" w:hAnsi="Cambria"/>
          <w:b/>
          <w:bCs/>
          <w:i/>
          <w:sz w:val="24"/>
          <w:szCs w:val="24"/>
        </w:rPr>
        <w:t xml:space="preserve">, </w:t>
      </w:r>
      <w:r w:rsidR="00FB4A3A" w:rsidRPr="0022528A">
        <w:rPr>
          <w:rFonts w:ascii="Cambria" w:hAnsi="Cambria"/>
          <w:b/>
          <w:bCs/>
          <w:i/>
          <w:sz w:val="24"/>
          <w:szCs w:val="24"/>
          <w:lang w:val="ro-RO"/>
        </w:rPr>
        <w:t xml:space="preserve">în conformitate </w:t>
      </w:r>
      <w:r w:rsidR="00371D78" w:rsidRPr="0022528A">
        <w:rPr>
          <w:rFonts w:ascii="Cambria" w:hAnsi="Cambria"/>
          <w:b/>
          <w:bCs/>
          <w:i/>
          <w:sz w:val="24"/>
          <w:szCs w:val="24"/>
          <w:lang w:val="ro-RO"/>
        </w:rPr>
        <w:t xml:space="preserve">cu prevederile Legii 153/2017, </w:t>
      </w:r>
      <w:r w:rsidR="00FB4A3A" w:rsidRPr="0022528A">
        <w:rPr>
          <w:rFonts w:ascii="Cambria" w:hAnsi="Cambria"/>
          <w:b/>
          <w:bCs/>
          <w:i/>
          <w:sz w:val="24"/>
          <w:szCs w:val="24"/>
          <w:lang w:val="ro-RO"/>
        </w:rPr>
        <w:t>HG nr. 1336/2022</w:t>
      </w:r>
      <w:r w:rsidR="00371D78" w:rsidRPr="0022528A">
        <w:rPr>
          <w:rFonts w:ascii="Cambria" w:hAnsi="Cambria"/>
          <w:b/>
          <w:bCs/>
          <w:i/>
          <w:sz w:val="24"/>
          <w:szCs w:val="24"/>
          <w:lang w:val="ro-RO"/>
        </w:rPr>
        <w:t xml:space="preserve"> și </w:t>
      </w:r>
      <w:r w:rsidR="00F4161F" w:rsidRPr="0022528A">
        <w:rPr>
          <w:rFonts w:ascii="Cambria" w:hAnsi="Cambria"/>
          <w:b/>
          <w:bCs/>
          <w:i/>
          <w:sz w:val="24"/>
          <w:szCs w:val="24"/>
          <w:lang w:val="ro-RO"/>
        </w:rPr>
        <w:t xml:space="preserve">art. VII alin. (3) din </w:t>
      </w:r>
      <w:r w:rsidR="00371D78" w:rsidRPr="0022528A">
        <w:rPr>
          <w:rFonts w:ascii="Cambria" w:hAnsi="Cambria"/>
          <w:b/>
          <w:bCs/>
          <w:i/>
          <w:sz w:val="24"/>
          <w:szCs w:val="24"/>
          <w:lang w:val="ro-RO"/>
        </w:rPr>
        <w:t>OUG 115/2023</w:t>
      </w:r>
      <w:r w:rsidR="00F4161F" w:rsidRPr="0022528A">
        <w:rPr>
          <w:rFonts w:ascii="Cambria" w:hAnsi="Cambria"/>
          <w:b/>
          <w:bCs/>
          <w:i/>
          <w:sz w:val="24"/>
          <w:szCs w:val="24"/>
          <w:lang w:val="ro-RO"/>
        </w:rPr>
        <w:t>,</w:t>
      </w:r>
      <w:r w:rsidR="00E87F77">
        <w:rPr>
          <w:rFonts w:ascii="Cambria" w:hAnsi="Cambria"/>
          <w:b/>
          <w:bCs/>
          <w:i/>
          <w:sz w:val="24"/>
          <w:szCs w:val="24"/>
          <w:lang w:val="ro-RO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Legea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nr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. 166/2026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privind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modificarea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art 652 din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Legea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nr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95/2006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privind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reforma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în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domeniul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sănătății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,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precum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și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pentru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exceptarea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de la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prevederile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alin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1 al art XXII din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Legea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nr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. 141/2025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privind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unele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măsuri</w:t>
      </w:r>
      <w:proofErr w:type="spellEnd"/>
      <w:r w:rsidR="0009052B" w:rsidRPr="0022528A">
        <w:rPr>
          <w:rFonts w:ascii="Cambria" w:hAnsi="Cambria"/>
          <w:b/>
          <w:i/>
          <w:sz w:val="24"/>
          <w:szCs w:val="24"/>
        </w:rPr>
        <w:t xml:space="preserve"> fiscal- </w:t>
      </w:r>
      <w:proofErr w:type="spellStart"/>
      <w:r w:rsidR="0009052B" w:rsidRPr="0022528A">
        <w:rPr>
          <w:rFonts w:ascii="Cambria" w:hAnsi="Cambria"/>
          <w:b/>
          <w:i/>
          <w:sz w:val="24"/>
          <w:szCs w:val="24"/>
        </w:rPr>
        <w:t>bugetare</w:t>
      </w:r>
      <w:proofErr w:type="spellEnd"/>
      <w:r w:rsidR="00962FBF">
        <w:rPr>
          <w:rFonts w:ascii="Cambria" w:hAnsi="Cambria"/>
          <w:sz w:val="24"/>
          <w:szCs w:val="24"/>
        </w:rPr>
        <w:t xml:space="preserve"> </w:t>
      </w:r>
      <w:r w:rsidRPr="0022528A">
        <w:rPr>
          <w:rFonts w:ascii="Cambria" w:hAnsi="Cambria"/>
          <w:b/>
          <w:bCs/>
          <w:i/>
          <w:sz w:val="24"/>
          <w:szCs w:val="24"/>
        </w:rPr>
        <w:t xml:space="preserve">concurs </w:t>
      </w:r>
      <w:proofErr w:type="spellStart"/>
      <w:r w:rsidRPr="0022528A">
        <w:rPr>
          <w:rFonts w:ascii="Cambria" w:hAnsi="Cambria"/>
          <w:b/>
          <w:bCs/>
          <w:i/>
          <w:sz w:val="24"/>
          <w:szCs w:val="24"/>
        </w:rPr>
        <w:t>pentru</w:t>
      </w:r>
      <w:proofErr w:type="spellEnd"/>
      <w:r w:rsidR="00773E77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r w:rsidRPr="0022528A">
        <w:rPr>
          <w:rFonts w:ascii="Cambria" w:hAnsi="Cambria"/>
          <w:b/>
          <w:bCs/>
          <w:i/>
          <w:sz w:val="24"/>
          <w:szCs w:val="24"/>
        </w:rPr>
        <w:t>ocuparea</w:t>
      </w:r>
      <w:proofErr w:type="spellEnd"/>
      <w:r w:rsidR="00773E77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r w:rsidR="005C5E31" w:rsidRPr="0022528A">
        <w:rPr>
          <w:rFonts w:ascii="Cambria" w:hAnsi="Cambria"/>
          <w:b/>
          <w:bCs/>
          <w:i/>
          <w:sz w:val="24"/>
          <w:szCs w:val="24"/>
        </w:rPr>
        <w:t>urmă</w:t>
      </w:r>
      <w:r w:rsidR="00EA0CF1" w:rsidRPr="0022528A">
        <w:rPr>
          <w:rFonts w:ascii="Cambria" w:hAnsi="Cambria"/>
          <w:b/>
          <w:bCs/>
          <w:i/>
          <w:sz w:val="24"/>
          <w:szCs w:val="24"/>
        </w:rPr>
        <w:t>toarelor</w:t>
      </w:r>
      <w:proofErr w:type="spellEnd"/>
      <w:r w:rsidR="00EA0CF1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r w:rsidR="00974DAE">
        <w:rPr>
          <w:rFonts w:ascii="Cambria" w:hAnsi="Cambria"/>
          <w:b/>
          <w:bCs/>
          <w:i/>
          <w:sz w:val="24"/>
          <w:szCs w:val="24"/>
        </w:rPr>
        <w:t>posturi</w:t>
      </w:r>
      <w:proofErr w:type="spellEnd"/>
      <w:r w:rsidR="00974DAE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r w:rsidR="00974DAE">
        <w:rPr>
          <w:rFonts w:ascii="Cambria" w:hAnsi="Cambria"/>
          <w:b/>
          <w:bCs/>
          <w:i/>
          <w:sz w:val="24"/>
          <w:szCs w:val="24"/>
        </w:rPr>
        <w:t>vacante</w:t>
      </w:r>
      <w:proofErr w:type="spellEnd"/>
      <w:r w:rsidR="0092158C" w:rsidRPr="0022528A">
        <w:rPr>
          <w:rFonts w:ascii="Cambria" w:hAnsi="Cambria"/>
          <w:b/>
          <w:bCs/>
          <w:i/>
          <w:sz w:val="24"/>
          <w:szCs w:val="24"/>
        </w:rPr>
        <w:t xml:space="preserve"> cu </w:t>
      </w:r>
      <w:proofErr w:type="spellStart"/>
      <w:r w:rsidR="0092158C" w:rsidRPr="0022528A">
        <w:rPr>
          <w:rFonts w:ascii="Cambria" w:hAnsi="Cambria"/>
          <w:b/>
          <w:bCs/>
          <w:i/>
          <w:sz w:val="24"/>
          <w:szCs w:val="24"/>
        </w:rPr>
        <w:t>normă</w:t>
      </w:r>
      <w:proofErr w:type="spellEnd"/>
      <w:r w:rsidR="0092158C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="0092158C" w:rsidRPr="0022528A">
        <w:rPr>
          <w:rFonts w:ascii="Cambria" w:hAnsi="Cambria"/>
          <w:b/>
          <w:bCs/>
          <w:i/>
          <w:sz w:val="24"/>
          <w:szCs w:val="24"/>
        </w:rPr>
        <w:t>întreagă</w:t>
      </w:r>
      <w:proofErr w:type="spellEnd"/>
      <w:r w:rsidR="0092158C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r w:rsidR="00224A33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r w:rsidR="00224A33" w:rsidRPr="0022528A">
        <w:rPr>
          <w:rFonts w:ascii="Cambria" w:hAnsi="Cambria"/>
          <w:b/>
          <w:bCs/>
          <w:i/>
          <w:sz w:val="24"/>
          <w:szCs w:val="24"/>
        </w:rPr>
        <w:t>pentru</w:t>
      </w:r>
      <w:proofErr w:type="spellEnd"/>
      <w:proofErr w:type="gramEnd"/>
      <w:r w:rsidR="00224A33" w:rsidRPr="0022528A">
        <w:rPr>
          <w:rFonts w:ascii="Cambria" w:hAnsi="Cambria"/>
          <w:b/>
          <w:bCs/>
          <w:i/>
          <w:sz w:val="24"/>
          <w:szCs w:val="24"/>
        </w:rPr>
        <w:t xml:space="preserve"> care se</w:t>
      </w:r>
      <w:r w:rsidR="00313B6F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r w:rsidR="00313B6F" w:rsidRPr="0022528A">
        <w:rPr>
          <w:rFonts w:ascii="Cambria" w:hAnsi="Cambria"/>
          <w:b/>
          <w:bCs/>
          <w:i/>
          <w:sz w:val="24"/>
          <w:szCs w:val="24"/>
        </w:rPr>
        <w:t>întocmește</w:t>
      </w:r>
      <w:proofErr w:type="spellEnd"/>
      <w:r w:rsidR="00313B6F" w:rsidRPr="0022528A">
        <w:rPr>
          <w:rFonts w:ascii="Cambria" w:hAnsi="Cambria"/>
          <w:b/>
          <w:bCs/>
          <w:i/>
          <w:sz w:val="24"/>
          <w:szCs w:val="24"/>
        </w:rPr>
        <w:t xml:space="preserve"> C.I.M </w:t>
      </w:r>
      <w:proofErr w:type="spellStart"/>
      <w:r w:rsidR="00313B6F" w:rsidRPr="0022528A">
        <w:rPr>
          <w:rFonts w:ascii="Cambria" w:hAnsi="Cambria"/>
          <w:b/>
          <w:bCs/>
          <w:i/>
          <w:sz w:val="24"/>
          <w:szCs w:val="24"/>
        </w:rPr>
        <w:t>pe</w:t>
      </w:r>
      <w:proofErr w:type="spellEnd"/>
      <w:r w:rsidR="00313B6F" w:rsidRPr="0022528A">
        <w:rPr>
          <w:rFonts w:ascii="Cambria" w:hAnsi="Cambria"/>
          <w:b/>
          <w:bCs/>
          <w:i/>
          <w:sz w:val="24"/>
          <w:szCs w:val="24"/>
        </w:rPr>
        <w:t xml:space="preserve"> </w:t>
      </w:r>
      <w:proofErr w:type="spellStart"/>
      <w:r w:rsidR="00313B6F" w:rsidRPr="0022528A">
        <w:rPr>
          <w:rFonts w:ascii="Cambria" w:hAnsi="Cambria"/>
          <w:b/>
          <w:bCs/>
          <w:i/>
          <w:sz w:val="24"/>
          <w:szCs w:val="24"/>
          <w:u w:val="single"/>
        </w:rPr>
        <w:t>perioadă</w:t>
      </w:r>
      <w:proofErr w:type="spellEnd"/>
      <w:r w:rsidR="00313B6F" w:rsidRPr="0022528A">
        <w:rPr>
          <w:rFonts w:ascii="Cambria" w:hAnsi="Cambria"/>
          <w:b/>
          <w:bCs/>
          <w:i/>
          <w:sz w:val="24"/>
          <w:szCs w:val="24"/>
          <w:u w:val="single"/>
        </w:rPr>
        <w:t xml:space="preserve"> </w:t>
      </w:r>
      <w:proofErr w:type="spellStart"/>
      <w:r w:rsidR="00F11C7F" w:rsidRPr="0022528A">
        <w:rPr>
          <w:rFonts w:ascii="Cambria" w:hAnsi="Cambria"/>
          <w:b/>
          <w:bCs/>
          <w:i/>
          <w:sz w:val="24"/>
          <w:szCs w:val="24"/>
          <w:u w:val="single"/>
        </w:rPr>
        <w:t>ne</w:t>
      </w:r>
      <w:r w:rsidR="00224A33" w:rsidRPr="0022528A">
        <w:rPr>
          <w:rFonts w:ascii="Cambria" w:hAnsi="Cambria"/>
          <w:b/>
          <w:bCs/>
          <w:i/>
          <w:sz w:val="24"/>
          <w:szCs w:val="24"/>
          <w:u w:val="single"/>
        </w:rPr>
        <w:t>determinată</w:t>
      </w:r>
      <w:proofErr w:type="spellEnd"/>
      <w:r w:rsidR="005C5E31" w:rsidRPr="0022528A">
        <w:rPr>
          <w:rFonts w:ascii="Cambria" w:hAnsi="Cambria"/>
          <w:b/>
          <w:bCs/>
          <w:i/>
          <w:sz w:val="24"/>
          <w:szCs w:val="24"/>
        </w:rPr>
        <w:t xml:space="preserve">: </w:t>
      </w:r>
    </w:p>
    <w:p w:rsidR="00897786" w:rsidRPr="00897786" w:rsidRDefault="00897786" w:rsidP="001133AC">
      <w:pPr>
        <w:shd w:val="clear" w:color="auto" w:fill="FFFFFF"/>
        <w:spacing w:after="0"/>
        <w:jc w:val="both"/>
        <w:rPr>
          <w:rFonts w:ascii="Cambria" w:hAnsi="Cambria"/>
          <w:b/>
          <w:bCs/>
          <w:i/>
          <w:sz w:val="24"/>
          <w:szCs w:val="24"/>
        </w:rPr>
      </w:pPr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>1 post statistician medical</w:t>
      </w:r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38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posturi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infirmieră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,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sectii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clinice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cu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paturi</w:t>
      </w:r>
      <w:proofErr w:type="spellEnd"/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29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posturi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îngrijitoare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,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secții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clinice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cu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paturi</w:t>
      </w:r>
      <w:proofErr w:type="spellEnd"/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3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posturi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brancardieri</w:t>
      </w:r>
      <w:proofErr w:type="spellEnd"/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1 post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muncitor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calificat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în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meseria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de electrician</w:t>
      </w:r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1 post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manipulant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bunuri</w:t>
      </w:r>
      <w:proofErr w:type="spellEnd"/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2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posturi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de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muncitor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necalificat</w:t>
      </w:r>
      <w:proofErr w:type="spellEnd"/>
    </w:p>
    <w:p w:rsidR="00B77E90" w:rsidRPr="009132F5" w:rsidRDefault="00B77E90" w:rsidP="00B77E90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3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posturi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muncitor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calificat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în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meseria</w:t>
      </w:r>
      <w:proofErr w:type="spellEnd"/>
      <w:r w:rsidRPr="009132F5">
        <w:rPr>
          <w:rFonts w:ascii="Cambria" w:hAnsi="Cambria"/>
          <w:b/>
          <w:bCs/>
          <w:sz w:val="24"/>
          <w:szCs w:val="24"/>
          <w:u w:val="single"/>
        </w:rPr>
        <w:t xml:space="preserve"> de </w:t>
      </w:r>
      <w:proofErr w:type="spellStart"/>
      <w:r w:rsidRPr="009132F5">
        <w:rPr>
          <w:rFonts w:ascii="Cambria" w:hAnsi="Cambria"/>
          <w:b/>
          <w:bCs/>
          <w:sz w:val="24"/>
          <w:szCs w:val="24"/>
          <w:u w:val="single"/>
        </w:rPr>
        <w:t>bucătar</w:t>
      </w:r>
      <w:proofErr w:type="spellEnd"/>
    </w:p>
    <w:p w:rsidR="00897786" w:rsidRPr="00B77E90" w:rsidRDefault="00897786" w:rsidP="00B77E90">
      <w:pPr>
        <w:shd w:val="clear" w:color="auto" w:fill="FFFFFF"/>
        <w:spacing w:after="80" w:line="240" w:lineRule="auto"/>
        <w:jc w:val="both"/>
        <w:rPr>
          <w:rFonts w:ascii="Cambria" w:hAnsi="Cambria"/>
          <w:b/>
          <w:bCs/>
          <w:sz w:val="24"/>
          <w:szCs w:val="24"/>
          <w:u w:val="single"/>
        </w:rPr>
      </w:pPr>
    </w:p>
    <w:p w:rsidR="009E357A" w:rsidRPr="00897786" w:rsidRDefault="009E357A" w:rsidP="00B54602">
      <w:pPr>
        <w:spacing w:after="0"/>
        <w:rPr>
          <w:rFonts w:ascii="Cambria" w:hAnsi="Cambria"/>
          <w:b/>
          <w:sz w:val="24"/>
          <w:szCs w:val="24"/>
          <w:u w:val="single"/>
          <w:shd w:val="clear" w:color="auto" w:fill="FFFFFF"/>
        </w:rPr>
      </w:pPr>
      <w:r w:rsidRPr="00897786">
        <w:rPr>
          <w:rFonts w:ascii="Cambria" w:eastAsia="Calibri" w:hAnsi="Cambria"/>
          <w:b/>
          <w:sz w:val="24"/>
          <w:szCs w:val="24"/>
          <w:u w:val="single"/>
        </w:rPr>
        <w:t xml:space="preserve">CONDIȚII GENERALE COROBORATE CU </w:t>
      </w:r>
      <w:r w:rsidRPr="00897786">
        <w:rPr>
          <w:rFonts w:ascii="Cambria" w:hAnsi="Cambria"/>
          <w:b/>
          <w:sz w:val="24"/>
          <w:szCs w:val="24"/>
          <w:u w:val="single"/>
          <w:shd w:val="clear" w:color="auto" w:fill="FFFFFF"/>
        </w:rPr>
        <w:t>CERINŢELE SPECIFICE PREVĂZUTE LA ART. 542 ALIN. (1) ŞI (2) DIN ORDONANŢA DE URGENŢĂ A GUVERNULUI NR. 57/2019</w:t>
      </w:r>
    </w:p>
    <w:p w:rsidR="009E357A" w:rsidRPr="00897786" w:rsidRDefault="009E357A" w:rsidP="007A75DB">
      <w:pPr>
        <w:spacing w:after="0"/>
        <w:ind w:firstLine="225"/>
        <w:jc w:val="both"/>
        <w:rPr>
          <w:rFonts w:ascii="Cambria" w:hAnsi="Cambria"/>
          <w:sz w:val="24"/>
          <w:szCs w:val="24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a) </w:t>
      </w:r>
      <w:proofErr w:type="spell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are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cetăţenia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română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cetăţenia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unui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alt stat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membru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al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Uniunii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Europene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unui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stat parte la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Acordul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privind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Spaţiul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Economic European (SEE)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cetăţenia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Confederaţiei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Elveţiene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noProof/>
          <w:color w:val="000000"/>
          <w:sz w:val="24"/>
          <w:szCs w:val="24"/>
          <w:shd w:val="clear" w:color="auto" w:fill="FFFFFF"/>
        </w:rPr>
        <w:t>şi domiciliul în România;</w:t>
      </w:r>
    </w:p>
    <w:p w:rsidR="009E357A" w:rsidRPr="00897786" w:rsidRDefault="009E357A" w:rsidP="009E357A">
      <w:pPr>
        <w:spacing w:after="0"/>
        <w:ind w:left="22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>b)</w:t>
      </w:r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proofErr w:type="gram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cunoaşte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limba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română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scris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şi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vorbit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>;</w:t>
      </w:r>
    </w:p>
    <w:p w:rsidR="009E357A" w:rsidRPr="00897786" w:rsidRDefault="009E357A" w:rsidP="009E357A">
      <w:pPr>
        <w:spacing w:after="0"/>
        <w:ind w:left="22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>c)</w:t>
      </w:r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proofErr w:type="gram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are capacitate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deplină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exercițiu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și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capacitate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muncă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în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conformitate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prevederile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Legii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nr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. 53/2003 -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Codul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muncii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republicată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cu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modificările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şi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completările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ulterioare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>;</w:t>
      </w:r>
    </w:p>
    <w:p w:rsidR="009E357A" w:rsidRPr="00897786" w:rsidRDefault="009E357A" w:rsidP="009E357A">
      <w:pPr>
        <w:spacing w:after="0"/>
        <w:ind w:left="22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>d)</w:t>
      </w:r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proofErr w:type="gram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are o stare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sănătate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corespunzătoare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postului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pentru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care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candidează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atestată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baza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adeverinţei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medicale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eliberate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medicul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familie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unităţile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sanitare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abilitate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>;</w:t>
      </w:r>
    </w:p>
    <w:p w:rsidR="009E357A" w:rsidRPr="00897786" w:rsidRDefault="009E357A" w:rsidP="009E357A">
      <w:pPr>
        <w:spacing w:after="0"/>
        <w:ind w:left="22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>e)</w:t>
      </w:r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proofErr w:type="gram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îndeplineşte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condiţiile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studii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vechime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în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specialitate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şi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după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caz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alte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condiţii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specifice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potrivit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cerinţelor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postului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scos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la concurs;</w:t>
      </w:r>
    </w:p>
    <w:p w:rsidR="009E357A" w:rsidRPr="00897786" w:rsidRDefault="009E357A" w:rsidP="009E357A">
      <w:pPr>
        <w:spacing w:after="0"/>
        <w:ind w:left="22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>f)</w:t>
      </w:r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nu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fost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condamnată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definitiv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pentru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săvârşirea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infracţiuni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contra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securităţii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naţionale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contra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autorităţii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contra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umanităţii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infracţiuni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corupţie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serviciu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infracţiuni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fals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ori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contra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înfăptuirii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justiţiei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infracţiuni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săvârşite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intenţie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sz w:val="24"/>
          <w:szCs w:val="24"/>
          <w:shd w:val="clear" w:color="auto" w:fill="FFFFFF"/>
        </w:rPr>
        <w:lastRenderedPageBreak/>
        <w:t xml:space="preserve">care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ar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face o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persoană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candidată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la post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incompatibilă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exercitarea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funcţiei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contractuale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pentru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care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candidează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cu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excepţia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situaţiei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în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care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intervenit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reabilitarea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>;</w:t>
      </w:r>
    </w:p>
    <w:p w:rsidR="009E357A" w:rsidRPr="00897786" w:rsidRDefault="009E357A" w:rsidP="009E357A">
      <w:pPr>
        <w:spacing w:after="0"/>
        <w:ind w:left="225"/>
        <w:jc w:val="both"/>
        <w:rPr>
          <w:rFonts w:ascii="Cambria" w:hAnsi="Cambria"/>
          <w:sz w:val="24"/>
          <w:szCs w:val="24"/>
          <w:shd w:val="clear" w:color="auto" w:fill="FFFFFF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>g)</w:t>
      </w:r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nu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execută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o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pedeapsă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complementară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prin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care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-a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fost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interzisă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exercitarea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dreptului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ocupa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funcţia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de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exercita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profesia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meseria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ori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desfăşura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activitatea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care s-a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folosit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pentru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săvârşirea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infracţiunii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faţă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aceasta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nu s-a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luat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măsura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siguranţă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interzicerii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ocupării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funcţii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exercitării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unei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profesii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>;</w:t>
      </w:r>
    </w:p>
    <w:p w:rsidR="00897786" w:rsidRPr="00897786" w:rsidRDefault="009E357A" w:rsidP="006D0D8B">
      <w:pPr>
        <w:spacing w:after="0"/>
        <w:ind w:left="210"/>
        <w:rPr>
          <w:rFonts w:ascii="Cambria" w:hAnsi="Cambria"/>
          <w:sz w:val="24"/>
          <w:szCs w:val="24"/>
          <w:shd w:val="clear" w:color="auto" w:fill="FFFFFF"/>
        </w:rPr>
      </w:pPr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>h)</w:t>
      </w:r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97786">
        <w:rPr>
          <w:rFonts w:ascii="Cambria" w:hAnsi="Cambria"/>
          <w:bCs/>
          <w:sz w:val="24"/>
          <w:szCs w:val="24"/>
          <w:shd w:val="clear" w:color="auto" w:fill="FFFFFF"/>
        </w:rPr>
        <w:t>persoana</w:t>
      </w:r>
      <w:proofErr w:type="spellEnd"/>
      <w:proofErr w:type="gramEnd"/>
      <w:r w:rsidRPr="0089778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nu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comis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infracţiunile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prevăzute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la </w:t>
      </w:r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art. 1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alin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. (2) </w:t>
      </w:r>
      <w:proofErr w:type="gram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din</w:t>
      </w:r>
      <w:proofErr w:type="gram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Legea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nr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. 118/2019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privind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Registrul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naţional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automatizat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privire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la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persoanele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care au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comis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infracţiuni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sexuale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de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exploatare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a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unor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persoane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sau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asupra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minorilor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precum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şi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pentru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completarea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Legii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nr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. 76/2008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privind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organizarea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şi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funcţionarea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Sistemului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Naţional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de Date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Genetice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Judiciare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cu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modificările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ulterioare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pentru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domeniile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sz w:val="24"/>
          <w:szCs w:val="24"/>
          <w:shd w:val="clear" w:color="auto" w:fill="FFFFFF"/>
        </w:rPr>
        <w:t>prevăzute</w:t>
      </w:r>
      <w:proofErr w:type="spellEnd"/>
      <w:r w:rsidRPr="00897786">
        <w:rPr>
          <w:rFonts w:ascii="Cambria" w:hAnsi="Cambria"/>
          <w:sz w:val="24"/>
          <w:szCs w:val="24"/>
          <w:shd w:val="clear" w:color="auto" w:fill="FFFFFF"/>
        </w:rPr>
        <w:t xml:space="preserve"> la </w:t>
      </w:r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art. 35 </w:t>
      </w:r>
      <w:proofErr w:type="spell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alin</w:t>
      </w:r>
      <w:proofErr w:type="spell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. (1) </w:t>
      </w:r>
      <w:proofErr w:type="gramStart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lit</w:t>
      </w:r>
      <w:proofErr w:type="gramEnd"/>
      <w:r w:rsidRPr="00897786">
        <w:rPr>
          <w:rFonts w:ascii="Cambria" w:hAnsi="Cambria"/>
          <w:sz w:val="24"/>
          <w:szCs w:val="24"/>
          <w:u w:val="single"/>
          <w:shd w:val="clear" w:color="auto" w:fill="FFFFFF"/>
        </w:rPr>
        <w:t>. h)</w:t>
      </w:r>
      <w:r w:rsidRPr="00897786">
        <w:rPr>
          <w:rFonts w:ascii="Cambria" w:hAnsi="Cambria"/>
          <w:sz w:val="24"/>
          <w:szCs w:val="24"/>
          <w:shd w:val="clear" w:color="auto" w:fill="FFFFFF"/>
        </w:rPr>
        <w:t>.</w:t>
      </w:r>
    </w:p>
    <w:p w:rsidR="00947224" w:rsidRDefault="00947224" w:rsidP="00DA7CCB">
      <w:pPr>
        <w:spacing w:after="0"/>
        <w:jc w:val="both"/>
        <w:rPr>
          <w:rFonts w:ascii="Cambria" w:eastAsia="Calibri" w:hAnsi="Cambria"/>
          <w:b/>
          <w:sz w:val="24"/>
          <w:szCs w:val="24"/>
          <w:u w:val="single"/>
          <w:lang w:val="pt-BR"/>
        </w:rPr>
      </w:pPr>
    </w:p>
    <w:p w:rsidR="00DA7CCB" w:rsidRPr="00947224" w:rsidRDefault="00DA7CCB" w:rsidP="00DA7CCB">
      <w:pPr>
        <w:spacing w:after="0"/>
        <w:jc w:val="both"/>
        <w:rPr>
          <w:rFonts w:ascii="Cambria" w:eastAsia="Calibri" w:hAnsi="Cambria"/>
          <w:b/>
          <w:sz w:val="28"/>
          <w:szCs w:val="28"/>
          <w:u w:val="single"/>
          <w:lang w:val="pt-BR"/>
        </w:rPr>
      </w:pPr>
      <w:r w:rsidRPr="00947224">
        <w:rPr>
          <w:rFonts w:ascii="Cambria" w:eastAsia="Calibri" w:hAnsi="Cambria"/>
          <w:b/>
          <w:sz w:val="28"/>
          <w:szCs w:val="28"/>
          <w:u w:val="single"/>
          <w:lang w:val="pt-BR"/>
        </w:rPr>
        <w:t>CONDIŢII SPECIFICE DE PARTICIPARE:</w:t>
      </w:r>
    </w:p>
    <w:p w:rsidR="00932FD6" w:rsidRPr="00897786" w:rsidRDefault="00932FD6" w:rsidP="00DA7CCB">
      <w:pPr>
        <w:spacing w:after="0"/>
        <w:jc w:val="both"/>
        <w:rPr>
          <w:rFonts w:ascii="Cambria" w:eastAsia="Calibri" w:hAnsi="Cambria"/>
          <w:b/>
          <w:sz w:val="24"/>
          <w:szCs w:val="24"/>
          <w:u w:val="single"/>
          <w:lang w:val="pt-BR"/>
        </w:rPr>
      </w:pPr>
    </w:p>
    <w:p w:rsidR="005947DD" w:rsidRPr="002314A5" w:rsidRDefault="005947DD" w:rsidP="005947DD">
      <w:pPr>
        <w:pStyle w:val="ListParagraph"/>
        <w:numPr>
          <w:ilvl w:val="0"/>
          <w:numId w:val="2"/>
        </w:numPr>
        <w:spacing w:after="0"/>
        <w:jc w:val="both"/>
        <w:rPr>
          <w:rFonts w:ascii="Cambria" w:hAnsi="Cambria"/>
          <w:b/>
          <w:sz w:val="24"/>
          <w:szCs w:val="24"/>
          <w:u w:val="single"/>
          <w:lang w:val="pt-BR"/>
        </w:rPr>
      </w:pPr>
      <w:r w:rsidRPr="002314A5">
        <w:rPr>
          <w:rFonts w:ascii="Cambria" w:hAnsi="Cambria"/>
          <w:b/>
          <w:sz w:val="24"/>
          <w:szCs w:val="24"/>
          <w:u w:val="single"/>
          <w:lang w:val="pt-BR"/>
        </w:rPr>
        <w:t>Statistician medical</w:t>
      </w:r>
    </w:p>
    <w:p w:rsidR="005947DD" w:rsidRPr="002314A5" w:rsidRDefault="005947DD" w:rsidP="005947DD">
      <w:pPr>
        <w:pStyle w:val="ListParagraph"/>
        <w:numPr>
          <w:ilvl w:val="0"/>
          <w:numId w:val="11"/>
        </w:numPr>
        <w:spacing w:after="0"/>
        <w:jc w:val="both"/>
        <w:rPr>
          <w:rFonts w:ascii="Cambria" w:hAnsi="Cambria"/>
          <w:b/>
          <w:sz w:val="24"/>
          <w:szCs w:val="24"/>
          <w:u w:val="single"/>
          <w:lang w:val="pt-BR"/>
        </w:rPr>
      </w:pPr>
      <w:r w:rsidRPr="002314A5">
        <w:rPr>
          <w:rFonts w:ascii="Cambria" w:hAnsi="Cambria"/>
          <w:sz w:val="24"/>
          <w:szCs w:val="24"/>
          <w:lang w:val="pt-BR"/>
        </w:rPr>
        <w:t>Studii medii absolvite cu diplomă de bacalaureat;</w:t>
      </w:r>
    </w:p>
    <w:p w:rsidR="005947DD" w:rsidRDefault="00C879F6" w:rsidP="005947DD">
      <w:pPr>
        <w:pStyle w:val="ListParagraph"/>
        <w:numPr>
          <w:ilvl w:val="0"/>
          <w:numId w:val="11"/>
        </w:numPr>
        <w:tabs>
          <w:tab w:val="left" w:pos="709"/>
        </w:tabs>
        <w:spacing w:after="40" w:line="240" w:lineRule="auto"/>
        <w:jc w:val="both"/>
        <w:rPr>
          <w:rFonts w:ascii="Cambria" w:hAnsi="Cambria"/>
          <w:sz w:val="24"/>
          <w:szCs w:val="24"/>
          <w:lang w:val="pt-BR"/>
        </w:rPr>
      </w:pPr>
      <w:r>
        <w:rPr>
          <w:rFonts w:ascii="Cambria" w:hAnsi="Cambria"/>
          <w:sz w:val="24"/>
          <w:szCs w:val="24"/>
          <w:lang w:val="pt-BR"/>
        </w:rPr>
        <w:t>Cunoştinţe avansate</w:t>
      </w:r>
      <w:r w:rsidR="005947DD" w:rsidRPr="002314A5">
        <w:rPr>
          <w:rFonts w:ascii="Cambria" w:hAnsi="Cambria"/>
          <w:sz w:val="24"/>
          <w:szCs w:val="24"/>
          <w:lang w:val="pt-BR"/>
        </w:rPr>
        <w:t xml:space="preserve"> în utilizarea programelor Microsoft Office (Word, Excel) </w:t>
      </w:r>
    </w:p>
    <w:p w:rsidR="00A830EC" w:rsidRPr="002314A5" w:rsidRDefault="00A830EC" w:rsidP="00A830EC">
      <w:pPr>
        <w:pStyle w:val="ListParagraph"/>
        <w:tabs>
          <w:tab w:val="left" w:pos="709"/>
        </w:tabs>
        <w:spacing w:after="40" w:line="240" w:lineRule="auto"/>
        <w:ind w:left="1440"/>
        <w:jc w:val="both"/>
        <w:rPr>
          <w:rFonts w:ascii="Cambria" w:hAnsi="Cambria"/>
          <w:sz w:val="24"/>
          <w:szCs w:val="24"/>
          <w:lang w:val="pt-BR"/>
        </w:rPr>
      </w:pPr>
    </w:p>
    <w:p w:rsidR="007F6F17" w:rsidRPr="002314A5" w:rsidRDefault="007F6F17" w:rsidP="007F6F17">
      <w:pPr>
        <w:pStyle w:val="ListParagraph"/>
        <w:numPr>
          <w:ilvl w:val="0"/>
          <w:numId w:val="2"/>
        </w:numPr>
        <w:tabs>
          <w:tab w:val="left" w:pos="709"/>
        </w:tabs>
        <w:spacing w:after="40" w:line="240" w:lineRule="auto"/>
        <w:jc w:val="both"/>
        <w:rPr>
          <w:rFonts w:ascii="Cambria" w:hAnsi="Cambria"/>
          <w:b/>
          <w:sz w:val="24"/>
          <w:szCs w:val="24"/>
          <w:u w:val="single"/>
          <w:lang w:val="pt-BR"/>
        </w:rPr>
      </w:pPr>
      <w:r w:rsidRPr="002314A5">
        <w:rPr>
          <w:rFonts w:ascii="Cambria" w:hAnsi="Cambria"/>
          <w:b/>
          <w:sz w:val="24"/>
          <w:szCs w:val="24"/>
          <w:u w:val="single"/>
          <w:lang w:val="pt-BR"/>
        </w:rPr>
        <w:t>Infirmiere</w:t>
      </w:r>
    </w:p>
    <w:p w:rsidR="007F6F17" w:rsidRPr="002314A5" w:rsidRDefault="007F6F17" w:rsidP="007F6F17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  <w:proofErr w:type="spellStart"/>
      <w:r w:rsidRPr="002314A5">
        <w:rPr>
          <w:rFonts w:ascii="Cambria" w:hAnsi="Cambria"/>
          <w:bCs/>
          <w:sz w:val="24"/>
          <w:szCs w:val="24"/>
        </w:rPr>
        <w:t>Să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fie </w:t>
      </w:r>
      <w:proofErr w:type="spellStart"/>
      <w:r w:rsidRPr="002314A5">
        <w:rPr>
          <w:rFonts w:ascii="Cambria" w:hAnsi="Cambria"/>
          <w:bCs/>
          <w:sz w:val="24"/>
          <w:szCs w:val="24"/>
        </w:rPr>
        <w:t>cel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bCs/>
          <w:sz w:val="24"/>
          <w:szCs w:val="24"/>
        </w:rPr>
        <w:t>puţin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absolvent al </w:t>
      </w:r>
      <w:proofErr w:type="spellStart"/>
      <w:r w:rsidRPr="002314A5">
        <w:rPr>
          <w:rFonts w:ascii="Cambria" w:hAnsi="Cambria"/>
          <w:bCs/>
          <w:sz w:val="24"/>
          <w:szCs w:val="24"/>
        </w:rPr>
        <w:t>învătământului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general </w:t>
      </w:r>
      <w:proofErr w:type="spellStart"/>
      <w:r w:rsidRPr="002314A5">
        <w:rPr>
          <w:rFonts w:ascii="Cambria" w:hAnsi="Cambria"/>
          <w:bCs/>
          <w:sz w:val="24"/>
          <w:szCs w:val="24"/>
        </w:rPr>
        <w:t>obligatoriu</w:t>
      </w:r>
      <w:proofErr w:type="spellEnd"/>
      <w:r w:rsidRPr="002314A5">
        <w:rPr>
          <w:rFonts w:ascii="Cambria" w:hAnsi="Cambria"/>
          <w:bCs/>
          <w:sz w:val="24"/>
          <w:szCs w:val="24"/>
        </w:rPr>
        <w:t>;</w:t>
      </w:r>
    </w:p>
    <w:p w:rsidR="007F6F17" w:rsidRPr="002314A5" w:rsidRDefault="007F6F17" w:rsidP="007F6F17">
      <w:pPr>
        <w:pStyle w:val="ListParagraph"/>
        <w:numPr>
          <w:ilvl w:val="0"/>
          <w:numId w:val="4"/>
        </w:numPr>
        <w:tabs>
          <w:tab w:val="left" w:pos="709"/>
          <w:tab w:val="left" w:pos="993"/>
        </w:tabs>
        <w:spacing w:after="0"/>
        <w:jc w:val="both"/>
        <w:rPr>
          <w:rFonts w:ascii="Cambria" w:eastAsia="Times New Roman" w:hAnsi="Cambria"/>
          <w:color w:val="000000"/>
          <w:sz w:val="24"/>
          <w:szCs w:val="24"/>
        </w:rPr>
      </w:pPr>
      <w:r w:rsidRPr="002314A5">
        <w:rPr>
          <w:rFonts w:ascii="Cambria" w:hAnsi="Cambria"/>
          <w:sz w:val="24"/>
          <w:szCs w:val="24"/>
          <w:lang w:val="pt-BR"/>
        </w:rPr>
        <w:t>C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urs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de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infirmiere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organizat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de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Ordinul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Asistenţilor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Medicali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Generalişti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Moaşelor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şi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Asistenţilor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Medicali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din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România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sau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, Curs de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infirmiere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organizat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de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furnizori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autorizaţi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de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Ministerul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Muncii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Familiei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şi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Protecţiei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Sociale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şi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persoanelor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Vârstnice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cu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aprobarea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Ministerului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Sănătăţii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–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Direcţia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generală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Resurse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Umane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Juridic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şi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Contencios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şi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color w:val="000000"/>
          <w:sz w:val="24"/>
          <w:szCs w:val="24"/>
        </w:rPr>
        <w:t>certificare</w:t>
      </w:r>
      <w:proofErr w:type="spellEnd"/>
      <w:r w:rsidRPr="002314A5">
        <w:rPr>
          <w:rFonts w:ascii="Cambria" w:hAnsi="Cambria"/>
          <w:color w:val="000000"/>
          <w:sz w:val="24"/>
          <w:szCs w:val="24"/>
        </w:rPr>
        <w:t>.</w:t>
      </w:r>
    </w:p>
    <w:p w:rsidR="007F6F17" w:rsidRPr="002314A5" w:rsidRDefault="007F6F17" w:rsidP="007F6F17">
      <w:pPr>
        <w:pStyle w:val="ListParagraph"/>
        <w:tabs>
          <w:tab w:val="left" w:pos="709"/>
        </w:tabs>
        <w:spacing w:after="40" w:line="240" w:lineRule="auto"/>
        <w:ind w:left="1440"/>
        <w:jc w:val="both"/>
        <w:rPr>
          <w:rFonts w:ascii="Cambria" w:hAnsi="Cambria"/>
          <w:b/>
          <w:sz w:val="24"/>
          <w:szCs w:val="24"/>
          <w:u w:val="single"/>
          <w:lang w:val="pt-BR"/>
        </w:rPr>
      </w:pPr>
    </w:p>
    <w:p w:rsidR="007F6F17" w:rsidRPr="002314A5" w:rsidRDefault="007F6F17" w:rsidP="007F6F17">
      <w:pPr>
        <w:pStyle w:val="ListParagraph"/>
        <w:numPr>
          <w:ilvl w:val="0"/>
          <w:numId w:val="2"/>
        </w:numPr>
        <w:tabs>
          <w:tab w:val="left" w:pos="709"/>
        </w:tabs>
        <w:spacing w:after="40" w:line="240" w:lineRule="auto"/>
        <w:jc w:val="both"/>
        <w:rPr>
          <w:rFonts w:ascii="Cambria" w:hAnsi="Cambria"/>
          <w:b/>
          <w:sz w:val="24"/>
          <w:szCs w:val="24"/>
          <w:u w:val="single"/>
          <w:lang w:val="pt-BR"/>
        </w:rPr>
      </w:pPr>
      <w:r w:rsidRPr="002314A5">
        <w:rPr>
          <w:rFonts w:ascii="Cambria" w:hAnsi="Cambria"/>
          <w:b/>
          <w:sz w:val="24"/>
          <w:szCs w:val="24"/>
          <w:u w:val="single"/>
          <w:lang w:val="pt-BR"/>
        </w:rPr>
        <w:t>Îngrijitoare</w:t>
      </w:r>
    </w:p>
    <w:p w:rsidR="007F6F17" w:rsidRPr="002314A5" w:rsidRDefault="007F6F17" w:rsidP="007F6F17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  <w:proofErr w:type="spellStart"/>
      <w:r w:rsidRPr="002314A5">
        <w:rPr>
          <w:rFonts w:ascii="Cambria" w:hAnsi="Cambria"/>
          <w:bCs/>
          <w:sz w:val="24"/>
          <w:szCs w:val="24"/>
        </w:rPr>
        <w:t>Să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fie </w:t>
      </w:r>
      <w:proofErr w:type="spellStart"/>
      <w:r w:rsidRPr="002314A5">
        <w:rPr>
          <w:rFonts w:ascii="Cambria" w:hAnsi="Cambria"/>
          <w:bCs/>
          <w:sz w:val="24"/>
          <w:szCs w:val="24"/>
        </w:rPr>
        <w:t>cel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bCs/>
          <w:sz w:val="24"/>
          <w:szCs w:val="24"/>
        </w:rPr>
        <w:t>puţin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absolvent al </w:t>
      </w:r>
      <w:proofErr w:type="spellStart"/>
      <w:r w:rsidRPr="002314A5">
        <w:rPr>
          <w:rFonts w:ascii="Cambria" w:hAnsi="Cambria"/>
          <w:bCs/>
          <w:sz w:val="24"/>
          <w:szCs w:val="24"/>
        </w:rPr>
        <w:t>învătământului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general </w:t>
      </w:r>
      <w:proofErr w:type="spellStart"/>
      <w:r w:rsidRPr="002314A5">
        <w:rPr>
          <w:rFonts w:ascii="Cambria" w:hAnsi="Cambria"/>
          <w:bCs/>
          <w:sz w:val="24"/>
          <w:szCs w:val="24"/>
        </w:rPr>
        <w:t>obligatoriu</w:t>
      </w:r>
      <w:proofErr w:type="spellEnd"/>
      <w:r w:rsidRPr="002314A5">
        <w:rPr>
          <w:rFonts w:ascii="Cambria" w:hAnsi="Cambria"/>
          <w:bCs/>
          <w:sz w:val="24"/>
          <w:szCs w:val="24"/>
        </w:rPr>
        <w:t>.</w:t>
      </w:r>
    </w:p>
    <w:p w:rsidR="007F6F17" w:rsidRPr="002314A5" w:rsidRDefault="007F6F17" w:rsidP="007F6F17">
      <w:pPr>
        <w:pStyle w:val="ListParagraph"/>
        <w:tabs>
          <w:tab w:val="left" w:pos="993"/>
        </w:tabs>
        <w:spacing w:after="0" w:line="240" w:lineRule="auto"/>
        <w:ind w:left="1440"/>
        <w:jc w:val="both"/>
        <w:rPr>
          <w:rFonts w:ascii="Cambria" w:hAnsi="Cambria"/>
          <w:bCs/>
          <w:sz w:val="24"/>
          <w:szCs w:val="24"/>
        </w:rPr>
      </w:pPr>
    </w:p>
    <w:p w:rsidR="007F6F17" w:rsidRPr="002314A5" w:rsidRDefault="007F6F17" w:rsidP="007F6F17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Cambria" w:hAnsi="Cambria"/>
          <w:b/>
          <w:sz w:val="24"/>
          <w:szCs w:val="24"/>
          <w:u w:val="single"/>
          <w:shd w:val="clear" w:color="auto" w:fill="FFFFFF"/>
          <w:lang w:val="ro-RO"/>
        </w:rPr>
      </w:pPr>
      <w:proofErr w:type="spellStart"/>
      <w:r w:rsidRPr="002314A5">
        <w:rPr>
          <w:rFonts w:ascii="Cambria" w:hAnsi="Cambria"/>
          <w:b/>
          <w:bCs/>
          <w:sz w:val="24"/>
          <w:szCs w:val="24"/>
          <w:u w:val="single"/>
        </w:rPr>
        <w:t>Brancardieri</w:t>
      </w:r>
      <w:proofErr w:type="spellEnd"/>
      <w:r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</w:p>
    <w:p w:rsidR="007F6F17" w:rsidRPr="00C0360C" w:rsidRDefault="007F6F17" w:rsidP="007F6F17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  <w:proofErr w:type="spellStart"/>
      <w:r w:rsidRPr="002314A5">
        <w:rPr>
          <w:rFonts w:ascii="Cambria" w:hAnsi="Cambria"/>
          <w:bCs/>
          <w:sz w:val="24"/>
          <w:szCs w:val="24"/>
        </w:rPr>
        <w:t>Să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fie </w:t>
      </w:r>
      <w:proofErr w:type="spellStart"/>
      <w:r w:rsidRPr="002314A5">
        <w:rPr>
          <w:rFonts w:ascii="Cambria" w:hAnsi="Cambria"/>
          <w:bCs/>
          <w:sz w:val="24"/>
          <w:szCs w:val="24"/>
        </w:rPr>
        <w:t>cel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Pr="002314A5">
        <w:rPr>
          <w:rFonts w:ascii="Cambria" w:hAnsi="Cambria"/>
          <w:bCs/>
          <w:sz w:val="24"/>
          <w:szCs w:val="24"/>
        </w:rPr>
        <w:t>puţin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absolvent al </w:t>
      </w:r>
      <w:proofErr w:type="spellStart"/>
      <w:r w:rsidRPr="002314A5">
        <w:rPr>
          <w:rFonts w:ascii="Cambria" w:hAnsi="Cambria"/>
          <w:bCs/>
          <w:sz w:val="24"/>
          <w:szCs w:val="24"/>
        </w:rPr>
        <w:t>învătământului</w:t>
      </w:r>
      <w:proofErr w:type="spellEnd"/>
      <w:r w:rsidRPr="002314A5">
        <w:rPr>
          <w:rFonts w:ascii="Cambria" w:hAnsi="Cambria"/>
          <w:bCs/>
          <w:sz w:val="24"/>
          <w:szCs w:val="24"/>
        </w:rPr>
        <w:t xml:space="preserve"> general </w:t>
      </w:r>
      <w:proofErr w:type="spellStart"/>
      <w:r w:rsidRPr="002314A5">
        <w:rPr>
          <w:rFonts w:ascii="Cambria" w:hAnsi="Cambria"/>
          <w:bCs/>
          <w:sz w:val="24"/>
          <w:szCs w:val="24"/>
        </w:rPr>
        <w:t>obligatoriu</w:t>
      </w:r>
      <w:proofErr w:type="spellEnd"/>
      <w:r w:rsidRPr="002314A5">
        <w:rPr>
          <w:rFonts w:ascii="Cambria" w:hAnsi="Cambria"/>
          <w:bCs/>
          <w:sz w:val="24"/>
          <w:szCs w:val="24"/>
        </w:rPr>
        <w:t>.</w:t>
      </w:r>
    </w:p>
    <w:p w:rsidR="00C0360C" w:rsidRPr="00C0360C" w:rsidRDefault="00C0360C" w:rsidP="00C0360C">
      <w:pPr>
        <w:pStyle w:val="ListParagraph"/>
        <w:tabs>
          <w:tab w:val="left" w:pos="993"/>
        </w:tabs>
        <w:spacing w:after="0" w:line="240" w:lineRule="auto"/>
        <w:ind w:left="1440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</w:p>
    <w:p w:rsidR="00C0360C" w:rsidRPr="002314A5" w:rsidRDefault="00C0360C" w:rsidP="00C0360C">
      <w:pPr>
        <w:pStyle w:val="ListParagraph"/>
        <w:numPr>
          <w:ilvl w:val="0"/>
          <w:numId w:val="2"/>
        </w:numPr>
        <w:spacing w:after="120"/>
        <w:jc w:val="both"/>
        <w:rPr>
          <w:rFonts w:ascii="Cambria" w:hAnsi="Cambria"/>
          <w:b/>
          <w:sz w:val="24"/>
          <w:szCs w:val="24"/>
          <w:shd w:val="clear" w:color="auto" w:fill="FFFFFF"/>
          <w:lang w:val="pt-BR"/>
        </w:rPr>
      </w:pPr>
      <w:r w:rsidRPr="002314A5">
        <w:rPr>
          <w:rFonts w:ascii="Cambria" w:hAnsi="Cambria"/>
          <w:b/>
          <w:sz w:val="24"/>
          <w:szCs w:val="24"/>
          <w:u w:val="single"/>
          <w:shd w:val="clear" w:color="auto" w:fill="FFFFFF"/>
          <w:lang w:val="pt-BR"/>
        </w:rPr>
        <w:t>Muncitor calificat în meseria de bucătar</w:t>
      </w:r>
    </w:p>
    <w:p w:rsidR="00C0360C" w:rsidRPr="002314A5" w:rsidRDefault="00C0360C" w:rsidP="00C0360C">
      <w:pPr>
        <w:pStyle w:val="ListParagraph"/>
        <w:numPr>
          <w:ilvl w:val="0"/>
          <w:numId w:val="12"/>
        </w:numPr>
        <w:spacing w:after="120"/>
        <w:jc w:val="both"/>
        <w:rPr>
          <w:rFonts w:ascii="Cambria" w:hAnsi="Cambria"/>
          <w:sz w:val="24"/>
          <w:szCs w:val="24"/>
          <w:shd w:val="clear" w:color="auto" w:fill="FFFFFF"/>
          <w:lang w:val="pt-BR"/>
        </w:rPr>
      </w:pPr>
      <w:r w:rsidRPr="002314A5">
        <w:rPr>
          <w:rFonts w:ascii="Cambria" w:hAnsi="Cambria"/>
          <w:sz w:val="24"/>
          <w:szCs w:val="24"/>
          <w:shd w:val="clear" w:color="auto" w:fill="FFFFFF"/>
          <w:lang w:val="pt-BR"/>
        </w:rPr>
        <w:t>Să fie cel puțin absolvent al învățământului general obligatoriu</w:t>
      </w:r>
    </w:p>
    <w:p w:rsidR="00C0360C" w:rsidRPr="00702F03" w:rsidRDefault="00C0360C" w:rsidP="00C0360C">
      <w:pPr>
        <w:pStyle w:val="ListParagraph"/>
        <w:numPr>
          <w:ilvl w:val="0"/>
          <w:numId w:val="12"/>
        </w:numPr>
        <w:tabs>
          <w:tab w:val="left" w:pos="709"/>
          <w:tab w:val="left" w:pos="924"/>
        </w:tabs>
        <w:spacing w:after="0"/>
        <w:jc w:val="both"/>
        <w:rPr>
          <w:rFonts w:ascii="Cambria" w:hAnsi="Cambria"/>
          <w:i/>
          <w:sz w:val="24"/>
          <w:szCs w:val="24"/>
        </w:rPr>
      </w:pPr>
      <w:r w:rsidRPr="00967F3F">
        <w:rPr>
          <w:rFonts w:ascii="Cambria" w:hAnsi="Cambria"/>
          <w:sz w:val="24"/>
          <w:szCs w:val="24"/>
          <w:shd w:val="clear" w:color="auto" w:fill="FFFFFF"/>
          <w:lang w:val="pt-BR"/>
        </w:rPr>
        <w:t>Curs de formare profesională în meseria de bucătar</w:t>
      </w:r>
    </w:p>
    <w:p w:rsidR="00C0360C" w:rsidRDefault="00C0360C" w:rsidP="00C0360C">
      <w:pPr>
        <w:tabs>
          <w:tab w:val="left" w:pos="993"/>
        </w:tabs>
        <w:spacing w:after="0" w:line="240" w:lineRule="auto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</w:p>
    <w:p w:rsidR="008B6A6F" w:rsidRPr="0048448B" w:rsidRDefault="008B6A6F" w:rsidP="00C0360C">
      <w:pPr>
        <w:tabs>
          <w:tab w:val="left" w:pos="993"/>
        </w:tabs>
        <w:spacing w:after="0" w:line="240" w:lineRule="auto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</w:p>
    <w:p w:rsidR="00C0360C" w:rsidRPr="002314A5" w:rsidRDefault="00C0360C" w:rsidP="00C0360C">
      <w:pPr>
        <w:pStyle w:val="ListParagraph"/>
        <w:numPr>
          <w:ilvl w:val="0"/>
          <w:numId w:val="2"/>
        </w:numPr>
        <w:spacing w:after="120"/>
        <w:jc w:val="both"/>
        <w:rPr>
          <w:rFonts w:ascii="Cambria" w:hAnsi="Cambria"/>
          <w:b/>
          <w:sz w:val="24"/>
          <w:szCs w:val="24"/>
          <w:shd w:val="clear" w:color="auto" w:fill="FFFFFF"/>
          <w:lang w:val="pt-BR"/>
        </w:rPr>
      </w:pPr>
      <w:r>
        <w:rPr>
          <w:rFonts w:ascii="Cambria" w:hAnsi="Cambria"/>
          <w:b/>
          <w:sz w:val="24"/>
          <w:szCs w:val="24"/>
          <w:u w:val="single"/>
          <w:shd w:val="clear" w:color="auto" w:fill="FFFFFF"/>
          <w:lang w:val="pt-BR"/>
        </w:rPr>
        <w:t>Muncitor calificat- electrician</w:t>
      </w:r>
    </w:p>
    <w:p w:rsidR="00C0360C" w:rsidRPr="002314A5" w:rsidRDefault="00C0360C" w:rsidP="00C0360C">
      <w:pPr>
        <w:pStyle w:val="ListParagraph"/>
        <w:numPr>
          <w:ilvl w:val="0"/>
          <w:numId w:val="12"/>
        </w:numPr>
        <w:spacing w:after="120"/>
        <w:jc w:val="both"/>
        <w:rPr>
          <w:rFonts w:ascii="Cambria" w:hAnsi="Cambria"/>
          <w:sz w:val="24"/>
          <w:szCs w:val="24"/>
          <w:shd w:val="clear" w:color="auto" w:fill="FFFFFF"/>
          <w:lang w:val="pt-BR"/>
        </w:rPr>
      </w:pPr>
      <w:r w:rsidRPr="002314A5">
        <w:rPr>
          <w:rFonts w:ascii="Cambria" w:hAnsi="Cambria"/>
          <w:sz w:val="24"/>
          <w:szCs w:val="24"/>
          <w:shd w:val="clear" w:color="auto" w:fill="FFFFFF"/>
          <w:lang w:val="pt-BR"/>
        </w:rPr>
        <w:t>Să fie cel puțin absolvent al învățământului general obligatoriu</w:t>
      </w:r>
    </w:p>
    <w:p w:rsidR="00C0360C" w:rsidRPr="00B545FC" w:rsidRDefault="00C0360C" w:rsidP="00C0360C">
      <w:pPr>
        <w:pStyle w:val="ListParagraph"/>
        <w:numPr>
          <w:ilvl w:val="0"/>
          <w:numId w:val="12"/>
        </w:numPr>
        <w:tabs>
          <w:tab w:val="left" w:pos="709"/>
          <w:tab w:val="left" w:pos="924"/>
        </w:tabs>
        <w:spacing w:after="0"/>
        <w:jc w:val="both"/>
        <w:rPr>
          <w:rFonts w:ascii="Cambria" w:hAnsi="Cambria"/>
          <w:i/>
          <w:sz w:val="24"/>
          <w:szCs w:val="24"/>
        </w:rPr>
      </w:pPr>
      <w:r w:rsidRPr="00967F3F">
        <w:rPr>
          <w:rFonts w:ascii="Cambria" w:hAnsi="Cambria"/>
          <w:sz w:val="24"/>
          <w:szCs w:val="24"/>
          <w:shd w:val="clear" w:color="auto" w:fill="FFFFFF"/>
          <w:lang w:val="pt-BR"/>
        </w:rPr>
        <w:t>Curs de formare pr</w:t>
      </w:r>
      <w:r>
        <w:rPr>
          <w:rFonts w:ascii="Cambria" w:hAnsi="Cambria"/>
          <w:sz w:val="24"/>
          <w:szCs w:val="24"/>
          <w:shd w:val="clear" w:color="auto" w:fill="FFFFFF"/>
          <w:lang w:val="pt-BR"/>
        </w:rPr>
        <w:t>ofesională în meseria de electrician</w:t>
      </w:r>
    </w:p>
    <w:p w:rsidR="00B545FC" w:rsidRDefault="00B545FC" w:rsidP="00B545FC">
      <w:pPr>
        <w:pStyle w:val="ListParagraph"/>
        <w:tabs>
          <w:tab w:val="left" w:pos="709"/>
          <w:tab w:val="left" w:pos="924"/>
        </w:tabs>
        <w:spacing w:after="0"/>
        <w:ind w:left="1440"/>
        <w:jc w:val="both"/>
        <w:rPr>
          <w:rFonts w:ascii="Cambria" w:hAnsi="Cambria"/>
          <w:sz w:val="24"/>
          <w:szCs w:val="24"/>
          <w:shd w:val="clear" w:color="auto" w:fill="FFFFFF"/>
          <w:lang w:val="pt-BR"/>
        </w:rPr>
      </w:pPr>
    </w:p>
    <w:p w:rsidR="00B545FC" w:rsidRPr="00B545FC" w:rsidRDefault="00B545FC" w:rsidP="00B545FC">
      <w:pPr>
        <w:pStyle w:val="ListParagraph"/>
        <w:numPr>
          <w:ilvl w:val="0"/>
          <w:numId w:val="2"/>
        </w:numPr>
        <w:spacing w:after="120"/>
        <w:jc w:val="both"/>
        <w:rPr>
          <w:rFonts w:ascii="Cambria" w:hAnsi="Cambria"/>
          <w:b/>
          <w:sz w:val="24"/>
          <w:szCs w:val="24"/>
          <w:shd w:val="clear" w:color="auto" w:fill="FFFFFF"/>
          <w:lang w:val="pt-BR"/>
        </w:rPr>
      </w:pPr>
      <w:r w:rsidRPr="00B545FC">
        <w:rPr>
          <w:rFonts w:ascii="Cambria" w:hAnsi="Cambria"/>
          <w:b/>
          <w:sz w:val="24"/>
          <w:szCs w:val="24"/>
          <w:u w:val="single"/>
          <w:shd w:val="clear" w:color="auto" w:fill="FFFFFF"/>
          <w:lang w:val="pt-BR"/>
        </w:rPr>
        <w:t>Manipulant bunuri si muncitor</w:t>
      </w:r>
      <w:r w:rsidR="003E6149">
        <w:rPr>
          <w:rFonts w:ascii="Cambria" w:hAnsi="Cambria"/>
          <w:b/>
          <w:sz w:val="24"/>
          <w:szCs w:val="24"/>
          <w:u w:val="single"/>
          <w:shd w:val="clear" w:color="auto" w:fill="FFFFFF"/>
          <w:lang w:val="pt-BR"/>
        </w:rPr>
        <w:t>i necalificați</w:t>
      </w:r>
    </w:p>
    <w:p w:rsidR="00B545FC" w:rsidRPr="00B545FC" w:rsidRDefault="003E6149" w:rsidP="00B545FC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  <w:proofErr w:type="spellStart"/>
      <w:r>
        <w:rPr>
          <w:rFonts w:ascii="Cambria" w:hAnsi="Cambria"/>
          <w:bCs/>
          <w:sz w:val="24"/>
          <w:szCs w:val="24"/>
        </w:rPr>
        <w:t>Să</w:t>
      </w:r>
      <w:proofErr w:type="spellEnd"/>
      <w:r>
        <w:rPr>
          <w:rFonts w:ascii="Cambria" w:hAnsi="Cambria"/>
          <w:bCs/>
          <w:sz w:val="24"/>
          <w:szCs w:val="24"/>
        </w:rPr>
        <w:t xml:space="preserve"> fie </w:t>
      </w:r>
      <w:proofErr w:type="spellStart"/>
      <w:r>
        <w:rPr>
          <w:rFonts w:ascii="Cambria" w:hAnsi="Cambria"/>
          <w:bCs/>
          <w:sz w:val="24"/>
          <w:szCs w:val="24"/>
        </w:rPr>
        <w:t>cel</w:t>
      </w:r>
      <w:proofErr w:type="spellEnd"/>
      <w:r>
        <w:rPr>
          <w:rFonts w:ascii="Cambria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Cs/>
          <w:sz w:val="24"/>
          <w:szCs w:val="24"/>
        </w:rPr>
        <w:t>puţin</w:t>
      </w:r>
      <w:proofErr w:type="spellEnd"/>
      <w:r>
        <w:rPr>
          <w:rFonts w:ascii="Cambria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Cs/>
          <w:sz w:val="24"/>
          <w:szCs w:val="24"/>
        </w:rPr>
        <w:t>absolvenți</w:t>
      </w:r>
      <w:proofErr w:type="spellEnd"/>
      <w:r>
        <w:rPr>
          <w:rFonts w:ascii="Cambria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hAnsi="Cambria"/>
          <w:bCs/>
          <w:sz w:val="24"/>
          <w:szCs w:val="24"/>
        </w:rPr>
        <w:t>ai</w:t>
      </w:r>
      <w:proofErr w:type="spellEnd"/>
      <w:r w:rsidR="00B545FC" w:rsidRPr="00B545FC">
        <w:rPr>
          <w:rFonts w:ascii="Cambria" w:hAnsi="Cambria"/>
          <w:bCs/>
          <w:sz w:val="24"/>
          <w:szCs w:val="24"/>
        </w:rPr>
        <w:t xml:space="preserve"> </w:t>
      </w:r>
      <w:proofErr w:type="spellStart"/>
      <w:r w:rsidR="00B545FC" w:rsidRPr="00B545FC">
        <w:rPr>
          <w:rFonts w:ascii="Cambria" w:hAnsi="Cambria"/>
          <w:bCs/>
          <w:sz w:val="24"/>
          <w:szCs w:val="24"/>
        </w:rPr>
        <w:t>învătământului</w:t>
      </w:r>
      <w:proofErr w:type="spellEnd"/>
      <w:r w:rsidR="00B545FC" w:rsidRPr="00B545FC">
        <w:rPr>
          <w:rFonts w:ascii="Cambria" w:hAnsi="Cambria"/>
          <w:bCs/>
          <w:sz w:val="24"/>
          <w:szCs w:val="24"/>
        </w:rPr>
        <w:t xml:space="preserve"> general </w:t>
      </w:r>
      <w:proofErr w:type="spellStart"/>
      <w:r w:rsidR="00B545FC" w:rsidRPr="00B545FC">
        <w:rPr>
          <w:rFonts w:ascii="Cambria" w:hAnsi="Cambria"/>
          <w:bCs/>
          <w:sz w:val="24"/>
          <w:szCs w:val="24"/>
        </w:rPr>
        <w:t>obligatoriu</w:t>
      </w:r>
      <w:proofErr w:type="spellEnd"/>
      <w:r w:rsidR="00B545FC" w:rsidRPr="00B545FC">
        <w:rPr>
          <w:rFonts w:ascii="Cambria" w:hAnsi="Cambria"/>
          <w:bCs/>
          <w:sz w:val="24"/>
          <w:szCs w:val="24"/>
        </w:rPr>
        <w:t>.</w:t>
      </w:r>
    </w:p>
    <w:p w:rsidR="00B545FC" w:rsidRPr="006C55AD" w:rsidRDefault="00B545FC" w:rsidP="00B545FC">
      <w:pPr>
        <w:pStyle w:val="ListParagraph"/>
        <w:tabs>
          <w:tab w:val="left" w:pos="709"/>
          <w:tab w:val="left" w:pos="924"/>
        </w:tabs>
        <w:spacing w:after="0"/>
        <w:ind w:left="1440"/>
        <w:jc w:val="both"/>
        <w:rPr>
          <w:rFonts w:ascii="Cambria" w:hAnsi="Cambria"/>
          <w:i/>
          <w:sz w:val="24"/>
          <w:szCs w:val="24"/>
        </w:rPr>
      </w:pPr>
    </w:p>
    <w:p w:rsidR="00C0360C" w:rsidRPr="002314A5" w:rsidRDefault="00C0360C" w:rsidP="00C0360C">
      <w:pPr>
        <w:pStyle w:val="ListParagraph"/>
        <w:tabs>
          <w:tab w:val="left" w:pos="993"/>
        </w:tabs>
        <w:spacing w:after="0" w:line="240" w:lineRule="auto"/>
        <w:ind w:left="1440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</w:p>
    <w:p w:rsidR="00897786" w:rsidRPr="006D0D8B" w:rsidRDefault="00897786" w:rsidP="006D0D8B">
      <w:pPr>
        <w:tabs>
          <w:tab w:val="left" w:pos="993"/>
        </w:tabs>
        <w:spacing w:after="0" w:line="240" w:lineRule="auto"/>
        <w:jc w:val="both"/>
        <w:rPr>
          <w:rFonts w:ascii="Cambria" w:hAnsi="Cambria"/>
          <w:sz w:val="24"/>
          <w:szCs w:val="24"/>
          <w:shd w:val="clear" w:color="auto" w:fill="FFFFFF"/>
          <w:lang w:val="ro-RO"/>
        </w:rPr>
      </w:pPr>
    </w:p>
    <w:p w:rsidR="00836D94" w:rsidRPr="00947224" w:rsidRDefault="00263F7D" w:rsidP="0031066F">
      <w:pPr>
        <w:shd w:val="clear" w:color="auto" w:fill="FFFFFF"/>
        <w:spacing w:line="240" w:lineRule="auto"/>
        <w:ind w:firstLine="360"/>
        <w:jc w:val="both"/>
        <w:rPr>
          <w:rFonts w:ascii="Cambria" w:hAnsi="Cambria"/>
          <w:b/>
          <w:sz w:val="28"/>
          <w:szCs w:val="28"/>
        </w:rPr>
      </w:pPr>
      <w:proofErr w:type="spellStart"/>
      <w:r w:rsidRPr="00947224">
        <w:rPr>
          <w:rFonts w:ascii="Cambria" w:hAnsi="Cambria"/>
          <w:b/>
          <w:sz w:val="28"/>
          <w:szCs w:val="28"/>
        </w:rPr>
        <w:t>Dosarul</w:t>
      </w:r>
      <w:proofErr w:type="spellEnd"/>
      <w:r w:rsidRPr="00947224">
        <w:rPr>
          <w:rFonts w:ascii="Cambria" w:hAnsi="Cambria"/>
          <w:b/>
          <w:sz w:val="28"/>
          <w:szCs w:val="28"/>
        </w:rPr>
        <w:t xml:space="preserve"> de concurs</w:t>
      </w:r>
      <w:r w:rsidR="0054746D" w:rsidRPr="00947224">
        <w:rPr>
          <w:rFonts w:ascii="Cambria" w:hAnsi="Cambria"/>
          <w:b/>
          <w:sz w:val="28"/>
          <w:szCs w:val="28"/>
        </w:rPr>
        <w:t xml:space="preserve"> se </w:t>
      </w:r>
      <w:proofErr w:type="spellStart"/>
      <w:proofErr w:type="gramStart"/>
      <w:r w:rsidR="0054746D" w:rsidRPr="00947224">
        <w:rPr>
          <w:rFonts w:ascii="Cambria" w:hAnsi="Cambria"/>
          <w:b/>
          <w:sz w:val="28"/>
          <w:szCs w:val="28"/>
        </w:rPr>
        <w:t>va</w:t>
      </w:r>
      <w:proofErr w:type="spellEnd"/>
      <w:proofErr w:type="gram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54746D" w:rsidRPr="00947224">
        <w:rPr>
          <w:rFonts w:ascii="Cambria" w:hAnsi="Cambria"/>
          <w:b/>
          <w:sz w:val="28"/>
          <w:szCs w:val="28"/>
        </w:rPr>
        <w:t>depune</w:t>
      </w:r>
      <w:proofErr w:type="spellEnd"/>
      <w:r w:rsidR="0054746D" w:rsidRPr="00947224">
        <w:rPr>
          <w:rFonts w:ascii="Cambria" w:hAnsi="Cambria"/>
          <w:b/>
          <w:sz w:val="28"/>
          <w:szCs w:val="28"/>
        </w:rPr>
        <w:t xml:space="preserve"> la </w:t>
      </w:r>
      <w:proofErr w:type="spellStart"/>
      <w:r w:rsidR="0054746D" w:rsidRPr="00947224">
        <w:rPr>
          <w:rFonts w:ascii="Cambria" w:hAnsi="Cambria"/>
          <w:b/>
          <w:sz w:val="28"/>
          <w:szCs w:val="28"/>
        </w:rPr>
        <w:t>ser</w:t>
      </w:r>
      <w:r w:rsidR="00C049F8" w:rsidRPr="00947224">
        <w:rPr>
          <w:rFonts w:ascii="Cambria" w:hAnsi="Cambria"/>
          <w:b/>
          <w:sz w:val="28"/>
          <w:szCs w:val="28"/>
        </w:rPr>
        <w:t>viciul</w:t>
      </w:r>
      <w:proofErr w:type="spellEnd"/>
      <w:r w:rsidR="00C049F8" w:rsidRPr="00947224">
        <w:rPr>
          <w:rFonts w:ascii="Cambria" w:hAnsi="Cambria"/>
          <w:b/>
          <w:sz w:val="28"/>
          <w:szCs w:val="28"/>
        </w:rPr>
        <w:t xml:space="preserve"> R.U.N.O.S. </w:t>
      </w:r>
      <w:proofErr w:type="spellStart"/>
      <w:r w:rsidR="00C049F8" w:rsidRPr="00947224">
        <w:rPr>
          <w:rFonts w:ascii="Cambria" w:hAnsi="Cambria"/>
          <w:b/>
          <w:sz w:val="28"/>
          <w:szCs w:val="28"/>
        </w:rPr>
        <w:t>până</w:t>
      </w:r>
      <w:proofErr w:type="spellEnd"/>
      <w:r w:rsidR="00C049F8" w:rsidRPr="00947224">
        <w:rPr>
          <w:rFonts w:ascii="Cambria" w:hAnsi="Cambria"/>
          <w:b/>
          <w:sz w:val="28"/>
          <w:szCs w:val="28"/>
        </w:rPr>
        <w:t xml:space="preserve"> la data </w:t>
      </w:r>
      <w:proofErr w:type="spellStart"/>
      <w:r w:rsidR="00C049F8" w:rsidRPr="00947224">
        <w:rPr>
          <w:rFonts w:ascii="Cambria" w:hAnsi="Cambria"/>
          <w:b/>
          <w:sz w:val="28"/>
          <w:szCs w:val="28"/>
        </w:rPr>
        <w:t>menţionată</w:t>
      </w:r>
      <w:proofErr w:type="spell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C049F8" w:rsidRPr="00947224">
        <w:rPr>
          <w:rFonts w:ascii="Cambria" w:hAnsi="Cambria"/>
          <w:b/>
          <w:sz w:val="28"/>
          <w:szCs w:val="28"/>
        </w:rPr>
        <w:t>în</w:t>
      </w:r>
      <w:proofErr w:type="spell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C049F8" w:rsidRPr="00947224">
        <w:rPr>
          <w:rFonts w:ascii="Cambria" w:hAnsi="Cambria"/>
          <w:b/>
          <w:sz w:val="28"/>
          <w:szCs w:val="28"/>
        </w:rPr>
        <w:t>calendarul</w:t>
      </w:r>
      <w:proofErr w:type="spell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C049F8" w:rsidRPr="00947224">
        <w:rPr>
          <w:rFonts w:ascii="Cambria" w:hAnsi="Cambria"/>
          <w:b/>
          <w:sz w:val="28"/>
          <w:szCs w:val="28"/>
        </w:rPr>
        <w:t>concursului</w:t>
      </w:r>
      <w:proofErr w:type="spell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C049F8" w:rsidRPr="00947224">
        <w:rPr>
          <w:rFonts w:ascii="Cambria" w:hAnsi="Cambria"/>
          <w:b/>
          <w:sz w:val="28"/>
          <w:szCs w:val="28"/>
        </w:rPr>
        <w:t>şi</w:t>
      </w:r>
      <w:proofErr w:type="spell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C049F8" w:rsidRPr="00947224">
        <w:rPr>
          <w:rFonts w:ascii="Cambria" w:hAnsi="Cambria"/>
          <w:b/>
          <w:sz w:val="28"/>
          <w:szCs w:val="28"/>
        </w:rPr>
        <w:t>v</w:t>
      </w:r>
      <w:r w:rsidR="0054746D" w:rsidRPr="00947224">
        <w:rPr>
          <w:rFonts w:ascii="Cambria" w:hAnsi="Cambria"/>
          <w:b/>
          <w:sz w:val="28"/>
          <w:szCs w:val="28"/>
        </w:rPr>
        <w:t>a</w:t>
      </w:r>
      <w:proofErr w:type="spell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54746D" w:rsidRPr="00947224">
        <w:rPr>
          <w:rFonts w:ascii="Cambria" w:hAnsi="Cambria"/>
          <w:b/>
          <w:sz w:val="28"/>
          <w:szCs w:val="28"/>
        </w:rPr>
        <w:t>conţine</w:t>
      </w:r>
      <w:proofErr w:type="spellEnd"/>
      <w:r w:rsidR="00FB4721" w:rsidRPr="00947224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54746D" w:rsidRPr="00947224">
        <w:rPr>
          <w:rFonts w:ascii="Cambria" w:hAnsi="Cambria"/>
          <w:b/>
          <w:sz w:val="28"/>
          <w:szCs w:val="28"/>
        </w:rPr>
        <w:t>în</w:t>
      </w:r>
      <w:proofErr w:type="spellEnd"/>
      <w:r w:rsidR="0054746D" w:rsidRPr="00947224">
        <w:rPr>
          <w:rFonts w:ascii="Cambria" w:hAnsi="Cambria"/>
          <w:b/>
          <w:sz w:val="28"/>
          <w:szCs w:val="28"/>
        </w:rPr>
        <w:t xml:space="preserve"> mod </w:t>
      </w:r>
      <w:proofErr w:type="spellStart"/>
      <w:r w:rsidR="0054746D" w:rsidRPr="00947224">
        <w:rPr>
          <w:rFonts w:ascii="Cambria" w:hAnsi="Cambria"/>
          <w:b/>
          <w:sz w:val="28"/>
          <w:szCs w:val="28"/>
        </w:rPr>
        <w:t>obligatoriu</w:t>
      </w:r>
      <w:proofErr w:type="spellEnd"/>
      <w:r w:rsidR="0054746D" w:rsidRPr="00947224">
        <w:rPr>
          <w:rFonts w:ascii="Cambria" w:hAnsi="Cambria"/>
          <w:b/>
          <w:sz w:val="28"/>
          <w:szCs w:val="28"/>
        </w:rPr>
        <w:t>:</w:t>
      </w:r>
    </w:p>
    <w:p w:rsidR="00257348" w:rsidRPr="00897786" w:rsidRDefault="00257348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897786">
        <w:rPr>
          <w:rFonts w:ascii="Cambria" w:hAnsi="Cambria"/>
          <w:sz w:val="24"/>
          <w:szCs w:val="24"/>
          <w:lang w:val="pt-BR"/>
        </w:rPr>
        <w:t>Cerere de înscriere (Formularul standard se va pune la dispoziţia candidaţilor prin Serviciul R.U.N.O.S IOCN);</w:t>
      </w:r>
    </w:p>
    <w:p w:rsidR="0054746D" w:rsidRPr="00897786" w:rsidRDefault="00760986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b/>
          <w:sz w:val="24"/>
          <w:szCs w:val="24"/>
          <w:lang w:val="pt-BR"/>
        </w:rPr>
      </w:pPr>
      <w:r w:rsidRPr="00897786">
        <w:rPr>
          <w:rFonts w:ascii="Cambria" w:hAnsi="Cambria"/>
          <w:sz w:val="24"/>
          <w:szCs w:val="24"/>
          <w:lang w:val="pt-BR"/>
        </w:rPr>
        <w:t xml:space="preserve">Copia actului de identitate, </w:t>
      </w:r>
      <w:r w:rsidR="0054746D" w:rsidRPr="00897786">
        <w:rPr>
          <w:rFonts w:ascii="Cambria" w:hAnsi="Cambria"/>
          <w:sz w:val="24"/>
          <w:szCs w:val="24"/>
          <w:lang w:val="pt-BR"/>
        </w:rPr>
        <w:t xml:space="preserve"> copia certificatului de naştere şi căsătorie</w:t>
      </w:r>
      <w:r w:rsidR="00DC1E8D" w:rsidRPr="00897786">
        <w:rPr>
          <w:rFonts w:ascii="Cambria" w:hAnsi="Cambria"/>
          <w:sz w:val="24"/>
          <w:szCs w:val="24"/>
          <w:lang w:val="pt-BR"/>
        </w:rPr>
        <w:t>, dacă este cazul</w:t>
      </w:r>
      <w:r w:rsidR="00257348" w:rsidRPr="00897786">
        <w:rPr>
          <w:rFonts w:ascii="Cambria" w:hAnsi="Cambria"/>
          <w:sz w:val="24"/>
          <w:szCs w:val="24"/>
          <w:lang w:val="pt-BR"/>
        </w:rPr>
        <w:t xml:space="preserve"> sau un alt document prin care s-a realizat schimbarea numelui</w:t>
      </w:r>
      <w:r w:rsidR="00A27ABB" w:rsidRPr="00897786">
        <w:rPr>
          <w:rFonts w:ascii="Cambria" w:hAnsi="Cambria"/>
          <w:sz w:val="24"/>
          <w:szCs w:val="24"/>
          <w:lang w:val="pt-BR"/>
        </w:rPr>
        <w:t>;</w:t>
      </w:r>
    </w:p>
    <w:p w:rsidR="00465A67" w:rsidRPr="00897786" w:rsidRDefault="00FB4721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b/>
          <w:sz w:val="24"/>
          <w:szCs w:val="24"/>
          <w:lang w:val="pt-BR"/>
        </w:rPr>
      </w:pP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</w:t>
      </w:r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opiile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diplomelor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studii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şi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ale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altor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acte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atestă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efectuarea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unor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specializări</w:t>
      </w:r>
      <w:proofErr w:type="spellEnd"/>
      <w:r w:rsidR="00A821EB">
        <w:rPr>
          <w:rFonts w:ascii="Cambria" w:hAnsi="Cambria"/>
          <w:color w:val="000000"/>
          <w:sz w:val="24"/>
          <w:szCs w:val="24"/>
          <w:shd w:val="clear" w:color="auto" w:fill="FFFFFF"/>
        </w:rPr>
        <w:t>(</w:t>
      </w:r>
      <w:proofErr w:type="spellStart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>infirmiere</w:t>
      </w:r>
      <w:proofErr w:type="spellEnd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>muncitor</w:t>
      </w:r>
      <w:proofErr w:type="spellEnd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>calificat</w:t>
      </w:r>
      <w:proofErr w:type="spellEnd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 xml:space="preserve">-electrician, </w:t>
      </w:r>
      <w:proofErr w:type="spellStart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>muncitor</w:t>
      </w:r>
      <w:proofErr w:type="spellEnd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>calificat</w:t>
      </w:r>
      <w:proofErr w:type="spellEnd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 xml:space="preserve">- </w:t>
      </w:r>
      <w:proofErr w:type="spellStart"/>
      <w:r w:rsidR="00A821EB" w:rsidRPr="009132F5">
        <w:rPr>
          <w:rFonts w:ascii="Cambria" w:hAnsi="Cambria"/>
          <w:b/>
          <w:color w:val="000000"/>
          <w:sz w:val="20"/>
          <w:szCs w:val="20"/>
          <w:shd w:val="clear" w:color="auto" w:fill="FFFFFF"/>
        </w:rPr>
        <w:t>bucătar</w:t>
      </w:r>
      <w:proofErr w:type="spellEnd"/>
      <w:r w:rsidR="00A821EB">
        <w:rPr>
          <w:rFonts w:ascii="Cambria" w:hAnsi="Cambria"/>
          <w:color w:val="000000"/>
          <w:sz w:val="24"/>
          <w:szCs w:val="24"/>
          <w:shd w:val="clear" w:color="auto" w:fill="FFFFFF"/>
        </w:rPr>
        <w:t>)</w:t>
      </w:r>
    </w:p>
    <w:p w:rsidR="0054746D" w:rsidRPr="00897786" w:rsidRDefault="00FB4721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b/>
          <w:sz w:val="24"/>
          <w:szCs w:val="24"/>
          <w:lang w:val="pt-BR"/>
        </w:rPr>
      </w:pP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</w:t>
      </w:r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opia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carn</w:t>
      </w:r>
      <w:r w:rsidR="006B74FF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etului</w:t>
      </w:r>
      <w:proofErr w:type="spellEnd"/>
      <w:r w:rsidR="006B74FF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6B74FF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muncă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74FF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şi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adeverinţ</w:t>
      </w:r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ateste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vechimea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în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muncă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şi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după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caz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în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specialitate</w:t>
      </w:r>
      <w:proofErr w:type="spellEnd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pentru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perioada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ianuarie</w:t>
      </w:r>
      <w:proofErr w:type="spellEnd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2011 </w:t>
      </w:r>
      <w:proofErr w:type="spellStart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până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în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prezent</w:t>
      </w:r>
      <w:proofErr w:type="spellEnd"/>
      <w:r w:rsidR="004C0FBC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)</w:t>
      </w:r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;</w:t>
      </w:r>
    </w:p>
    <w:p w:rsidR="0054746D" w:rsidRPr="00897786" w:rsidRDefault="00FB4721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b/>
          <w:sz w:val="24"/>
          <w:szCs w:val="24"/>
          <w:lang w:val="pt-BR"/>
        </w:rPr>
      </w:pPr>
      <w:proofErr w:type="spellStart"/>
      <w:r w:rsidRPr="00897786">
        <w:rPr>
          <w:rFonts w:ascii="Cambria" w:hAnsi="Cambria"/>
          <w:color w:val="000000"/>
          <w:sz w:val="24"/>
          <w:szCs w:val="24"/>
        </w:rPr>
        <w:t>C</w:t>
      </w:r>
      <w:r w:rsidR="00760986" w:rsidRPr="00897786">
        <w:rPr>
          <w:rFonts w:ascii="Cambria" w:hAnsi="Cambria"/>
          <w:color w:val="000000"/>
          <w:sz w:val="24"/>
          <w:szCs w:val="24"/>
        </w:rPr>
        <w:t>azier</w:t>
      </w:r>
      <w:proofErr w:type="spellEnd"/>
      <w:r w:rsidRPr="00897786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760986" w:rsidRPr="00897786">
        <w:rPr>
          <w:rFonts w:ascii="Cambria" w:hAnsi="Cambria"/>
          <w:color w:val="000000"/>
          <w:sz w:val="24"/>
          <w:szCs w:val="24"/>
        </w:rPr>
        <w:t>judiciar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4848BD" w:rsidRPr="00897786">
        <w:rPr>
          <w:rFonts w:ascii="Cambria" w:hAnsi="Cambria"/>
          <w:color w:val="000000"/>
          <w:sz w:val="24"/>
          <w:szCs w:val="24"/>
        </w:rPr>
        <w:t>și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4848BD" w:rsidRPr="00897786">
        <w:rPr>
          <w:rFonts w:ascii="Cambria" w:hAnsi="Cambria"/>
          <w:color w:val="000000"/>
          <w:sz w:val="24"/>
          <w:szCs w:val="24"/>
        </w:rPr>
        <w:t>adeverință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 de </w:t>
      </w:r>
      <w:proofErr w:type="spellStart"/>
      <w:r w:rsidR="004848BD" w:rsidRPr="00897786">
        <w:rPr>
          <w:rFonts w:ascii="Cambria" w:hAnsi="Cambria"/>
          <w:color w:val="000000"/>
          <w:sz w:val="24"/>
          <w:szCs w:val="24"/>
        </w:rPr>
        <w:t>integritate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4848BD" w:rsidRPr="00897786">
        <w:rPr>
          <w:rFonts w:ascii="Cambria" w:hAnsi="Cambria"/>
          <w:color w:val="000000"/>
          <w:sz w:val="24"/>
          <w:szCs w:val="24"/>
        </w:rPr>
        <w:t>comportamentală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 (</w:t>
      </w:r>
      <w:proofErr w:type="spellStart"/>
      <w:r w:rsidR="004848BD" w:rsidRPr="00897786">
        <w:rPr>
          <w:rFonts w:ascii="Cambria" w:hAnsi="Cambria"/>
          <w:color w:val="000000"/>
          <w:sz w:val="24"/>
          <w:szCs w:val="24"/>
        </w:rPr>
        <w:t>eliberată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 de </w:t>
      </w:r>
      <w:proofErr w:type="spellStart"/>
      <w:r w:rsidR="004848BD" w:rsidRPr="00897786">
        <w:rPr>
          <w:rFonts w:ascii="Cambria" w:hAnsi="Cambria"/>
          <w:color w:val="000000"/>
          <w:sz w:val="24"/>
          <w:szCs w:val="24"/>
        </w:rPr>
        <w:t>serviciu</w:t>
      </w:r>
      <w:r w:rsidR="00DE311F" w:rsidRPr="00897786">
        <w:rPr>
          <w:rFonts w:ascii="Cambria" w:hAnsi="Cambria"/>
          <w:color w:val="000000"/>
          <w:sz w:val="24"/>
          <w:szCs w:val="24"/>
        </w:rPr>
        <w:t>l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 w:rsidR="004848BD" w:rsidRPr="00897786">
        <w:rPr>
          <w:rFonts w:ascii="Cambria" w:hAnsi="Cambria"/>
          <w:color w:val="000000"/>
          <w:sz w:val="24"/>
          <w:szCs w:val="24"/>
        </w:rPr>
        <w:t>caziere</w:t>
      </w:r>
      <w:proofErr w:type="spellEnd"/>
      <w:r w:rsidR="004848BD" w:rsidRPr="00897786">
        <w:rPr>
          <w:rFonts w:ascii="Cambria" w:hAnsi="Cambria"/>
          <w:color w:val="000000"/>
          <w:sz w:val="24"/>
          <w:szCs w:val="24"/>
        </w:rPr>
        <w:t xml:space="preserve">) </w:t>
      </w:r>
      <w:r w:rsidR="00A27ABB" w:rsidRPr="00897786">
        <w:rPr>
          <w:rFonts w:ascii="Cambria" w:hAnsi="Cambria"/>
          <w:color w:val="000000"/>
          <w:sz w:val="24"/>
          <w:szCs w:val="24"/>
        </w:rPr>
        <w:t>;</w:t>
      </w:r>
    </w:p>
    <w:p w:rsidR="0054746D" w:rsidRPr="00897786" w:rsidRDefault="00A27ABB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b/>
          <w:sz w:val="24"/>
          <w:szCs w:val="24"/>
          <w:lang w:val="pt-BR"/>
        </w:rPr>
      </w:pP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</w:t>
      </w:r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deverinţă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să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ateste</w:t>
      </w:r>
      <w:proofErr w:type="spellEnd"/>
      <w:r w:rsidR="008D1B95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starea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sănătate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corespunzătoare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eliberată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cu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cel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mult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6</w:t>
      </w:r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luni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anterior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derulă</w:t>
      </w:r>
      <w:r w:rsidR="00DC1E8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rii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C1E8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concursului</w:t>
      </w:r>
      <w:proofErr w:type="spellEnd"/>
      <w:r w:rsidR="00DC1E8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DC1E8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către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C1E8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medicul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familie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al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candidatului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sau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către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unităţile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sanitare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abilitate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conțină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în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clar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numărul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, data,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numele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emitentului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și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calitatea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acestuia</w:t>
      </w:r>
      <w:proofErr w:type="spellEnd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;</w:t>
      </w:r>
    </w:p>
    <w:p w:rsidR="0054746D" w:rsidRPr="00897786" w:rsidRDefault="00A27ABB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b/>
          <w:sz w:val="24"/>
          <w:szCs w:val="24"/>
          <w:lang w:val="pt-BR"/>
        </w:rPr>
      </w:pPr>
      <w:proofErr w:type="spellStart"/>
      <w:r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A</w:t>
      </w:r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lte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înscrisuri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din care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să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rezulte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îndeplinirea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condiţiilor</w:t>
      </w:r>
      <w:proofErr w:type="spellEnd"/>
      <w:r w:rsidR="00FB4721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speciale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>participare</w:t>
      </w:r>
      <w:proofErr w:type="spellEnd"/>
      <w:r w:rsidR="0054746D" w:rsidRPr="00897786">
        <w:rPr>
          <w:rFonts w:ascii="Cambria" w:hAnsi="Cambria"/>
          <w:color w:val="000000"/>
          <w:sz w:val="24"/>
          <w:szCs w:val="24"/>
          <w:shd w:val="clear" w:color="auto" w:fill="FFFFFF"/>
        </w:rPr>
        <w:t xml:space="preserve"> la concurs;</w:t>
      </w:r>
    </w:p>
    <w:p w:rsidR="00C21D71" w:rsidRDefault="00A27ABB" w:rsidP="00E27221">
      <w:pPr>
        <w:numPr>
          <w:ilvl w:val="0"/>
          <w:numId w:val="1"/>
        </w:numPr>
        <w:tabs>
          <w:tab w:val="left" w:pos="709"/>
        </w:tabs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897786">
        <w:rPr>
          <w:rFonts w:ascii="Cambria" w:hAnsi="Cambria"/>
          <w:sz w:val="24"/>
          <w:szCs w:val="24"/>
          <w:lang w:val="pt-BR"/>
        </w:rPr>
        <w:t>C</w:t>
      </w:r>
      <w:r w:rsidR="00D901FF" w:rsidRPr="00897786">
        <w:rPr>
          <w:rFonts w:ascii="Cambria" w:hAnsi="Cambria"/>
          <w:sz w:val="24"/>
          <w:szCs w:val="24"/>
          <w:lang w:val="pt-BR"/>
        </w:rPr>
        <w:t>urriculum vitae.</w:t>
      </w:r>
    </w:p>
    <w:p w:rsidR="00897786" w:rsidRPr="00897786" w:rsidRDefault="00897786" w:rsidP="00897786">
      <w:pPr>
        <w:tabs>
          <w:tab w:val="left" w:pos="709"/>
        </w:tabs>
        <w:spacing w:after="0"/>
        <w:ind w:left="720"/>
        <w:jc w:val="both"/>
        <w:rPr>
          <w:rFonts w:ascii="Cambria" w:hAnsi="Cambria"/>
          <w:sz w:val="24"/>
          <w:szCs w:val="24"/>
          <w:lang w:val="pt-BR"/>
        </w:rPr>
      </w:pPr>
    </w:p>
    <w:p w:rsidR="006A3272" w:rsidRPr="00897786" w:rsidRDefault="00C21D71" w:rsidP="006A3272">
      <w:pPr>
        <w:shd w:val="clear" w:color="auto" w:fill="FFFFFF"/>
        <w:spacing w:line="240" w:lineRule="auto"/>
        <w:ind w:firstLine="72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6D3081">
        <w:rPr>
          <w:rFonts w:ascii="Cambria" w:hAnsi="Cambria"/>
          <w:b/>
          <w:sz w:val="24"/>
          <w:szCs w:val="24"/>
        </w:rPr>
        <w:t>Dosarele</w:t>
      </w:r>
      <w:proofErr w:type="spellEnd"/>
      <w:r w:rsidRPr="006D3081">
        <w:rPr>
          <w:rFonts w:ascii="Cambria" w:hAnsi="Cambria"/>
          <w:b/>
          <w:sz w:val="24"/>
          <w:szCs w:val="24"/>
        </w:rPr>
        <w:t xml:space="preserve"> de concurs </w:t>
      </w:r>
      <w:r w:rsidR="00565348" w:rsidRPr="006D3081">
        <w:rPr>
          <w:rFonts w:ascii="Cambria" w:hAnsi="Cambria"/>
          <w:b/>
          <w:sz w:val="24"/>
          <w:szCs w:val="24"/>
        </w:rPr>
        <w:t xml:space="preserve">se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depun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la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Serviciul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R.U.N.O.S,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în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termen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de 10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zile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de la dat</w:t>
      </w:r>
      <w:r w:rsidR="000C7073" w:rsidRPr="006D3081">
        <w:rPr>
          <w:rFonts w:ascii="Cambria" w:hAnsi="Cambria"/>
          <w:b/>
          <w:sz w:val="24"/>
          <w:szCs w:val="24"/>
        </w:rPr>
        <w:t xml:space="preserve">a </w:t>
      </w:r>
      <w:proofErr w:type="spellStart"/>
      <w:r w:rsidR="000C7073" w:rsidRPr="006D3081">
        <w:rPr>
          <w:rFonts w:ascii="Cambria" w:hAnsi="Cambria"/>
          <w:b/>
          <w:sz w:val="24"/>
          <w:szCs w:val="24"/>
        </w:rPr>
        <w:t>afișării</w:t>
      </w:r>
      <w:proofErr w:type="spellEnd"/>
      <w:r w:rsidR="000C7073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2167C" w:rsidRPr="006D3081">
        <w:rPr>
          <w:rFonts w:ascii="Cambria" w:hAnsi="Cambria"/>
          <w:b/>
          <w:sz w:val="24"/>
          <w:szCs w:val="24"/>
        </w:rPr>
        <w:t>anunțului</w:t>
      </w:r>
      <w:proofErr w:type="spellEnd"/>
      <w:r w:rsidR="00F2167C" w:rsidRPr="006D3081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F2167C" w:rsidRPr="006D3081">
        <w:rPr>
          <w:rFonts w:ascii="Cambria" w:hAnsi="Cambria"/>
          <w:b/>
          <w:sz w:val="24"/>
          <w:szCs w:val="24"/>
        </w:rPr>
        <w:t>respectiv</w:t>
      </w:r>
      <w:proofErr w:type="spellEnd"/>
      <w:r w:rsidR="00F2167C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F2167C" w:rsidRPr="006D3081">
        <w:rPr>
          <w:rFonts w:ascii="Cambria" w:hAnsi="Cambria"/>
          <w:b/>
          <w:sz w:val="24"/>
          <w:szCs w:val="24"/>
        </w:rPr>
        <w:t>perioada</w:t>
      </w:r>
      <w:proofErr w:type="spellEnd"/>
      <w:r w:rsidR="00F2167C" w:rsidRPr="006D3081">
        <w:rPr>
          <w:rFonts w:ascii="Cambria" w:hAnsi="Cambria"/>
          <w:b/>
          <w:sz w:val="24"/>
          <w:szCs w:val="24"/>
        </w:rPr>
        <w:t xml:space="preserve"> </w:t>
      </w:r>
      <w:r w:rsidR="002D3C4B" w:rsidRPr="002D3C4B">
        <w:rPr>
          <w:rFonts w:ascii="Cambria" w:hAnsi="Cambria"/>
          <w:b/>
          <w:sz w:val="24"/>
          <w:szCs w:val="24"/>
        </w:rPr>
        <w:t>26</w:t>
      </w:r>
      <w:r w:rsidR="004037BF" w:rsidRPr="002D3C4B">
        <w:rPr>
          <w:rFonts w:ascii="Cambria" w:hAnsi="Cambria"/>
          <w:b/>
          <w:sz w:val="24"/>
          <w:szCs w:val="24"/>
        </w:rPr>
        <w:t>.08.2026</w:t>
      </w:r>
      <w:r w:rsidR="00EF2991" w:rsidRPr="002D3C4B">
        <w:rPr>
          <w:rFonts w:ascii="Cambria" w:hAnsi="Cambria"/>
          <w:b/>
          <w:sz w:val="24"/>
          <w:szCs w:val="24"/>
        </w:rPr>
        <w:t xml:space="preserve"> </w:t>
      </w:r>
      <w:r w:rsidR="006D3081" w:rsidRPr="002D3C4B">
        <w:rPr>
          <w:rFonts w:ascii="Cambria" w:hAnsi="Cambria"/>
          <w:b/>
          <w:sz w:val="24"/>
          <w:szCs w:val="24"/>
        </w:rPr>
        <w:t>–</w:t>
      </w:r>
      <w:r w:rsidR="004037BF" w:rsidRPr="002D3C4B">
        <w:rPr>
          <w:rFonts w:ascii="Cambria" w:hAnsi="Cambria"/>
          <w:b/>
          <w:sz w:val="24"/>
          <w:szCs w:val="24"/>
        </w:rPr>
        <w:t xml:space="preserve"> </w:t>
      </w:r>
      <w:r w:rsidR="002D3C4B" w:rsidRPr="002D3C4B">
        <w:rPr>
          <w:rFonts w:ascii="Cambria" w:hAnsi="Cambria"/>
          <w:b/>
          <w:sz w:val="24"/>
          <w:szCs w:val="24"/>
        </w:rPr>
        <w:t>08</w:t>
      </w:r>
      <w:r w:rsidR="006D3081" w:rsidRPr="002D3C4B">
        <w:rPr>
          <w:rFonts w:ascii="Cambria" w:hAnsi="Cambria"/>
          <w:b/>
          <w:sz w:val="24"/>
          <w:szCs w:val="24"/>
        </w:rPr>
        <w:t>.09.2026</w:t>
      </w:r>
      <w:r w:rsidR="00565348" w:rsidRPr="006D3081">
        <w:rPr>
          <w:rFonts w:ascii="Cambria" w:hAnsi="Cambria"/>
          <w:b/>
          <w:sz w:val="24"/>
          <w:szCs w:val="24"/>
        </w:rPr>
        <w:t xml:space="preserve">, de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luni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pâna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joi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între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orele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13</w:t>
      </w:r>
      <w:r w:rsidR="00565348" w:rsidRPr="006D3081">
        <w:rPr>
          <w:rFonts w:ascii="Cambria" w:hAnsi="Cambria"/>
          <w:b/>
          <w:sz w:val="24"/>
          <w:szCs w:val="24"/>
          <w:vertAlign w:val="superscript"/>
        </w:rPr>
        <w:t>00</w:t>
      </w:r>
      <w:r w:rsidR="00565348" w:rsidRPr="006D3081">
        <w:rPr>
          <w:rFonts w:ascii="Cambria" w:hAnsi="Cambria"/>
          <w:b/>
          <w:sz w:val="24"/>
          <w:szCs w:val="24"/>
        </w:rPr>
        <w:t>-15</w:t>
      </w:r>
      <w:r w:rsidR="00565348" w:rsidRPr="006D3081">
        <w:rPr>
          <w:rFonts w:ascii="Cambria" w:hAnsi="Cambria"/>
          <w:b/>
          <w:sz w:val="24"/>
          <w:szCs w:val="24"/>
          <w:vertAlign w:val="superscript"/>
        </w:rPr>
        <w:t>00</w:t>
      </w:r>
      <w:r w:rsidR="00565348" w:rsidRPr="006D3081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iar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vineri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între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="00565348" w:rsidRPr="006D3081">
        <w:rPr>
          <w:rFonts w:ascii="Cambria" w:hAnsi="Cambria"/>
          <w:b/>
          <w:sz w:val="24"/>
          <w:szCs w:val="24"/>
        </w:rPr>
        <w:t>orele</w:t>
      </w:r>
      <w:proofErr w:type="spellEnd"/>
      <w:r w:rsidR="00565348" w:rsidRPr="006D3081">
        <w:rPr>
          <w:rFonts w:ascii="Cambria" w:hAnsi="Cambria"/>
          <w:b/>
          <w:sz w:val="24"/>
          <w:szCs w:val="24"/>
        </w:rPr>
        <w:t xml:space="preserve"> 10</w:t>
      </w:r>
      <w:r w:rsidR="00565348" w:rsidRPr="006D3081">
        <w:rPr>
          <w:rFonts w:ascii="Cambria" w:hAnsi="Cambria"/>
          <w:b/>
          <w:sz w:val="24"/>
          <w:szCs w:val="24"/>
          <w:vertAlign w:val="superscript"/>
        </w:rPr>
        <w:t>00</w:t>
      </w:r>
      <w:r w:rsidR="00565348" w:rsidRPr="006D3081">
        <w:rPr>
          <w:rFonts w:ascii="Cambria" w:hAnsi="Cambria"/>
          <w:b/>
          <w:sz w:val="24"/>
          <w:szCs w:val="24"/>
        </w:rPr>
        <w:t>-12</w:t>
      </w:r>
      <w:r w:rsidR="00565348" w:rsidRPr="006D3081">
        <w:rPr>
          <w:rFonts w:ascii="Cambria" w:hAnsi="Cambria"/>
          <w:b/>
          <w:sz w:val="24"/>
          <w:szCs w:val="24"/>
          <w:vertAlign w:val="superscript"/>
        </w:rPr>
        <w:t>00</w:t>
      </w:r>
      <w:r w:rsidR="00565348" w:rsidRPr="006D3081">
        <w:rPr>
          <w:rFonts w:ascii="Cambria" w:hAnsi="Cambria"/>
          <w:b/>
          <w:sz w:val="24"/>
          <w:szCs w:val="24"/>
        </w:rPr>
        <w:t>.</w:t>
      </w:r>
    </w:p>
    <w:p w:rsidR="00565348" w:rsidRPr="00897786" w:rsidRDefault="00565348" w:rsidP="006A3272">
      <w:pPr>
        <w:shd w:val="clear" w:color="auto" w:fill="FFFFFF"/>
        <w:spacing w:line="240" w:lineRule="auto"/>
        <w:ind w:firstLine="72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897786">
        <w:rPr>
          <w:rFonts w:ascii="Cambria" w:hAnsi="Cambria"/>
          <w:b/>
          <w:sz w:val="24"/>
          <w:szCs w:val="24"/>
        </w:rPr>
        <w:lastRenderedPageBreak/>
        <w:t>Concursul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pentru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ocuparea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posturilor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v</w:t>
      </w:r>
      <w:r w:rsidR="003D0471" w:rsidRPr="00897786">
        <w:rPr>
          <w:rFonts w:ascii="Cambria" w:hAnsi="Cambria"/>
          <w:b/>
          <w:sz w:val="24"/>
          <w:szCs w:val="24"/>
        </w:rPr>
        <w:t>acante</w:t>
      </w:r>
      <w:proofErr w:type="spellEnd"/>
      <w:r w:rsidR="003D0471"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proofErr w:type="gramStart"/>
      <w:r w:rsidR="003D0471" w:rsidRPr="00897786">
        <w:rPr>
          <w:rFonts w:ascii="Cambria" w:hAnsi="Cambria"/>
          <w:b/>
          <w:sz w:val="24"/>
          <w:szCs w:val="24"/>
        </w:rPr>
        <w:t>constă</w:t>
      </w:r>
      <w:proofErr w:type="spellEnd"/>
      <w:r w:rsidR="003D0471" w:rsidRPr="00897786">
        <w:rPr>
          <w:rFonts w:ascii="Cambria" w:hAnsi="Cambria"/>
          <w:b/>
          <w:sz w:val="24"/>
          <w:szCs w:val="24"/>
        </w:rPr>
        <w:t xml:space="preserve"> </w:t>
      </w:r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în</w:t>
      </w:r>
      <w:proofErr w:type="spellEnd"/>
      <w:proofErr w:type="gram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parcurgerea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a </w:t>
      </w:r>
      <w:proofErr w:type="spellStart"/>
      <w:r w:rsidRPr="00897786">
        <w:rPr>
          <w:rFonts w:ascii="Cambria" w:hAnsi="Cambria"/>
          <w:b/>
          <w:sz w:val="24"/>
          <w:szCs w:val="24"/>
        </w:rPr>
        <w:t>trei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etape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succesive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Pr="00897786">
        <w:rPr>
          <w:rFonts w:ascii="Cambria" w:hAnsi="Cambria"/>
          <w:b/>
          <w:sz w:val="24"/>
          <w:szCs w:val="24"/>
        </w:rPr>
        <w:t>după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cum </w:t>
      </w:r>
      <w:proofErr w:type="spellStart"/>
      <w:r w:rsidRPr="00897786">
        <w:rPr>
          <w:rFonts w:ascii="Cambria" w:hAnsi="Cambria"/>
          <w:b/>
          <w:sz w:val="24"/>
          <w:szCs w:val="24"/>
        </w:rPr>
        <w:t>urmează</w:t>
      </w:r>
      <w:proofErr w:type="spellEnd"/>
      <w:r w:rsidRPr="00897786">
        <w:rPr>
          <w:rFonts w:ascii="Cambria" w:hAnsi="Cambria"/>
          <w:b/>
          <w:sz w:val="24"/>
          <w:szCs w:val="24"/>
        </w:rPr>
        <w:t>:</w:t>
      </w:r>
    </w:p>
    <w:p w:rsidR="00565348" w:rsidRPr="00897786" w:rsidRDefault="00565348" w:rsidP="00E27221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897786">
        <w:rPr>
          <w:rFonts w:ascii="Cambria" w:hAnsi="Cambria"/>
          <w:b/>
          <w:sz w:val="24"/>
          <w:szCs w:val="24"/>
        </w:rPr>
        <w:t>selec</w:t>
      </w:r>
      <w:proofErr w:type="spellEnd"/>
      <w:r w:rsidRPr="00897786">
        <w:rPr>
          <w:rFonts w:ascii="Cambria" w:hAnsi="Cambria"/>
          <w:b/>
          <w:sz w:val="24"/>
          <w:szCs w:val="24"/>
          <w:lang w:val="ro-RO"/>
        </w:rPr>
        <w:t>ția dosarelor;</w:t>
      </w:r>
    </w:p>
    <w:p w:rsidR="00565348" w:rsidRPr="00897786" w:rsidRDefault="00565348" w:rsidP="00E27221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mbria" w:hAnsi="Cambria"/>
          <w:sz w:val="24"/>
          <w:szCs w:val="24"/>
        </w:rPr>
      </w:pPr>
      <w:r w:rsidRPr="00897786">
        <w:rPr>
          <w:rFonts w:ascii="Cambria" w:hAnsi="Cambria"/>
          <w:b/>
          <w:sz w:val="24"/>
          <w:szCs w:val="24"/>
          <w:lang w:val="ro-RO"/>
        </w:rPr>
        <w:t>proba scrisă test grilă</w:t>
      </w:r>
      <w:r w:rsidR="00981C92" w:rsidRPr="00897786">
        <w:rPr>
          <w:rFonts w:ascii="Cambria" w:hAnsi="Cambria"/>
          <w:sz w:val="24"/>
          <w:szCs w:val="24"/>
          <w:lang w:val="ro-RO"/>
        </w:rPr>
        <w:t>: punctajul este de maxim 100 puncte</w:t>
      </w:r>
      <w:r w:rsidR="001D1138" w:rsidRPr="00897786">
        <w:rPr>
          <w:rFonts w:ascii="Cambria" w:hAnsi="Cambria"/>
          <w:sz w:val="24"/>
          <w:szCs w:val="24"/>
        </w:rPr>
        <w:t>;</w:t>
      </w:r>
    </w:p>
    <w:p w:rsidR="00981C92" w:rsidRPr="00897786" w:rsidRDefault="00981C92" w:rsidP="00E27221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mbria" w:hAnsi="Cambria"/>
          <w:sz w:val="24"/>
          <w:szCs w:val="24"/>
        </w:rPr>
      </w:pPr>
      <w:r w:rsidRPr="00897786">
        <w:rPr>
          <w:rFonts w:ascii="Cambria" w:hAnsi="Cambria"/>
          <w:sz w:val="24"/>
          <w:szCs w:val="24"/>
          <w:lang w:val="ro-RO"/>
        </w:rPr>
        <w:t>proba practică/</w:t>
      </w:r>
      <w:r w:rsidRPr="00897786">
        <w:rPr>
          <w:rFonts w:ascii="Cambria" w:hAnsi="Cambria"/>
          <w:b/>
          <w:sz w:val="24"/>
          <w:szCs w:val="24"/>
          <w:lang w:val="ro-RO"/>
        </w:rPr>
        <w:t>interviu</w:t>
      </w:r>
      <w:r w:rsidR="00F96BE0" w:rsidRPr="00897786">
        <w:rPr>
          <w:rFonts w:ascii="Cambria" w:hAnsi="Cambria"/>
          <w:sz w:val="24"/>
          <w:szCs w:val="24"/>
        </w:rPr>
        <w:t xml:space="preserve">: </w:t>
      </w:r>
      <w:r w:rsidR="00F96BE0" w:rsidRPr="00897786">
        <w:rPr>
          <w:rFonts w:ascii="Cambria" w:hAnsi="Cambria"/>
          <w:sz w:val="24"/>
          <w:szCs w:val="24"/>
          <w:lang w:val="ro-RO"/>
        </w:rPr>
        <w:t>punctajul este de maxim 100 puncte</w:t>
      </w:r>
      <w:r w:rsidR="001D1138" w:rsidRPr="00897786">
        <w:rPr>
          <w:rFonts w:ascii="Cambria" w:hAnsi="Cambria"/>
          <w:sz w:val="24"/>
          <w:szCs w:val="24"/>
          <w:lang w:val="ro-RO"/>
        </w:rPr>
        <w:t>.</w:t>
      </w:r>
    </w:p>
    <w:p w:rsidR="001D1138" w:rsidRPr="00897786" w:rsidRDefault="001D1138" w:rsidP="006A3272">
      <w:pPr>
        <w:shd w:val="clear" w:color="auto" w:fill="FFFFFF"/>
        <w:spacing w:line="240" w:lineRule="auto"/>
        <w:ind w:firstLine="720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897786">
        <w:rPr>
          <w:rFonts w:ascii="Cambria" w:hAnsi="Cambria"/>
          <w:b/>
          <w:sz w:val="24"/>
          <w:szCs w:val="24"/>
        </w:rPr>
        <w:t>Sunt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declarați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admiși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la </w:t>
      </w:r>
      <w:proofErr w:type="spellStart"/>
      <w:r w:rsidRPr="00897786">
        <w:rPr>
          <w:rFonts w:ascii="Cambria" w:hAnsi="Cambria"/>
          <w:b/>
          <w:sz w:val="24"/>
          <w:szCs w:val="24"/>
        </w:rPr>
        <w:t>fiecare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probă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candidații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care au </w:t>
      </w:r>
      <w:proofErr w:type="spellStart"/>
      <w:r w:rsidRPr="00897786">
        <w:rPr>
          <w:rFonts w:ascii="Cambria" w:hAnsi="Cambria"/>
          <w:b/>
          <w:sz w:val="24"/>
          <w:szCs w:val="24"/>
        </w:rPr>
        <w:t>obținut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minim 50 de </w:t>
      </w:r>
      <w:proofErr w:type="spellStart"/>
      <w:r w:rsidRPr="00897786">
        <w:rPr>
          <w:rFonts w:ascii="Cambria" w:hAnsi="Cambria"/>
          <w:b/>
          <w:sz w:val="24"/>
          <w:szCs w:val="24"/>
        </w:rPr>
        <w:t>puncte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pentru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897786">
        <w:rPr>
          <w:rFonts w:ascii="Cambria" w:hAnsi="Cambria"/>
          <w:b/>
          <w:sz w:val="24"/>
          <w:szCs w:val="24"/>
        </w:rPr>
        <w:t>funcțiile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de </w:t>
      </w:r>
      <w:proofErr w:type="spellStart"/>
      <w:r w:rsidRPr="00897786">
        <w:rPr>
          <w:rFonts w:ascii="Cambria" w:hAnsi="Cambria"/>
          <w:b/>
          <w:sz w:val="24"/>
          <w:szCs w:val="24"/>
        </w:rPr>
        <w:t>execuție</w:t>
      </w:r>
      <w:proofErr w:type="spellEnd"/>
      <w:r w:rsidRPr="00897786">
        <w:rPr>
          <w:rFonts w:ascii="Cambria" w:hAnsi="Cambria"/>
          <w:b/>
          <w:sz w:val="24"/>
          <w:szCs w:val="24"/>
        </w:rPr>
        <w:t>.</w:t>
      </w:r>
      <w:r w:rsidR="006A3272" w:rsidRPr="00897786">
        <w:rPr>
          <w:rFonts w:ascii="Cambria" w:hAnsi="Cambria"/>
          <w:b/>
          <w:sz w:val="24"/>
          <w:szCs w:val="24"/>
        </w:rPr>
        <w:t xml:space="preserve"> </w:t>
      </w:r>
      <w:r w:rsidRPr="00897786">
        <w:rPr>
          <w:rFonts w:ascii="Cambria" w:hAnsi="Cambria"/>
          <w:b/>
          <w:sz w:val="24"/>
          <w:szCs w:val="24"/>
        </w:rPr>
        <w:t xml:space="preserve">Se pot </w:t>
      </w:r>
      <w:proofErr w:type="spellStart"/>
      <w:r w:rsidRPr="00897786">
        <w:rPr>
          <w:rFonts w:ascii="Cambria" w:hAnsi="Cambria"/>
          <w:b/>
          <w:sz w:val="24"/>
          <w:szCs w:val="24"/>
        </w:rPr>
        <w:t>prezenta</w:t>
      </w:r>
      <w:proofErr w:type="spellEnd"/>
      <w:r w:rsidRPr="00897786">
        <w:rPr>
          <w:rFonts w:ascii="Cambria" w:hAnsi="Cambria"/>
          <w:b/>
          <w:sz w:val="24"/>
          <w:szCs w:val="24"/>
        </w:rPr>
        <w:t xml:space="preserve"> la </w:t>
      </w:r>
      <w:proofErr w:type="spellStart"/>
      <w:r w:rsidRPr="00897786">
        <w:rPr>
          <w:rFonts w:ascii="Cambria" w:hAnsi="Cambria"/>
          <w:b/>
          <w:sz w:val="24"/>
          <w:szCs w:val="24"/>
        </w:rPr>
        <w:t>urm</w:t>
      </w:r>
      <w:proofErr w:type="spellEnd"/>
      <w:r w:rsidRPr="00897786">
        <w:rPr>
          <w:rFonts w:ascii="Cambria" w:hAnsi="Cambria"/>
          <w:b/>
          <w:sz w:val="24"/>
          <w:szCs w:val="24"/>
          <w:lang w:val="ro-RO"/>
        </w:rPr>
        <w:t>ă</w:t>
      </w:r>
      <w:r w:rsidR="00AE44F4" w:rsidRPr="00897786">
        <w:rPr>
          <w:rFonts w:ascii="Cambria" w:hAnsi="Cambria"/>
          <w:b/>
          <w:sz w:val="24"/>
          <w:szCs w:val="24"/>
          <w:lang w:val="ro-RO"/>
        </w:rPr>
        <w:t>toarea probă de concurs numai candidații declarați admiși la etapa anterioară!</w:t>
      </w:r>
    </w:p>
    <w:p w:rsidR="00AE44F4" w:rsidRPr="00897786" w:rsidRDefault="00AE44F4" w:rsidP="001D1138">
      <w:pPr>
        <w:shd w:val="clear" w:color="auto" w:fill="FFFFFF"/>
        <w:spacing w:line="240" w:lineRule="auto"/>
        <w:ind w:firstLine="720"/>
        <w:jc w:val="both"/>
        <w:rPr>
          <w:rFonts w:ascii="Cambria" w:hAnsi="Cambria"/>
          <w:b/>
          <w:sz w:val="24"/>
          <w:szCs w:val="24"/>
          <w:lang w:val="ro-RO"/>
        </w:rPr>
      </w:pPr>
      <w:r w:rsidRPr="00897786">
        <w:rPr>
          <w:rFonts w:ascii="Cambria" w:hAnsi="Cambria"/>
          <w:b/>
          <w:sz w:val="24"/>
          <w:szCs w:val="24"/>
          <w:lang w:val="ro-RO"/>
        </w:rPr>
        <w:t>Nota finală se calculează ca medie aritmetică a notelor obținute la probele de concurs.</w:t>
      </w:r>
    </w:p>
    <w:p w:rsidR="00AE44F4" w:rsidRPr="00897786" w:rsidRDefault="00AE44F4" w:rsidP="001D1138">
      <w:pPr>
        <w:shd w:val="clear" w:color="auto" w:fill="FFFFFF"/>
        <w:spacing w:line="240" w:lineRule="auto"/>
        <w:ind w:firstLine="720"/>
        <w:jc w:val="both"/>
        <w:rPr>
          <w:rFonts w:ascii="Cambria" w:hAnsi="Cambria"/>
          <w:b/>
          <w:sz w:val="24"/>
          <w:szCs w:val="24"/>
          <w:lang w:val="ro-RO"/>
        </w:rPr>
      </w:pPr>
      <w:r w:rsidRPr="00897786">
        <w:rPr>
          <w:rFonts w:ascii="Cambria" w:hAnsi="Cambria"/>
          <w:b/>
          <w:sz w:val="24"/>
          <w:szCs w:val="24"/>
          <w:lang w:val="ro-RO"/>
        </w:rPr>
        <w:t xml:space="preserve">În termen de 24 de ore de la afișarea rezultatului fiecărei probe candidații respinși au dreptul să depună contestație la </w:t>
      </w:r>
      <w:r w:rsidR="001617E9" w:rsidRPr="00897786">
        <w:rPr>
          <w:rFonts w:ascii="Cambria" w:hAnsi="Cambria"/>
          <w:b/>
          <w:sz w:val="24"/>
          <w:szCs w:val="24"/>
          <w:lang w:val="ro-RO"/>
        </w:rPr>
        <w:t>secretariatul Institutului.</w:t>
      </w:r>
    </w:p>
    <w:p w:rsidR="00C95C07" w:rsidRPr="00897786" w:rsidRDefault="001617E9" w:rsidP="003E0190">
      <w:pPr>
        <w:shd w:val="clear" w:color="auto" w:fill="FFFFFF"/>
        <w:spacing w:line="240" w:lineRule="auto"/>
        <w:ind w:firstLine="720"/>
        <w:jc w:val="both"/>
        <w:rPr>
          <w:rFonts w:ascii="Cambria" w:hAnsi="Cambria"/>
          <w:b/>
          <w:sz w:val="24"/>
          <w:szCs w:val="24"/>
          <w:lang w:val="ro-RO"/>
        </w:rPr>
      </w:pPr>
      <w:r w:rsidRPr="00897786">
        <w:rPr>
          <w:rFonts w:ascii="Cambria" w:hAnsi="Cambria"/>
          <w:b/>
          <w:sz w:val="24"/>
          <w:szCs w:val="24"/>
          <w:lang w:val="ro-RO"/>
        </w:rPr>
        <w:t>Rezultatele la eventualele contestații se vor comunica în termen de 24 de ore de la expirarea termenului pentru depunerea contestațiilor.</w:t>
      </w:r>
      <w:r w:rsidR="006A3272" w:rsidRPr="00897786">
        <w:rPr>
          <w:rFonts w:ascii="Cambria" w:hAnsi="Cambria"/>
          <w:b/>
          <w:sz w:val="24"/>
          <w:szCs w:val="24"/>
          <w:lang w:val="ro-RO"/>
        </w:rPr>
        <w:t xml:space="preserve"> </w:t>
      </w:r>
      <w:r w:rsidRPr="00897786">
        <w:rPr>
          <w:rFonts w:ascii="Cambria" w:hAnsi="Cambria"/>
          <w:b/>
          <w:sz w:val="24"/>
          <w:szCs w:val="24"/>
          <w:lang w:val="ro-RO"/>
        </w:rPr>
        <w:t>Pe baza notelor obținute, comisia de concurs,  va stabili ordinea candidaților reușiți la concurs.</w:t>
      </w:r>
    </w:p>
    <w:p w:rsidR="001617E9" w:rsidRPr="006D3081" w:rsidRDefault="001617E9" w:rsidP="00135014">
      <w:pPr>
        <w:shd w:val="clear" w:color="auto" w:fill="FFFFFF"/>
        <w:spacing w:line="240" w:lineRule="auto"/>
        <w:ind w:firstLine="720"/>
        <w:jc w:val="both"/>
        <w:rPr>
          <w:rFonts w:ascii="Cambria" w:hAnsi="Cambria"/>
          <w:b/>
          <w:sz w:val="28"/>
          <w:szCs w:val="28"/>
          <w:lang w:val="ro-RO"/>
        </w:rPr>
      </w:pPr>
      <w:r w:rsidRPr="006D3081">
        <w:rPr>
          <w:rFonts w:ascii="Cambria" w:eastAsia="Calibri" w:hAnsi="Cambria"/>
          <w:b/>
          <w:sz w:val="28"/>
          <w:szCs w:val="28"/>
          <w:u w:val="single"/>
          <w:lang w:val="pt-BR"/>
        </w:rPr>
        <w:t>CALENDARUL DE DESFĂȘURARE A</w:t>
      </w:r>
      <w:r w:rsidR="001C6593" w:rsidRPr="006D3081">
        <w:rPr>
          <w:rFonts w:ascii="Cambria" w:eastAsia="Calibri" w:hAnsi="Cambria"/>
          <w:b/>
          <w:sz w:val="28"/>
          <w:szCs w:val="28"/>
          <w:u w:val="single"/>
          <w:lang w:val="pt-BR"/>
        </w:rPr>
        <w:t>L</w:t>
      </w:r>
      <w:r w:rsidRPr="006D3081">
        <w:rPr>
          <w:rFonts w:ascii="Cambria" w:eastAsia="Calibri" w:hAnsi="Cambria"/>
          <w:b/>
          <w:sz w:val="28"/>
          <w:szCs w:val="28"/>
          <w:u w:val="single"/>
          <w:lang w:val="pt-BR"/>
        </w:rPr>
        <w:t xml:space="preserve"> CONCURSULUI:</w:t>
      </w:r>
    </w:p>
    <w:p w:rsidR="001C6593" w:rsidRPr="006D3081" w:rsidRDefault="001C6593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b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pt-BR"/>
        </w:rPr>
        <w:t>depunerea dosare</w:t>
      </w:r>
      <w:r w:rsidR="006C424F" w:rsidRPr="006D3081">
        <w:rPr>
          <w:rFonts w:ascii="Cambria" w:hAnsi="Cambria"/>
          <w:sz w:val="24"/>
          <w:szCs w:val="24"/>
          <w:lang w:val="pt-BR"/>
        </w:rPr>
        <w:t>lor până</w:t>
      </w:r>
      <w:r w:rsidR="006159A7">
        <w:rPr>
          <w:rFonts w:ascii="Cambria" w:hAnsi="Cambria"/>
          <w:sz w:val="24"/>
          <w:szCs w:val="24"/>
          <w:lang w:val="pt-BR"/>
        </w:rPr>
        <w:t xml:space="preserve"> la data de 08</w:t>
      </w:r>
      <w:r w:rsidR="001D5AEF" w:rsidRPr="006D3081">
        <w:rPr>
          <w:rFonts w:ascii="Cambria" w:hAnsi="Cambria"/>
          <w:sz w:val="24"/>
          <w:szCs w:val="24"/>
          <w:lang w:val="pt-BR"/>
        </w:rPr>
        <w:t>.09.2026</w:t>
      </w:r>
      <w:r w:rsidR="00F2167C" w:rsidRPr="006D3081">
        <w:rPr>
          <w:rFonts w:ascii="Cambria" w:hAnsi="Cambria"/>
          <w:sz w:val="24"/>
          <w:szCs w:val="24"/>
          <w:lang w:val="pt-BR"/>
        </w:rPr>
        <w:t xml:space="preserve">, ora </w:t>
      </w:r>
      <w:r w:rsidR="00F2167C" w:rsidRPr="006D3081">
        <w:rPr>
          <w:rFonts w:ascii="Cambria" w:hAnsi="Cambria"/>
          <w:b/>
          <w:sz w:val="24"/>
          <w:szCs w:val="24"/>
          <w:lang w:val="pt-BR"/>
        </w:rPr>
        <w:t>12</w:t>
      </w:r>
      <w:r w:rsidR="003D0471" w:rsidRPr="006D3081">
        <w:rPr>
          <w:rFonts w:ascii="Cambria" w:hAnsi="Cambria"/>
          <w:b/>
          <w:sz w:val="24"/>
          <w:szCs w:val="24"/>
          <w:vertAlign w:val="superscript"/>
          <w:lang w:val="pt-BR"/>
        </w:rPr>
        <w:t>00</w:t>
      </w:r>
    </w:p>
    <w:p w:rsidR="001C6593" w:rsidRPr="006D3081" w:rsidRDefault="003D0471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pt-BR"/>
        </w:rPr>
        <w:t>afișarea rezultat</w:t>
      </w:r>
      <w:r w:rsidR="001C6593" w:rsidRPr="006D3081">
        <w:rPr>
          <w:rFonts w:ascii="Cambria" w:hAnsi="Cambria"/>
          <w:sz w:val="24"/>
          <w:szCs w:val="24"/>
          <w:lang w:val="pt-BR"/>
        </w:rPr>
        <w:t>elor selecției dosarelor de înscriere până l</w:t>
      </w:r>
      <w:r w:rsidR="006159A7">
        <w:rPr>
          <w:rFonts w:ascii="Cambria" w:hAnsi="Cambria"/>
          <w:sz w:val="24"/>
          <w:szCs w:val="24"/>
          <w:lang w:val="pt-BR"/>
        </w:rPr>
        <w:t>a data de 09</w:t>
      </w:r>
      <w:r w:rsidR="001D5AEF" w:rsidRPr="006D3081">
        <w:rPr>
          <w:rFonts w:ascii="Cambria" w:hAnsi="Cambria"/>
          <w:sz w:val="24"/>
          <w:szCs w:val="24"/>
          <w:lang w:val="pt-BR"/>
        </w:rPr>
        <w:t>.09.2026</w:t>
      </w:r>
    </w:p>
    <w:p w:rsidR="001C6593" w:rsidRPr="006D3081" w:rsidRDefault="001C6593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pt-BR"/>
        </w:rPr>
        <w:t>depunerea contesta</w:t>
      </w:r>
      <w:r w:rsidR="006136EC" w:rsidRPr="006D3081">
        <w:rPr>
          <w:rFonts w:ascii="Cambria" w:hAnsi="Cambria"/>
          <w:sz w:val="24"/>
          <w:szCs w:val="24"/>
          <w:lang w:val="pt-BR"/>
        </w:rPr>
        <w:t>țiil</w:t>
      </w:r>
      <w:r w:rsidR="006159A7">
        <w:rPr>
          <w:rFonts w:ascii="Cambria" w:hAnsi="Cambria"/>
          <w:sz w:val="24"/>
          <w:szCs w:val="24"/>
          <w:lang w:val="pt-BR"/>
        </w:rPr>
        <w:t>or până la data de 10</w:t>
      </w:r>
      <w:r w:rsidR="001D5AEF" w:rsidRPr="006D3081">
        <w:rPr>
          <w:rFonts w:ascii="Cambria" w:hAnsi="Cambria"/>
          <w:sz w:val="24"/>
          <w:szCs w:val="24"/>
          <w:lang w:val="pt-BR"/>
        </w:rPr>
        <w:t>.09.2026</w:t>
      </w:r>
    </w:p>
    <w:p w:rsidR="006136EC" w:rsidRPr="006D3081" w:rsidRDefault="006136EC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pt-BR"/>
        </w:rPr>
        <w:t>afișarea rezultatelor în urma contestaț</w:t>
      </w:r>
      <w:r w:rsidR="001D5AEF" w:rsidRPr="006D3081">
        <w:rPr>
          <w:rFonts w:ascii="Cambria" w:hAnsi="Cambria"/>
          <w:sz w:val="24"/>
          <w:szCs w:val="24"/>
          <w:lang w:val="pt-BR"/>
        </w:rPr>
        <w:t xml:space="preserve">iilor până la data de </w:t>
      </w:r>
      <w:r w:rsidR="006159A7">
        <w:rPr>
          <w:rFonts w:ascii="Cambria" w:hAnsi="Cambria"/>
          <w:sz w:val="24"/>
          <w:szCs w:val="24"/>
          <w:lang w:val="pt-BR"/>
        </w:rPr>
        <w:t>11</w:t>
      </w:r>
      <w:r w:rsidR="001D5AEF" w:rsidRPr="006D3081">
        <w:rPr>
          <w:rFonts w:ascii="Cambria" w:hAnsi="Cambria"/>
          <w:sz w:val="24"/>
          <w:szCs w:val="24"/>
          <w:lang w:val="pt-BR"/>
        </w:rPr>
        <w:t>.09.2026</w:t>
      </w:r>
    </w:p>
    <w:p w:rsidR="006136EC" w:rsidRPr="006D3081" w:rsidRDefault="006136EC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pt-BR"/>
        </w:rPr>
        <w:t>desfășurarea probei scrise</w:t>
      </w:r>
      <w:r w:rsidRPr="006D3081">
        <w:rPr>
          <w:rFonts w:ascii="Cambria" w:hAnsi="Cambria"/>
          <w:sz w:val="24"/>
          <w:szCs w:val="24"/>
        </w:rPr>
        <w:t xml:space="preserve">: </w:t>
      </w:r>
      <w:r w:rsidR="009579F9" w:rsidRPr="006D3081">
        <w:rPr>
          <w:rFonts w:ascii="Cambria" w:hAnsi="Cambria"/>
          <w:sz w:val="24"/>
          <w:szCs w:val="24"/>
          <w:lang w:val="ro-RO"/>
        </w:rPr>
        <w:t xml:space="preserve">în data de </w:t>
      </w:r>
      <w:r w:rsidR="006159A7">
        <w:rPr>
          <w:rFonts w:ascii="Cambria" w:hAnsi="Cambria"/>
          <w:sz w:val="24"/>
          <w:szCs w:val="24"/>
          <w:lang w:val="ro-RO"/>
        </w:rPr>
        <w:t>16</w:t>
      </w:r>
      <w:r w:rsidR="001D5AEF" w:rsidRPr="006D3081">
        <w:rPr>
          <w:rFonts w:ascii="Cambria" w:hAnsi="Cambria"/>
          <w:sz w:val="24"/>
          <w:szCs w:val="24"/>
          <w:lang w:val="ro-RO"/>
        </w:rPr>
        <w:t>.09.2026</w:t>
      </w:r>
      <w:r w:rsidR="009B7D11" w:rsidRPr="006D3081">
        <w:rPr>
          <w:rFonts w:ascii="Cambria" w:hAnsi="Cambria"/>
          <w:sz w:val="24"/>
          <w:szCs w:val="24"/>
          <w:lang w:val="ro-RO"/>
        </w:rPr>
        <w:t xml:space="preserve"> </w:t>
      </w:r>
      <w:r w:rsidR="003D0471" w:rsidRPr="006D3081">
        <w:rPr>
          <w:rFonts w:ascii="Cambria" w:hAnsi="Cambria"/>
          <w:sz w:val="24"/>
          <w:szCs w:val="24"/>
          <w:lang w:val="ro-RO"/>
        </w:rPr>
        <w:t>(</w:t>
      </w:r>
      <w:r w:rsidR="004863C1" w:rsidRPr="006D3081">
        <w:rPr>
          <w:rFonts w:ascii="Cambria" w:hAnsi="Cambria"/>
          <w:sz w:val="24"/>
          <w:szCs w:val="24"/>
          <w:u w:val="single"/>
          <w:lang w:val="ro-RO"/>
        </w:rPr>
        <w:t xml:space="preserve">ora </w:t>
      </w:r>
      <w:r w:rsidR="003D0471" w:rsidRPr="006D3081">
        <w:rPr>
          <w:rFonts w:ascii="Cambria" w:hAnsi="Cambria"/>
          <w:sz w:val="24"/>
          <w:szCs w:val="24"/>
          <w:u w:val="single"/>
          <w:lang w:val="ro-RO"/>
        </w:rPr>
        <w:t>anunț site iocn.ro și avizier IOCN</w:t>
      </w:r>
      <w:r w:rsidR="003D0471" w:rsidRPr="006D3081">
        <w:rPr>
          <w:rFonts w:ascii="Cambria" w:hAnsi="Cambria"/>
          <w:sz w:val="24"/>
          <w:szCs w:val="24"/>
          <w:lang w:val="ro-RO"/>
        </w:rPr>
        <w:t>)</w:t>
      </w:r>
    </w:p>
    <w:p w:rsidR="006136EC" w:rsidRPr="006D3081" w:rsidRDefault="006136EC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ro-RO"/>
        </w:rPr>
        <w:t>afișarea rezultatelor probei scrise</w:t>
      </w:r>
      <w:r w:rsidR="006159A7">
        <w:rPr>
          <w:rFonts w:ascii="Cambria" w:hAnsi="Cambria"/>
          <w:sz w:val="24"/>
          <w:szCs w:val="24"/>
          <w:lang w:val="ro-RO"/>
        </w:rPr>
        <w:t xml:space="preserve"> până la data de 17</w:t>
      </w:r>
      <w:r w:rsidR="0003565E" w:rsidRPr="006D3081">
        <w:rPr>
          <w:rFonts w:ascii="Cambria" w:hAnsi="Cambria"/>
          <w:sz w:val="24"/>
          <w:szCs w:val="24"/>
          <w:lang w:val="ro-RO"/>
        </w:rPr>
        <w:t>.09.2026</w:t>
      </w:r>
    </w:p>
    <w:p w:rsidR="006136EC" w:rsidRPr="006D3081" w:rsidRDefault="006136EC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ro-RO"/>
        </w:rPr>
        <w:t>depunerea contestațiilor până</w:t>
      </w:r>
      <w:r w:rsidR="006159A7">
        <w:rPr>
          <w:rFonts w:ascii="Cambria" w:hAnsi="Cambria"/>
          <w:sz w:val="24"/>
          <w:szCs w:val="24"/>
          <w:lang w:val="ro-RO"/>
        </w:rPr>
        <w:t xml:space="preserve"> la data de 18</w:t>
      </w:r>
      <w:r w:rsidR="0003565E" w:rsidRPr="006D3081">
        <w:rPr>
          <w:rFonts w:ascii="Cambria" w:hAnsi="Cambria"/>
          <w:sz w:val="24"/>
          <w:szCs w:val="24"/>
          <w:lang w:val="ro-RO"/>
        </w:rPr>
        <w:t>.09.2026</w:t>
      </w:r>
      <w:r w:rsidRPr="006D3081">
        <w:rPr>
          <w:rFonts w:ascii="Cambria" w:hAnsi="Cambria"/>
          <w:sz w:val="24"/>
          <w:szCs w:val="24"/>
          <w:lang w:val="ro-RO"/>
        </w:rPr>
        <w:t>, ora</w:t>
      </w:r>
      <w:r w:rsidR="003D0471" w:rsidRPr="006D3081">
        <w:rPr>
          <w:rFonts w:ascii="Cambria" w:hAnsi="Cambria"/>
          <w:sz w:val="24"/>
          <w:szCs w:val="24"/>
          <w:lang w:val="ro-RO"/>
        </w:rPr>
        <w:t xml:space="preserve"> 13</w:t>
      </w:r>
      <w:r w:rsidR="003D0471" w:rsidRPr="006D3081">
        <w:rPr>
          <w:rFonts w:ascii="Cambria" w:hAnsi="Cambria"/>
          <w:sz w:val="24"/>
          <w:szCs w:val="24"/>
          <w:vertAlign w:val="superscript"/>
          <w:lang w:val="ro-RO"/>
        </w:rPr>
        <w:t>00</w:t>
      </w:r>
    </w:p>
    <w:p w:rsidR="006136EC" w:rsidRPr="006D3081" w:rsidRDefault="006136EC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ro-RO"/>
        </w:rPr>
        <w:t>afișarea rezultatelor în urma contestațiil</w:t>
      </w:r>
      <w:r w:rsidR="006C424F" w:rsidRPr="006D3081">
        <w:rPr>
          <w:rFonts w:ascii="Cambria" w:hAnsi="Cambria"/>
          <w:sz w:val="24"/>
          <w:szCs w:val="24"/>
          <w:lang w:val="ro-RO"/>
        </w:rPr>
        <w:t xml:space="preserve">or până la </w:t>
      </w:r>
      <w:r w:rsidR="00C5573C">
        <w:rPr>
          <w:rFonts w:ascii="Cambria" w:hAnsi="Cambria"/>
          <w:sz w:val="24"/>
          <w:szCs w:val="24"/>
          <w:lang w:val="ro-RO"/>
        </w:rPr>
        <w:t>data de 21</w:t>
      </w:r>
      <w:r w:rsidR="0003565E" w:rsidRPr="006D3081">
        <w:rPr>
          <w:rFonts w:ascii="Cambria" w:hAnsi="Cambria"/>
          <w:sz w:val="24"/>
          <w:szCs w:val="24"/>
          <w:lang w:val="ro-RO"/>
        </w:rPr>
        <w:t>.09.2026</w:t>
      </w:r>
    </w:p>
    <w:p w:rsidR="001617E9" w:rsidRPr="006D3081" w:rsidRDefault="00353625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>
        <w:rPr>
          <w:rFonts w:ascii="Cambria" w:hAnsi="Cambria"/>
          <w:sz w:val="24"/>
          <w:szCs w:val="24"/>
          <w:lang w:val="ro-RO"/>
        </w:rPr>
        <w:t xml:space="preserve">susținerea probei </w:t>
      </w:r>
      <w:r w:rsidR="006136EC" w:rsidRPr="006D3081">
        <w:rPr>
          <w:rFonts w:ascii="Cambria" w:hAnsi="Cambria"/>
          <w:b/>
          <w:sz w:val="24"/>
          <w:szCs w:val="24"/>
          <w:lang w:val="ro-RO"/>
        </w:rPr>
        <w:t>interviului</w:t>
      </w:r>
      <w:r w:rsidR="006136EC" w:rsidRPr="006D3081">
        <w:rPr>
          <w:rFonts w:ascii="Cambria" w:hAnsi="Cambria"/>
          <w:sz w:val="24"/>
          <w:szCs w:val="24"/>
          <w:lang w:val="ro-RO"/>
        </w:rPr>
        <w:t>: în data</w:t>
      </w:r>
      <w:r w:rsidR="00C5573C">
        <w:rPr>
          <w:rFonts w:ascii="Cambria" w:hAnsi="Cambria"/>
          <w:sz w:val="24"/>
          <w:szCs w:val="24"/>
          <w:lang w:val="ro-RO"/>
        </w:rPr>
        <w:t xml:space="preserve"> de 22</w:t>
      </w:r>
      <w:r w:rsidR="0003565E" w:rsidRPr="006D3081">
        <w:rPr>
          <w:rFonts w:ascii="Cambria" w:hAnsi="Cambria"/>
          <w:sz w:val="24"/>
          <w:szCs w:val="24"/>
          <w:lang w:val="ro-RO"/>
        </w:rPr>
        <w:t>.09.2026</w:t>
      </w:r>
      <w:r w:rsidR="0048448B" w:rsidRPr="006D3081">
        <w:rPr>
          <w:rFonts w:ascii="Cambria" w:hAnsi="Cambria"/>
          <w:sz w:val="24"/>
          <w:szCs w:val="24"/>
          <w:u w:val="single"/>
          <w:lang w:val="ro-RO"/>
        </w:rPr>
        <w:t xml:space="preserve"> ora anunț site iocn.ro și avizier)</w:t>
      </w:r>
    </w:p>
    <w:p w:rsidR="0048448B" w:rsidRPr="006D3081" w:rsidRDefault="006136EC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ro-RO"/>
        </w:rPr>
        <w:t>afișarea rezultatelor interviului până la data d</w:t>
      </w:r>
      <w:r w:rsidR="00C5573C">
        <w:rPr>
          <w:rFonts w:ascii="Cambria" w:hAnsi="Cambria"/>
          <w:sz w:val="24"/>
          <w:szCs w:val="24"/>
          <w:lang w:val="ro-RO"/>
        </w:rPr>
        <w:t>e 23</w:t>
      </w:r>
      <w:r w:rsidR="004037BF" w:rsidRPr="006D3081">
        <w:rPr>
          <w:rFonts w:ascii="Cambria" w:hAnsi="Cambria"/>
          <w:sz w:val="24"/>
          <w:szCs w:val="24"/>
          <w:lang w:val="ro-RO"/>
        </w:rPr>
        <w:t>.09.2026</w:t>
      </w:r>
    </w:p>
    <w:p w:rsidR="006136EC" w:rsidRPr="006278BE" w:rsidRDefault="006136EC" w:rsidP="00E27221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ro-RO"/>
        </w:rPr>
        <w:t>depunerea contestațiilor până la data d</w:t>
      </w:r>
      <w:r w:rsidR="00C5573C">
        <w:rPr>
          <w:rFonts w:ascii="Cambria" w:hAnsi="Cambria"/>
          <w:sz w:val="24"/>
          <w:szCs w:val="24"/>
          <w:lang w:val="ro-RO"/>
        </w:rPr>
        <w:t>e 24</w:t>
      </w:r>
      <w:r w:rsidR="004037BF" w:rsidRPr="006D3081">
        <w:rPr>
          <w:rFonts w:ascii="Cambria" w:hAnsi="Cambria"/>
          <w:sz w:val="24"/>
          <w:szCs w:val="24"/>
          <w:lang w:val="ro-RO"/>
        </w:rPr>
        <w:t>.09.2026</w:t>
      </w:r>
      <w:r w:rsidRPr="006D3081">
        <w:rPr>
          <w:rFonts w:ascii="Cambria" w:hAnsi="Cambria"/>
          <w:sz w:val="24"/>
          <w:szCs w:val="24"/>
          <w:lang w:val="ro-RO"/>
        </w:rPr>
        <w:t>, ora</w:t>
      </w:r>
      <w:r w:rsidR="003D0471" w:rsidRPr="006D3081">
        <w:rPr>
          <w:rFonts w:ascii="Cambria" w:hAnsi="Cambria"/>
          <w:sz w:val="24"/>
          <w:szCs w:val="24"/>
          <w:lang w:val="ro-RO"/>
        </w:rPr>
        <w:t xml:space="preserve"> 13</w:t>
      </w:r>
      <w:r w:rsidR="003D0471" w:rsidRPr="006D3081">
        <w:rPr>
          <w:rFonts w:ascii="Cambria" w:hAnsi="Cambria"/>
          <w:sz w:val="24"/>
          <w:szCs w:val="24"/>
          <w:vertAlign w:val="superscript"/>
          <w:lang w:val="ro-RO"/>
        </w:rPr>
        <w:t>00</w:t>
      </w:r>
    </w:p>
    <w:p w:rsidR="006278BE" w:rsidRPr="006D3081" w:rsidRDefault="006278BE" w:rsidP="006278BE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ro-RO"/>
        </w:rPr>
        <w:t>afișarea rezultatelor în urma contestațiilor</w:t>
      </w:r>
      <w:r>
        <w:rPr>
          <w:rFonts w:ascii="Cambria" w:hAnsi="Cambria"/>
          <w:sz w:val="24"/>
          <w:szCs w:val="24"/>
          <w:lang w:val="ro-RO"/>
        </w:rPr>
        <w:t xml:space="preserve"> până în data de 25.09.2026</w:t>
      </w:r>
    </w:p>
    <w:p w:rsidR="00C95C07" w:rsidRPr="006D3081" w:rsidRDefault="006136EC" w:rsidP="00AF0BC3">
      <w:pPr>
        <w:pStyle w:val="ListParagraph"/>
        <w:numPr>
          <w:ilvl w:val="0"/>
          <w:numId w:val="7"/>
        </w:numPr>
        <w:spacing w:after="0"/>
        <w:jc w:val="both"/>
        <w:rPr>
          <w:rFonts w:ascii="Cambria" w:hAnsi="Cambria"/>
          <w:sz w:val="24"/>
          <w:szCs w:val="24"/>
          <w:lang w:val="pt-BR"/>
        </w:rPr>
      </w:pPr>
      <w:r w:rsidRPr="006D3081">
        <w:rPr>
          <w:rFonts w:ascii="Cambria" w:hAnsi="Cambria"/>
          <w:sz w:val="24"/>
          <w:szCs w:val="24"/>
          <w:lang w:val="ro-RO"/>
        </w:rPr>
        <w:t>afișarea rezultatelor finale până la da</w:t>
      </w:r>
      <w:r w:rsidR="00C5573C">
        <w:rPr>
          <w:rFonts w:ascii="Cambria" w:hAnsi="Cambria"/>
          <w:sz w:val="24"/>
          <w:szCs w:val="24"/>
          <w:lang w:val="ro-RO"/>
        </w:rPr>
        <w:t xml:space="preserve">ta de </w:t>
      </w:r>
      <w:r w:rsidR="006278BE">
        <w:rPr>
          <w:rFonts w:ascii="Cambria" w:hAnsi="Cambria"/>
          <w:sz w:val="24"/>
          <w:szCs w:val="24"/>
          <w:lang w:val="ro-RO"/>
        </w:rPr>
        <w:t>28</w:t>
      </w:r>
      <w:r w:rsidR="004037BF" w:rsidRPr="006D3081">
        <w:rPr>
          <w:rFonts w:ascii="Cambria" w:hAnsi="Cambria"/>
          <w:sz w:val="24"/>
          <w:szCs w:val="24"/>
          <w:lang w:val="ro-RO"/>
        </w:rPr>
        <w:t>.09.2026</w:t>
      </w:r>
    </w:p>
    <w:p w:rsidR="00B33D10" w:rsidRPr="00897786" w:rsidRDefault="00B33D10" w:rsidP="0056184D">
      <w:pPr>
        <w:spacing w:after="0"/>
        <w:ind w:left="360" w:firstLine="360"/>
        <w:jc w:val="both"/>
        <w:rPr>
          <w:rFonts w:ascii="Cambria" w:hAnsi="Cambria"/>
          <w:sz w:val="24"/>
          <w:szCs w:val="24"/>
          <w:lang w:val="ro-RO"/>
        </w:rPr>
      </w:pPr>
      <w:r w:rsidRPr="00897786">
        <w:rPr>
          <w:rFonts w:ascii="Cambria" w:hAnsi="Cambria"/>
          <w:sz w:val="24"/>
          <w:szCs w:val="24"/>
          <w:lang w:val="pt-BR"/>
        </w:rPr>
        <w:t xml:space="preserve">Candidații </w:t>
      </w:r>
      <w:r w:rsidR="0056184D" w:rsidRPr="00897786">
        <w:rPr>
          <w:rFonts w:ascii="Cambria" w:hAnsi="Cambria"/>
          <w:sz w:val="24"/>
          <w:szCs w:val="24"/>
          <w:lang w:val="pt-BR"/>
        </w:rPr>
        <w:t xml:space="preserve">declarați </w:t>
      </w:r>
      <w:r w:rsidR="0056184D" w:rsidRPr="00897786">
        <w:rPr>
          <w:rFonts w:ascii="Cambria" w:hAnsi="Cambria"/>
          <w:b/>
          <w:sz w:val="24"/>
          <w:szCs w:val="24"/>
        </w:rPr>
        <w:t>“</w:t>
      </w:r>
      <w:r w:rsidR="0056184D" w:rsidRPr="00897786">
        <w:rPr>
          <w:rFonts w:ascii="Cambria" w:hAnsi="Cambria"/>
          <w:b/>
          <w:sz w:val="24"/>
          <w:szCs w:val="24"/>
          <w:lang w:val="pt-BR"/>
        </w:rPr>
        <w:t>admiși”</w:t>
      </w:r>
      <w:r w:rsidR="0056184D" w:rsidRPr="00897786">
        <w:rPr>
          <w:rFonts w:ascii="Cambria" w:hAnsi="Cambria"/>
          <w:sz w:val="24"/>
          <w:szCs w:val="24"/>
          <w:lang w:val="pt-BR"/>
        </w:rPr>
        <w:t xml:space="preserve"> la concursul de ocupare a unui</w:t>
      </w:r>
      <w:r w:rsidR="00D938A9" w:rsidRPr="00897786">
        <w:rPr>
          <w:rFonts w:ascii="Cambria" w:hAnsi="Cambria"/>
          <w:sz w:val="24"/>
          <w:szCs w:val="24"/>
          <w:lang w:val="pt-BR"/>
        </w:rPr>
        <w:t xml:space="preserve"> post vacant</w:t>
      </w:r>
      <w:r w:rsidR="0056184D" w:rsidRPr="00897786">
        <w:rPr>
          <w:rFonts w:ascii="Cambria" w:hAnsi="Cambria"/>
          <w:sz w:val="24"/>
          <w:szCs w:val="24"/>
          <w:lang w:val="pt-BR"/>
        </w:rPr>
        <w:t xml:space="preserve"> </w:t>
      </w:r>
      <w:r w:rsidR="0056184D" w:rsidRPr="00897786">
        <w:rPr>
          <w:rFonts w:ascii="Cambria" w:hAnsi="Cambria"/>
          <w:b/>
          <w:sz w:val="24"/>
          <w:szCs w:val="24"/>
          <w:lang w:val="pt-BR"/>
        </w:rPr>
        <w:t xml:space="preserve">este obligat să se prezinte la post în termen de 15 zile calendaristice de la data afișării </w:t>
      </w:r>
      <w:r w:rsidR="0056184D" w:rsidRPr="00897786">
        <w:rPr>
          <w:rFonts w:ascii="Cambria" w:hAnsi="Cambria"/>
          <w:b/>
          <w:sz w:val="24"/>
          <w:szCs w:val="24"/>
          <w:lang w:val="pt-BR"/>
        </w:rPr>
        <w:lastRenderedPageBreak/>
        <w:t>rezultatelor finale</w:t>
      </w:r>
      <w:r w:rsidR="0056184D" w:rsidRPr="00897786">
        <w:rPr>
          <w:rFonts w:ascii="Cambria" w:hAnsi="Cambria"/>
          <w:sz w:val="24"/>
          <w:szCs w:val="24"/>
          <w:lang w:val="pt-BR"/>
        </w:rPr>
        <w:t xml:space="preserve">. În urma formulării unei </w:t>
      </w:r>
      <w:r w:rsidR="0056184D" w:rsidRPr="00897786">
        <w:rPr>
          <w:rFonts w:ascii="Cambria" w:hAnsi="Cambria"/>
          <w:b/>
          <w:sz w:val="24"/>
          <w:szCs w:val="24"/>
          <w:lang w:val="pt-BR"/>
        </w:rPr>
        <w:t>cereri scrise și temeinic justificate</w:t>
      </w:r>
      <w:r w:rsidR="0056184D" w:rsidRPr="00897786">
        <w:rPr>
          <w:rFonts w:ascii="Cambria" w:hAnsi="Cambria"/>
          <w:sz w:val="24"/>
          <w:szCs w:val="24"/>
          <w:lang w:val="pt-BR"/>
        </w:rPr>
        <w:t xml:space="preserve">, candidatul declarat </w:t>
      </w:r>
      <w:r w:rsidR="008706BD" w:rsidRPr="00897786">
        <w:rPr>
          <w:rFonts w:ascii="Cambria" w:hAnsi="Cambria"/>
          <w:sz w:val="24"/>
          <w:szCs w:val="24"/>
        </w:rPr>
        <w:t>“</w:t>
      </w:r>
      <w:proofErr w:type="spellStart"/>
      <w:r w:rsidR="008706BD" w:rsidRPr="00897786">
        <w:rPr>
          <w:rFonts w:ascii="Cambria" w:hAnsi="Cambria"/>
          <w:sz w:val="24"/>
          <w:szCs w:val="24"/>
        </w:rPr>
        <w:t>ad</w:t>
      </w:r>
      <w:r w:rsidR="0056184D" w:rsidRPr="00897786">
        <w:rPr>
          <w:rFonts w:ascii="Cambria" w:hAnsi="Cambria"/>
          <w:sz w:val="24"/>
          <w:szCs w:val="24"/>
        </w:rPr>
        <w:t>mis</w:t>
      </w:r>
      <w:proofErr w:type="spellEnd"/>
      <w:r w:rsidR="0056184D" w:rsidRPr="00897786">
        <w:rPr>
          <w:rFonts w:ascii="Cambria" w:hAnsi="Cambria"/>
          <w:sz w:val="24"/>
          <w:szCs w:val="24"/>
        </w:rPr>
        <w:t xml:space="preserve">” </w:t>
      </w:r>
      <w:r w:rsidR="0056184D" w:rsidRPr="00897786">
        <w:rPr>
          <w:rFonts w:ascii="Cambria" w:hAnsi="Cambria"/>
          <w:sz w:val="24"/>
          <w:szCs w:val="24"/>
          <w:lang w:val="ro-RO"/>
        </w:rPr>
        <w:t xml:space="preserve">la concurs poate solicita, în termen </w:t>
      </w:r>
      <w:r w:rsidR="0056184D" w:rsidRPr="00897786">
        <w:rPr>
          <w:rFonts w:ascii="Cambria" w:hAnsi="Cambria"/>
          <w:b/>
          <w:sz w:val="24"/>
          <w:szCs w:val="24"/>
          <w:lang w:val="ro-RO"/>
        </w:rPr>
        <w:t>de 3 zile lucrătoare</w:t>
      </w:r>
      <w:r w:rsidR="0056184D" w:rsidRPr="00897786">
        <w:rPr>
          <w:rFonts w:ascii="Cambria" w:hAnsi="Cambria"/>
          <w:sz w:val="24"/>
          <w:szCs w:val="24"/>
          <w:lang w:val="ro-RO"/>
        </w:rPr>
        <w:t xml:space="preserve"> de la data afișării rezultatelor finale, un </w:t>
      </w:r>
      <w:r w:rsidR="0056184D" w:rsidRPr="00897786">
        <w:rPr>
          <w:rFonts w:ascii="Cambria" w:hAnsi="Cambria"/>
          <w:b/>
          <w:sz w:val="24"/>
          <w:szCs w:val="24"/>
          <w:lang w:val="ro-RO"/>
        </w:rPr>
        <w:t>alt termen de prezentare</w:t>
      </w:r>
      <w:r w:rsidR="0056184D" w:rsidRPr="00897786">
        <w:rPr>
          <w:rFonts w:ascii="Cambria" w:hAnsi="Cambria"/>
          <w:sz w:val="24"/>
          <w:szCs w:val="24"/>
          <w:lang w:val="ro-RO"/>
        </w:rPr>
        <w:t xml:space="preserve"> la post </w:t>
      </w:r>
      <w:r w:rsidR="0056184D" w:rsidRPr="00897786">
        <w:rPr>
          <w:rFonts w:ascii="Cambria" w:hAnsi="Cambria"/>
          <w:b/>
          <w:sz w:val="24"/>
          <w:szCs w:val="24"/>
          <w:lang w:val="ro-RO"/>
        </w:rPr>
        <w:t>care nu poate depăși</w:t>
      </w:r>
      <w:r w:rsidR="0056184D" w:rsidRPr="00897786">
        <w:rPr>
          <w:rFonts w:ascii="Cambria" w:hAnsi="Cambria"/>
          <w:sz w:val="24"/>
          <w:szCs w:val="24"/>
          <w:lang w:val="ro-RO"/>
        </w:rPr>
        <w:t xml:space="preserve"> termenul de preaviz prevăzut pentru demisie în Legea 53/2003- Codul Muncii, maxim 20 de zile lucrătoare calculate de la data afișării rezultatelor finale.</w:t>
      </w:r>
    </w:p>
    <w:p w:rsidR="00C95C07" w:rsidRDefault="0056184D" w:rsidP="001133AC">
      <w:pPr>
        <w:spacing w:after="0"/>
        <w:ind w:left="360" w:firstLine="360"/>
        <w:jc w:val="both"/>
        <w:rPr>
          <w:rFonts w:ascii="Cambria" w:hAnsi="Cambria"/>
          <w:sz w:val="24"/>
          <w:szCs w:val="24"/>
          <w:lang w:val="ro-RO"/>
        </w:rPr>
      </w:pPr>
      <w:r w:rsidRPr="00897786">
        <w:rPr>
          <w:rFonts w:ascii="Cambria" w:hAnsi="Cambria"/>
          <w:b/>
          <w:sz w:val="24"/>
          <w:szCs w:val="24"/>
          <w:lang w:val="ro-RO"/>
        </w:rPr>
        <w:t>În cazul neprezentării la post</w:t>
      </w:r>
      <w:r w:rsidRPr="00897786">
        <w:rPr>
          <w:rFonts w:ascii="Cambria" w:hAnsi="Cambria"/>
          <w:sz w:val="24"/>
          <w:szCs w:val="24"/>
          <w:lang w:val="ro-RO"/>
        </w:rPr>
        <w:t xml:space="preserve"> la termenul prevăzut în vederea angajării, </w:t>
      </w:r>
      <w:r w:rsidRPr="00897786">
        <w:rPr>
          <w:rFonts w:ascii="Cambria" w:hAnsi="Cambria"/>
          <w:b/>
          <w:sz w:val="24"/>
          <w:szCs w:val="24"/>
          <w:lang w:val="ro-RO"/>
        </w:rPr>
        <w:t>postul este declarat vacant</w:t>
      </w:r>
      <w:r w:rsidRPr="00897786">
        <w:rPr>
          <w:rFonts w:ascii="Cambria" w:hAnsi="Cambria"/>
          <w:sz w:val="24"/>
          <w:szCs w:val="24"/>
          <w:lang w:val="ro-RO"/>
        </w:rPr>
        <w:t xml:space="preserve">, caz în care se comunică candidatului care a obținut </w:t>
      </w:r>
      <w:r w:rsidRPr="00897786">
        <w:rPr>
          <w:rFonts w:ascii="Cambria" w:hAnsi="Cambria"/>
          <w:b/>
          <w:sz w:val="24"/>
          <w:szCs w:val="24"/>
          <w:lang w:val="ro-RO"/>
        </w:rPr>
        <w:t xml:space="preserve">nota finală imediat inferioară </w:t>
      </w:r>
      <w:r w:rsidRPr="00897786">
        <w:rPr>
          <w:rFonts w:ascii="Cambria" w:hAnsi="Cambria"/>
          <w:sz w:val="24"/>
          <w:szCs w:val="24"/>
          <w:lang w:val="ro-RO"/>
        </w:rPr>
        <w:t>posibilitate a de a ocupa postul respectiv, cu respectarea prevederilor referitoare la punctajul minim necesar( 50 de puncte la fiecare probă a concursului).</w:t>
      </w:r>
    </w:p>
    <w:p w:rsidR="00E47F3E" w:rsidRPr="00897786" w:rsidRDefault="0056184D" w:rsidP="001133AC">
      <w:pPr>
        <w:spacing w:after="0"/>
        <w:ind w:left="360" w:firstLine="360"/>
        <w:jc w:val="both"/>
        <w:rPr>
          <w:rFonts w:ascii="Cambria" w:hAnsi="Cambria"/>
          <w:sz w:val="24"/>
          <w:szCs w:val="24"/>
          <w:lang w:val="ro-RO"/>
        </w:rPr>
      </w:pPr>
      <w:r w:rsidRPr="00897786">
        <w:rPr>
          <w:rFonts w:ascii="Cambria" w:hAnsi="Cambria"/>
          <w:sz w:val="24"/>
          <w:szCs w:val="24"/>
          <w:lang w:val="pt-BR"/>
        </w:rPr>
        <w:tab/>
      </w:r>
    </w:p>
    <w:p w:rsidR="00897786" w:rsidRPr="00AF0BC3" w:rsidRDefault="000C09A5" w:rsidP="00AF0BC3">
      <w:pPr>
        <w:tabs>
          <w:tab w:val="left" w:pos="709"/>
        </w:tabs>
        <w:spacing w:after="0"/>
        <w:jc w:val="both"/>
        <w:rPr>
          <w:rFonts w:ascii="Cambria" w:hAnsi="Cambria"/>
          <w:sz w:val="24"/>
          <w:szCs w:val="24"/>
        </w:rPr>
      </w:pPr>
      <w:r w:rsidRPr="00897786">
        <w:rPr>
          <w:rFonts w:ascii="Cambria" w:hAnsi="Cambria"/>
          <w:sz w:val="24"/>
          <w:szCs w:val="24"/>
        </w:rPr>
        <w:tab/>
      </w:r>
      <w:proofErr w:type="spellStart"/>
      <w:r w:rsidR="00C67176" w:rsidRPr="00897786">
        <w:rPr>
          <w:rFonts w:ascii="Cambria" w:hAnsi="Cambria"/>
          <w:sz w:val="24"/>
          <w:szCs w:val="24"/>
        </w:rPr>
        <w:t>Relatii</w:t>
      </w:r>
      <w:proofErr w:type="spellEnd"/>
      <w:r w:rsidR="00DF0B2F" w:rsidRPr="00897786">
        <w:rPr>
          <w:rFonts w:ascii="Cambria" w:hAnsi="Cambria"/>
          <w:sz w:val="24"/>
          <w:szCs w:val="24"/>
        </w:rPr>
        <w:t xml:space="preserve"> </w:t>
      </w:r>
      <w:proofErr w:type="spellStart"/>
      <w:r w:rsidR="00C67176" w:rsidRPr="00897786">
        <w:rPr>
          <w:rFonts w:ascii="Cambria" w:hAnsi="Cambria"/>
          <w:sz w:val="24"/>
          <w:szCs w:val="24"/>
        </w:rPr>
        <w:t>suplimentare</w:t>
      </w:r>
      <w:proofErr w:type="spellEnd"/>
      <w:r w:rsidR="00DF0B2F" w:rsidRPr="00897786">
        <w:rPr>
          <w:rFonts w:ascii="Cambria" w:hAnsi="Cambria"/>
          <w:sz w:val="24"/>
          <w:szCs w:val="24"/>
        </w:rPr>
        <w:t xml:space="preserve"> </w:t>
      </w:r>
      <w:proofErr w:type="spellStart"/>
      <w:r w:rsidR="00C67176" w:rsidRPr="00897786">
        <w:rPr>
          <w:rFonts w:ascii="Cambria" w:hAnsi="Cambria"/>
          <w:sz w:val="24"/>
          <w:szCs w:val="24"/>
        </w:rPr>
        <w:t>privind</w:t>
      </w:r>
      <w:proofErr w:type="spellEnd"/>
      <w:r w:rsidR="00DF0B2F" w:rsidRPr="00897786">
        <w:rPr>
          <w:rFonts w:ascii="Cambria" w:hAnsi="Cambria"/>
          <w:sz w:val="24"/>
          <w:szCs w:val="24"/>
        </w:rPr>
        <w:t xml:space="preserve"> </w:t>
      </w:r>
      <w:proofErr w:type="spellStart"/>
      <w:r w:rsidR="00DA20A2" w:rsidRPr="00897786">
        <w:rPr>
          <w:rFonts w:ascii="Cambria" w:hAnsi="Cambria"/>
          <w:sz w:val="24"/>
          <w:szCs w:val="24"/>
        </w:rPr>
        <w:t>desfăş</w:t>
      </w:r>
      <w:r w:rsidR="008C0846" w:rsidRPr="00897786">
        <w:rPr>
          <w:rFonts w:ascii="Cambria" w:hAnsi="Cambria"/>
          <w:sz w:val="24"/>
          <w:szCs w:val="24"/>
        </w:rPr>
        <w:t>urarea</w:t>
      </w:r>
      <w:proofErr w:type="spellEnd"/>
      <w:r w:rsidR="008C0846" w:rsidRPr="00897786">
        <w:rPr>
          <w:rFonts w:ascii="Cambria" w:hAnsi="Cambria"/>
          <w:sz w:val="24"/>
          <w:szCs w:val="24"/>
        </w:rPr>
        <w:t xml:space="preserve"> se pot </w:t>
      </w:r>
      <w:proofErr w:type="spellStart"/>
      <w:r w:rsidR="008C0846" w:rsidRPr="00897786">
        <w:rPr>
          <w:rFonts w:ascii="Cambria" w:hAnsi="Cambria"/>
          <w:sz w:val="24"/>
          <w:szCs w:val="24"/>
        </w:rPr>
        <w:t>obţine</w:t>
      </w:r>
      <w:proofErr w:type="spellEnd"/>
      <w:r w:rsidR="00DF0B2F" w:rsidRPr="00897786">
        <w:rPr>
          <w:rFonts w:ascii="Cambria" w:hAnsi="Cambria"/>
          <w:sz w:val="24"/>
          <w:szCs w:val="24"/>
        </w:rPr>
        <w:t xml:space="preserve"> </w:t>
      </w:r>
      <w:r w:rsidR="00C67176" w:rsidRPr="00897786">
        <w:rPr>
          <w:rFonts w:ascii="Cambria" w:hAnsi="Cambria"/>
          <w:sz w:val="24"/>
          <w:szCs w:val="24"/>
        </w:rPr>
        <w:t xml:space="preserve">la </w:t>
      </w:r>
      <w:proofErr w:type="spellStart"/>
      <w:r w:rsidR="008C0846" w:rsidRPr="00897786">
        <w:rPr>
          <w:rFonts w:ascii="Cambria" w:hAnsi="Cambria"/>
          <w:i/>
          <w:sz w:val="24"/>
          <w:szCs w:val="24"/>
          <w:u w:val="single"/>
        </w:rPr>
        <w:t>sediul</w:t>
      </w:r>
      <w:proofErr w:type="spellEnd"/>
      <w:r w:rsidR="00DF0B2F" w:rsidRPr="00897786">
        <w:rPr>
          <w:rFonts w:ascii="Cambria" w:hAnsi="Cambria"/>
          <w:i/>
          <w:sz w:val="24"/>
          <w:szCs w:val="24"/>
          <w:u w:val="single"/>
        </w:rPr>
        <w:t xml:space="preserve"> </w:t>
      </w:r>
      <w:proofErr w:type="spellStart"/>
      <w:r w:rsidR="00C67176" w:rsidRPr="00897786">
        <w:rPr>
          <w:rFonts w:ascii="Cambria" w:hAnsi="Cambria"/>
          <w:i/>
          <w:sz w:val="24"/>
          <w:szCs w:val="24"/>
          <w:u w:val="single"/>
        </w:rPr>
        <w:t>unităţii</w:t>
      </w:r>
      <w:proofErr w:type="spellEnd"/>
      <w:r w:rsidR="00C67176" w:rsidRPr="00897786">
        <w:rPr>
          <w:rFonts w:ascii="Cambria" w:hAnsi="Cambria"/>
          <w:sz w:val="24"/>
          <w:szCs w:val="24"/>
        </w:rPr>
        <w:t xml:space="preserve">, str. </w:t>
      </w:r>
      <w:proofErr w:type="spellStart"/>
      <w:r w:rsidR="00C67176" w:rsidRPr="00897786">
        <w:rPr>
          <w:rFonts w:ascii="Cambria" w:hAnsi="Cambria"/>
          <w:sz w:val="24"/>
          <w:szCs w:val="24"/>
        </w:rPr>
        <w:t>Republicii</w:t>
      </w:r>
      <w:proofErr w:type="spellEnd"/>
      <w:r w:rsidR="00DF0B2F" w:rsidRPr="00897786">
        <w:rPr>
          <w:rFonts w:ascii="Cambria" w:hAnsi="Cambria"/>
          <w:sz w:val="24"/>
          <w:szCs w:val="24"/>
        </w:rPr>
        <w:t xml:space="preserve"> </w:t>
      </w:r>
      <w:proofErr w:type="spellStart"/>
      <w:r w:rsidR="00C67176" w:rsidRPr="00897786">
        <w:rPr>
          <w:rFonts w:ascii="Cambria" w:hAnsi="Cambria"/>
          <w:sz w:val="24"/>
          <w:szCs w:val="24"/>
        </w:rPr>
        <w:t>nr</w:t>
      </w:r>
      <w:proofErr w:type="spellEnd"/>
      <w:r w:rsidR="00C67176" w:rsidRPr="00897786">
        <w:rPr>
          <w:rFonts w:ascii="Cambria" w:hAnsi="Cambria"/>
          <w:sz w:val="24"/>
          <w:szCs w:val="24"/>
        </w:rPr>
        <w:t xml:space="preserve">. 34-36, </w:t>
      </w:r>
      <w:proofErr w:type="spellStart"/>
      <w:r w:rsidR="00C67176" w:rsidRPr="00897786">
        <w:rPr>
          <w:rFonts w:ascii="Cambria" w:hAnsi="Cambria"/>
          <w:sz w:val="24"/>
          <w:szCs w:val="24"/>
        </w:rPr>
        <w:t>etaj</w:t>
      </w:r>
      <w:proofErr w:type="spellEnd"/>
      <w:r w:rsidR="00C67176" w:rsidRPr="00897786">
        <w:rPr>
          <w:rFonts w:ascii="Cambria" w:hAnsi="Cambria"/>
          <w:sz w:val="24"/>
          <w:szCs w:val="24"/>
        </w:rPr>
        <w:t xml:space="preserve"> I</w:t>
      </w:r>
      <w:proofErr w:type="gramStart"/>
      <w:r w:rsidR="00C67176" w:rsidRPr="00897786">
        <w:rPr>
          <w:rFonts w:ascii="Cambria" w:hAnsi="Cambria"/>
          <w:sz w:val="24"/>
          <w:szCs w:val="24"/>
        </w:rPr>
        <w:t>,</w:t>
      </w:r>
      <w:r w:rsidR="00EF72D2">
        <w:rPr>
          <w:rFonts w:ascii="Cambria" w:hAnsi="Cambria"/>
          <w:i/>
          <w:sz w:val="24"/>
          <w:szCs w:val="24"/>
        </w:rPr>
        <w:t>–</w:t>
      </w:r>
      <w:proofErr w:type="gramEnd"/>
      <w:r w:rsidR="00EF72D2">
        <w:rPr>
          <w:rFonts w:ascii="Cambria" w:hAnsi="Cambria"/>
          <w:i/>
          <w:sz w:val="24"/>
          <w:szCs w:val="24"/>
        </w:rPr>
        <w:t xml:space="preserve"> Ec. </w:t>
      </w:r>
      <w:proofErr w:type="spellStart"/>
      <w:r w:rsidR="00EF72D2">
        <w:rPr>
          <w:rFonts w:ascii="Cambria" w:hAnsi="Cambria"/>
          <w:i/>
          <w:sz w:val="24"/>
          <w:szCs w:val="24"/>
        </w:rPr>
        <w:t>Oprea</w:t>
      </w:r>
      <w:proofErr w:type="spellEnd"/>
      <w:r w:rsidR="00EF72D2">
        <w:rPr>
          <w:rFonts w:ascii="Cambria" w:hAnsi="Cambria"/>
          <w:i/>
          <w:sz w:val="24"/>
          <w:szCs w:val="24"/>
        </w:rPr>
        <w:t xml:space="preserve"> C</w:t>
      </w:r>
      <w:r w:rsidR="00453C9E">
        <w:rPr>
          <w:rFonts w:ascii="Cambria" w:hAnsi="Cambria"/>
          <w:i/>
          <w:sz w:val="24"/>
          <w:szCs w:val="24"/>
        </w:rPr>
        <w:t xml:space="preserve">ristina </w:t>
      </w:r>
      <w:proofErr w:type="spellStart"/>
      <w:r w:rsidR="00453C9E">
        <w:rPr>
          <w:rFonts w:ascii="Cambria" w:hAnsi="Cambria"/>
          <w:i/>
          <w:sz w:val="24"/>
          <w:szCs w:val="24"/>
        </w:rPr>
        <w:t>Anca</w:t>
      </w:r>
      <w:proofErr w:type="spellEnd"/>
      <w:r w:rsidR="0030470D">
        <w:rPr>
          <w:rFonts w:ascii="Cambria" w:hAnsi="Cambria"/>
          <w:i/>
          <w:sz w:val="24"/>
          <w:szCs w:val="24"/>
        </w:rPr>
        <w:t xml:space="preserve"> </w:t>
      </w:r>
      <w:r w:rsidR="00DF0B2F" w:rsidRPr="00897786">
        <w:rPr>
          <w:rFonts w:ascii="Cambria" w:hAnsi="Cambria"/>
          <w:b/>
          <w:i/>
          <w:sz w:val="24"/>
          <w:szCs w:val="24"/>
        </w:rPr>
        <w:t xml:space="preserve"> </w:t>
      </w:r>
      <w:proofErr w:type="spellStart"/>
      <w:r w:rsidR="003D183B" w:rsidRPr="00897786">
        <w:rPr>
          <w:rFonts w:ascii="Cambria" w:hAnsi="Cambria"/>
          <w:sz w:val="24"/>
          <w:szCs w:val="24"/>
        </w:rPr>
        <w:t>Serviciul</w:t>
      </w:r>
      <w:proofErr w:type="spellEnd"/>
      <w:r w:rsidR="008C0846" w:rsidRPr="00897786">
        <w:rPr>
          <w:rFonts w:ascii="Cambria" w:hAnsi="Cambria"/>
          <w:sz w:val="24"/>
          <w:szCs w:val="24"/>
        </w:rPr>
        <w:t xml:space="preserve"> RUNOS </w:t>
      </w:r>
      <w:proofErr w:type="spellStart"/>
      <w:r w:rsidR="00F51BA4" w:rsidRPr="00897786">
        <w:rPr>
          <w:rFonts w:ascii="Cambria" w:hAnsi="Cambria"/>
          <w:sz w:val="24"/>
          <w:szCs w:val="24"/>
        </w:rPr>
        <w:t>telefon</w:t>
      </w:r>
      <w:proofErr w:type="spellEnd"/>
      <w:r w:rsidR="00F51BA4" w:rsidRPr="00897786">
        <w:rPr>
          <w:rFonts w:ascii="Cambria" w:hAnsi="Cambria"/>
          <w:sz w:val="24"/>
          <w:szCs w:val="24"/>
        </w:rPr>
        <w:t xml:space="preserve"> 0264-598361 int.142</w:t>
      </w:r>
      <w:bookmarkStart w:id="0" w:name="_GoBack"/>
      <w:bookmarkEnd w:id="0"/>
    </w:p>
    <w:sectPr w:rsidR="00897786" w:rsidRPr="00AF0BC3" w:rsidSect="00F51BA4">
      <w:headerReference w:type="default" r:id="rId8"/>
      <w:footerReference w:type="default" r:id="rId9"/>
      <w:pgSz w:w="12242" w:h="15842" w:code="1"/>
      <w:pgMar w:top="1843" w:right="1134" w:bottom="851" w:left="1701" w:header="567" w:footer="4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F1B" w:rsidRDefault="00250F1B" w:rsidP="007E0898">
      <w:pPr>
        <w:spacing w:after="0" w:line="240" w:lineRule="auto"/>
      </w:pPr>
      <w:r>
        <w:separator/>
      </w:r>
    </w:p>
  </w:endnote>
  <w:endnote w:type="continuationSeparator" w:id="0">
    <w:p w:rsidR="00250F1B" w:rsidRDefault="00250F1B" w:rsidP="007E0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BEF" w:rsidRDefault="00417B25">
    <w:pPr>
      <w:pStyle w:val="Footer"/>
    </w:pPr>
    <w:r>
      <w:rPr>
        <w:noProof/>
      </w:rPr>
      <w:drawing>
        <wp:inline distT="0" distB="0" distL="0" distR="0" wp14:anchorId="477FA660">
          <wp:extent cx="6346190" cy="87820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61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F1B" w:rsidRDefault="00250F1B" w:rsidP="007E0898">
      <w:pPr>
        <w:spacing w:after="0" w:line="240" w:lineRule="auto"/>
      </w:pPr>
      <w:r>
        <w:separator/>
      </w:r>
    </w:p>
  </w:footnote>
  <w:footnote w:type="continuationSeparator" w:id="0">
    <w:p w:rsidR="00250F1B" w:rsidRDefault="00250F1B" w:rsidP="007E0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A45" w:rsidRDefault="00394BEF">
    <w:pPr>
      <w:pStyle w:val="Header"/>
    </w:pPr>
    <w:r>
      <w:rPr>
        <w:noProof/>
      </w:rPr>
      <w:drawing>
        <wp:inline distT="0" distB="0" distL="0" distR="0" wp14:anchorId="534163FF" wp14:editId="0EA6217B">
          <wp:extent cx="2018030" cy="676910"/>
          <wp:effectExtent l="0" t="0" r="127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F0B2F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5129530</wp:posOffset>
          </wp:positionH>
          <wp:positionV relativeFrom="paragraph">
            <wp:posOffset>-217170</wp:posOffset>
          </wp:positionV>
          <wp:extent cx="1329055" cy="926465"/>
          <wp:effectExtent l="19050" t="0" r="4445" b="0"/>
          <wp:wrapTight wrapText="bothSides">
            <wp:wrapPolygon edited="0">
              <wp:start x="-310" y="0"/>
              <wp:lineTo x="-310" y="21319"/>
              <wp:lineTo x="21672" y="21319"/>
              <wp:lineTo x="21672" y="0"/>
              <wp:lineTo x="-31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55" cy="926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B1B">
      <w:tab/>
    </w:r>
    <w:r w:rsidR="00174B1B">
      <w:tab/>
    </w:r>
    <w:r w:rsidR="00174B1B">
      <w:tab/>
    </w:r>
    <w:r w:rsidR="00174B1B">
      <w:tab/>
    </w:r>
    <w:r w:rsidR="00174B1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B8E"/>
    <w:multiLevelType w:val="hybridMultilevel"/>
    <w:tmpl w:val="D0CA53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E06FF6"/>
    <w:multiLevelType w:val="hybridMultilevel"/>
    <w:tmpl w:val="8E2E0A02"/>
    <w:lvl w:ilvl="0" w:tplc="04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509F"/>
    <w:multiLevelType w:val="hybridMultilevel"/>
    <w:tmpl w:val="906E36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E04D74"/>
    <w:multiLevelType w:val="hybridMultilevel"/>
    <w:tmpl w:val="B56A31F2"/>
    <w:lvl w:ilvl="0" w:tplc="AF305B36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1132AB7"/>
    <w:multiLevelType w:val="hybridMultilevel"/>
    <w:tmpl w:val="B5AAF30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A37F95"/>
    <w:multiLevelType w:val="hybridMultilevel"/>
    <w:tmpl w:val="7E32D95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C6A1277"/>
    <w:multiLevelType w:val="hybridMultilevel"/>
    <w:tmpl w:val="2A28C05A"/>
    <w:lvl w:ilvl="0" w:tplc="67664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061C4"/>
    <w:multiLevelType w:val="hybridMultilevel"/>
    <w:tmpl w:val="34040B4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695015"/>
    <w:multiLevelType w:val="hybridMultilevel"/>
    <w:tmpl w:val="01AA26C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5B124C"/>
    <w:multiLevelType w:val="hybridMultilevel"/>
    <w:tmpl w:val="584488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25DF9"/>
    <w:multiLevelType w:val="hybridMultilevel"/>
    <w:tmpl w:val="D7BE55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0"/>
  </w:num>
  <w:num w:numId="1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40"/>
    <w:rsid w:val="00006156"/>
    <w:rsid w:val="00010C4E"/>
    <w:rsid w:val="00011A45"/>
    <w:rsid w:val="00014BE9"/>
    <w:rsid w:val="000158B1"/>
    <w:rsid w:val="00031904"/>
    <w:rsid w:val="000332A3"/>
    <w:rsid w:val="00035563"/>
    <w:rsid w:val="0003565E"/>
    <w:rsid w:val="00040B85"/>
    <w:rsid w:val="00041F92"/>
    <w:rsid w:val="00051C0C"/>
    <w:rsid w:val="00052A6F"/>
    <w:rsid w:val="000538AB"/>
    <w:rsid w:val="00056F6F"/>
    <w:rsid w:val="00062B5A"/>
    <w:rsid w:val="00062C85"/>
    <w:rsid w:val="00063167"/>
    <w:rsid w:val="0007338C"/>
    <w:rsid w:val="00073D09"/>
    <w:rsid w:val="00083978"/>
    <w:rsid w:val="0008690C"/>
    <w:rsid w:val="0009052B"/>
    <w:rsid w:val="000917BF"/>
    <w:rsid w:val="000944ED"/>
    <w:rsid w:val="000A223C"/>
    <w:rsid w:val="000A77BA"/>
    <w:rsid w:val="000B2A1D"/>
    <w:rsid w:val="000B4699"/>
    <w:rsid w:val="000B5488"/>
    <w:rsid w:val="000B63AE"/>
    <w:rsid w:val="000B79A6"/>
    <w:rsid w:val="000B7B80"/>
    <w:rsid w:val="000C04F7"/>
    <w:rsid w:val="000C09A5"/>
    <w:rsid w:val="000C6D5D"/>
    <w:rsid w:val="000C7073"/>
    <w:rsid w:val="000D2229"/>
    <w:rsid w:val="000D4433"/>
    <w:rsid w:val="000D5864"/>
    <w:rsid w:val="000D6B22"/>
    <w:rsid w:val="000E0A93"/>
    <w:rsid w:val="000E5AFE"/>
    <w:rsid w:val="000E62AB"/>
    <w:rsid w:val="000F01AA"/>
    <w:rsid w:val="000F6EEF"/>
    <w:rsid w:val="000F7BC8"/>
    <w:rsid w:val="00110A3C"/>
    <w:rsid w:val="001112CE"/>
    <w:rsid w:val="0011283A"/>
    <w:rsid w:val="001133AC"/>
    <w:rsid w:val="00113C8C"/>
    <w:rsid w:val="00114D75"/>
    <w:rsid w:val="00115956"/>
    <w:rsid w:val="00120B6C"/>
    <w:rsid w:val="0012481D"/>
    <w:rsid w:val="00124BCA"/>
    <w:rsid w:val="00130A48"/>
    <w:rsid w:val="00132875"/>
    <w:rsid w:val="001332CC"/>
    <w:rsid w:val="0013471A"/>
    <w:rsid w:val="00135014"/>
    <w:rsid w:val="00144D35"/>
    <w:rsid w:val="00144D48"/>
    <w:rsid w:val="001516C2"/>
    <w:rsid w:val="0015370B"/>
    <w:rsid w:val="00154420"/>
    <w:rsid w:val="00156449"/>
    <w:rsid w:val="0015651F"/>
    <w:rsid w:val="0015725A"/>
    <w:rsid w:val="00160ACF"/>
    <w:rsid w:val="00160BAA"/>
    <w:rsid w:val="001615FC"/>
    <w:rsid w:val="001617E9"/>
    <w:rsid w:val="00162E2F"/>
    <w:rsid w:val="001635A2"/>
    <w:rsid w:val="00163C34"/>
    <w:rsid w:val="00174B1B"/>
    <w:rsid w:val="00182A4A"/>
    <w:rsid w:val="0018420B"/>
    <w:rsid w:val="001931B4"/>
    <w:rsid w:val="001957FE"/>
    <w:rsid w:val="001A31AA"/>
    <w:rsid w:val="001A359F"/>
    <w:rsid w:val="001A5206"/>
    <w:rsid w:val="001B2585"/>
    <w:rsid w:val="001B279B"/>
    <w:rsid w:val="001B411C"/>
    <w:rsid w:val="001B60CB"/>
    <w:rsid w:val="001B65C2"/>
    <w:rsid w:val="001B7AFA"/>
    <w:rsid w:val="001B7C8A"/>
    <w:rsid w:val="001C0EAE"/>
    <w:rsid w:val="001C4B87"/>
    <w:rsid w:val="001C4B8A"/>
    <w:rsid w:val="001C6593"/>
    <w:rsid w:val="001C6B8D"/>
    <w:rsid w:val="001D1138"/>
    <w:rsid w:val="001D5AEF"/>
    <w:rsid w:val="001D5F8A"/>
    <w:rsid w:val="001D7648"/>
    <w:rsid w:val="001E0869"/>
    <w:rsid w:val="001E2DBC"/>
    <w:rsid w:val="001E47BF"/>
    <w:rsid w:val="001F01CB"/>
    <w:rsid w:val="001F1535"/>
    <w:rsid w:val="001F1836"/>
    <w:rsid w:val="001F3975"/>
    <w:rsid w:val="001F5000"/>
    <w:rsid w:val="001F575B"/>
    <w:rsid w:val="00200720"/>
    <w:rsid w:val="00200C25"/>
    <w:rsid w:val="00213599"/>
    <w:rsid w:val="002178D1"/>
    <w:rsid w:val="00221A8D"/>
    <w:rsid w:val="00224A33"/>
    <w:rsid w:val="0022528A"/>
    <w:rsid w:val="002314A5"/>
    <w:rsid w:val="00231BEA"/>
    <w:rsid w:val="00231E34"/>
    <w:rsid w:val="0023790B"/>
    <w:rsid w:val="00242010"/>
    <w:rsid w:val="00242BCB"/>
    <w:rsid w:val="00245408"/>
    <w:rsid w:val="00250F1B"/>
    <w:rsid w:val="00256029"/>
    <w:rsid w:val="00257348"/>
    <w:rsid w:val="00263F7D"/>
    <w:rsid w:val="0026474F"/>
    <w:rsid w:val="0026525C"/>
    <w:rsid w:val="00265844"/>
    <w:rsid w:val="0027099B"/>
    <w:rsid w:val="00275423"/>
    <w:rsid w:val="00276C17"/>
    <w:rsid w:val="00283CD4"/>
    <w:rsid w:val="00287A90"/>
    <w:rsid w:val="00292CEF"/>
    <w:rsid w:val="00293E00"/>
    <w:rsid w:val="002955C1"/>
    <w:rsid w:val="00296FEE"/>
    <w:rsid w:val="002A2442"/>
    <w:rsid w:val="002A31F8"/>
    <w:rsid w:val="002A33EC"/>
    <w:rsid w:val="002A5894"/>
    <w:rsid w:val="002A657A"/>
    <w:rsid w:val="002B5B9E"/>
    <w:rsid w:val="002B7DBE"/>
    <w:rsid w:val="002C2E70"/>
    <w:rsid w:val="002C4710"/>
    <w:rsid w:val="002D3C4B"/>
    <w:rsid w:val="002E10DD"/>
    <w:rsid w:val="002E4B98"/>
    <w:rsid w:val="002F084D"/>
    <w:rsid w:val="002F2E7D"/>
    <w:rsid w:val="002F3BB3"/>
    <w:rsid w:val="002F3FC6"/>
    <w:rsid w:val="002F4133"/>
    <w:rsid w:val="00302B3A"/>
    <w:rsid w:val="00303752"/>
    <w:rsid w:val="0030470D"/>
    <w:rsid w:val="003065A0"/>
    <w:rsid w:val="00307888"/>
    <w:rsid w:val="0031066F"/>
    <w:rsid w:val="00313B6F"/>
    <w:rsid w:val="00315DB6"/>
    <w:rsid w:val="0031687C"/>
    <w:rsid w:val="00317280"/>
    <w:rsid w:val="003246DA"/>
    <w:rsid w:val="00325512"/>
    <w:rsid w:val="003276CC"/>
    <w:rsid w:val="00331D8E"/>
    <w:rsid w:val="00334F46"/>
    <w:rsid w:val="003364BD"/>
    <w:rsid w:val="00337422"/>
    <w:rsid w:val="00340044"/>
    <w:rsid w:val="003410E7"/>
    <w:rsid w:val="0034393F"/>
    <w:rsid w:val="003465A1"/>
    <w:rsid w:val="00346E1F"/>
    <w:rsid w:val="003475E8"/>
    <w:rsid w:val="00353625"/>
    <w:rsid w:val="003539A2"/>
    <w:rsid w:val="0035452A"/>
    <w:rsid w:val="00355778"/>
    <w:rsid w:val="00356A04"/>
    <w:rsid w:val="0036002E"/>
    <w:rsid w:val="00360542"/>
    <w:rsid w:val="00360731"/>
    <w:rsid w:val="00367DB1"/>
    <w:rsid w:val="00367E99"/>
    <w:rsid w:val="00370895"/>
    <w:rsid w:val="00371D78"/>
    <w:rsid w:val="00371DE2"/>
    <w:rsid w:val="00372C0F"/>
    <w:rsid w:val="00374AB7"/>
    <w:rsid w:val="00394BEF"/>
    <w:rsid w:val="003A49D9"/>
    <w:rsid w:val="003A609E"/>
    <w:rsid w:val="003B1EA6"/>
    <w:rsid w:val="003B315C"/>
    <w:rsid w:val="003B3DA3"/>
    <w:rsid w:val="003C6A6C"/>
    <w:rsid w:val="003D0471"/>
    <w:rsid w:val="003D183B"/>
    <w:rsid w:val="003D5B9B"/>
    <w:rsid w:val="003D74D8"/>
    <w:rsid w:val="003E0190"/>
    <w:rsid w:val="003E5941"/>
    <w:rsid w:val="003E6149"/>
    <w:rsid w:val="003E7633"/>
    <w:rsid w:val="003F0808"/>
    <w:rsid w:val="003F0AE7"/>
    <w:rsid w:val="003F2FFE"/>
    <w:rsid w:val="003F6BC7"/>
    <w:rsid w:val="004008C0"/>
    <w:rsid w:val="00401DED"/>
    <w:rsid w:val="004037BF"/>
    <w:rsid w:val="00404622"/>
    <w:rsid w:val="0040559D"/>
    <w:rsid w:val="004063D4"/>
    <w:rsid w:val="00410FE3"/>
    <w:rsid w:val="00411BFB"/>
    <w:rsid w:val="00412C8E"/>
    <w:rsid w:val="00416855"/>
    <w:rsid w:val="00417B25"/>
    <w:rsid w:val="00417F40"/>
    <w:rsid w:val="00435DDD"/>
    <w:rsid w:val="004364A8"/>
    <w:rsid w:val="004430CE"/>
    <w:rsid w:val="00445C7C"/>
    <w:rsid w:val="00447239"/>
    <w:rsid w:val="00447A62"/>
    <w:rsid w:val="00450FCA"/>
    <w:rsid w:val="00451200"/>
    <w:rsid w:val="00453C9E"/>
    <w:rsid w:val="00454FA1"/>
    <w:rsid w:val="00457E84"/>
    <w:rsid w:val="004604E7"/>
    <w:rsid w:val="00461FBC"/>
    <w:rsid w:val="004624A7"/>
    <w:rsid w:val="00465A67"/>
    <w:rsid w:val="00472165"/>
    <w:rsid w:val="00473E55"/>
    <w:rsid w:val="00476503"/>
    <w:rsid w:val="0048073D"/>
    <w:rsid w:val="004827FB"/>
    <w:rsid w:val="0048448B"/>
    <w:rsid w:val="004848BD"/>
    <w:rsid w:val="004863C1"/>
    <w:rsid w:val="00495FE6"/>
    <w:rsid w:val="004978ED"/>
    <w:rsid w:val="004A0794"/>
    <w:rsid w:val="004B0816"/>
    <w:rsid w:val="004B481F"/>
    <w:rsid w:val="004B4CA3"/>
    <w:rsid w:val="004B5539"/>
    <w:rsid w:val="004B57C7"/>
    <w:rsid w:val="004B70E8"/>
    <w:rsid w:val="004B71FA"/>
    <w:rsid w:val="004B7372"/>
    <w:rsid w:val="004C0C12"/>
    <w:rsid w:val="004C0FBC"/>
    <w:rsid w:val="004C3DB4"/>
    <w:rsid w:val="004D5372"/>
    <w:rsid w:val="004E67FD"/>
    <w:rsid w:val="004E7159"/>
    <w:rsid w:val="004E7F0A"/>
    <w:rsid w:val="004F21C4"/>
    <w:rsid w:val="004F36C3"/>
    <w:rsid w:val="004F3F89"/>
    <w:rsid w:val="004F62D1"/>
    <w:rsid w:val="00500142"/>
    <w:rsid w:val="005059A1"/>
    <w:rsid w:val="00506D8B"/>
    <w:rsid w:val="00507CCD"/>
    <w:rsid w:val="005117D0"/>
    <w:rsid w:val="005126F9"/>
    <w:rsid w:val="00513C04"/>
    <w:rsid w:val="00515BC1"/>
    <w:rsid w:val="00516DD8"/>
    <w:rsid w:val="0052223B"/>
    <w:rsid w:val="00522AC4"/>
    <w:rsid w:val="00522EA4"/>
    <w:rsid w:val="00523B29"/>
    <w:rsid w:val="0052409F"/>
    <w:rsid w:val="0053414D"/>
    <w:rsid w:val="00536673"/>
    <w:rsid w:val="00541971"/>
    <w:rsid w:val="005445F6"/>
    <w:rsid w:val="0054746D"/>
    <w:rsid w:val="00547655"/>
    <w:rsid w:val="005529DD"/>
    <w:rsid w:val="00555836"/>
    <w:rsid w:val="005579B3"/>
    <w:rsid w:val="0056184D"/>
    <w:rsid w:val="00561E29"/>
    <w:rsid w:val="00565348"/>
    <w:rsid w:val="00565AC1"/>
    <w:rsid w:val="00566907"/>
    <w:rsid w:val="00577F21"/>
    <w:rsid w:val="00583761"/>
    <w:rsid w:val="00590325"/>
    <w:rsid w:val="00592446"/>
    <w:rsid w:val="005947DD"/>
    <w:rsid w:val="00597FEF"/>
    <w:rsid w:val="005A4FE0"/>
    <w:rsid w:val="005A7735"/>
    <w:rsid w:val="005B044C"/>
    <w:rsid w:val="005B1C43"/>
    <w:rsid w:val="005B7F26"/>
    <w:rsid w:val="005C0CD8"/>
    <w:rsid w:val="005C5E31"/>
    <w:rsid w:val="005C60C9"/>
    <w:rsid w:val="005D1CAB"/>
    <w:rsid w:val="005E458F"/>
    <w:rsid w:val="005F516A"/>
    <w:rsid w:val="005F7563"/>
    <w:rsid w:val="00601D56"/>
    <w:rsid w:val="00602F3C"/>
    <w:rsid w:val="00604425"/>
    <w:rsid w:val="0060489F"/>
    <w:rsid w:val="00607BE8"/>
    <w:rsid w:val="00612795"/>
    <w:rsid w:val="006136EC"/>
    <w:rsid w:val="0061437F"/>
    <w:rsid w:val="006144BF"/>
    <w:rsid w:val="006159A7"/>
    <w:rsid w:val="006173FF"/>
    <w:rsid w:val="00621F3B"/>
    <w:rsid w:val="00625E4A"/>
    <w:rsid w:val="0062702E"/>
    <w:rsid w:val="006278BE"/>
    <w:rsid w:val="00627960"/>
    <w:rsid w:val="00631DF1"/>
    <w:rsid w:val="0063214B"/>
    <w:rsid w:val="00632406"/>
    <w:rsid w:val="0063609A"/>
    <w:rsid w:val="00644446"/>
    <w:rsid w:val="006460C9"/>
    <w:rsid w:val="00666325"/>
    <w:rsid w:val="006701BB"/>
    <w:rsid w:val="00672818"/>
    <w:rsid w:val="00677736"/>
    <w:rsid w:val="006808D2"/>
    <w:rsid w:val="00682879"/>
    <w:rsid w:val="006836E5"/>
    <w:rsid w:val="00694475"/>
    <w:rsid w:val="00694FB8"/>
    <w:rsid w:val="006A2F67"/>
    <w:rsid w:val="006A3272"/>
    <w:rsid w:val="006B71B8"/>
    <w:rsid w:val="006B74FF"/>
    <w:rsid w:val="006B7BE1"/>
    <w:rsid w:val="006C3464"/>
    <w:rsid w:val="006C424F"/>
    <w:rsid w:val="006C5C14"/>
    <w:rsid w:val="006D0D8B"/>
    <w:rsid w:val="006D16A3"/>
    <w:rsid w:val="006D3081"/>
    <w:rsid w:val="006D3E22"/>
    <w:rsid w:val="006E1F33"/>
    <w:rsid w:val="006E25C9"/>
    <w:rsid w:val="006E7236"/>
    <w:rsid w:val="006F135D"/>
    <w:rsid w:val="0070619C"/>
    <w:rsid w:val="0070709F"/>
    <w:rsid w:val="00712FCB"/>
    <w:rsid w:val="007143F2"/>
    <w:rsid w:val="00715A93"/>
    <w:rsid w:val="00722B22"/>
    <w:rsid w:val="00727F92"/>
    <w:rsid w:val="00734E00"/>
    <w:rsid w:val="007363C5"/>
    <w:rsid w:val="00737B22"/>
    <w:rsid w:val="00741B9D"/>
    <w:rsid w:val="00743DBC"/>
    <w:rsid w:val="007447E4"/>
    <w:rsid w:val="00747102"/>
    <w:rsid w:val="00750954"/>
    <w:rsid w:val="00760986"/>
    <w:rsid w:val="00771B0C"/>
    <w:rsid w:val="0077325F"/>
    <w:rsid w:val="00773E77"/>
    <w:rsid w:val="00774D19"/>
    <w:rsid w:val="0078220D"/>
    <w:rsid w:val="007836A1"/>
    <w:rsid w:val="00783FAC"/>
    <w:rsid w:val="0078429A"/>
    <w:rsid w:val="007842D4"/>
    <w:rsid w:val="007946EC"/>
    <w:rsid w:val="007A0AA9"/>
    <w:rsid w:val="007A397C"/>
    <w:rsid w:val="007A500D"/>
    <w:rsid w:val="007A5D3C"/>
    <w:rsid w:val="007A653B"/>
    <w:rsid w:val="007A75DB"/>
    <w:rsid w:val="007B2FA2"/>
    <w:rsid w:val="007B5F5F"/>
    <w:rsid w:val="007B6241"/>
    <w:rsid w:val="007B73AA"/>
    <w:rsid w:val="007B78DF"/>
    <w:rsid w:val="007C40AF"/>
    <w:rsid w:val="007D42A1"/>
    <w:rsid w:val="007E0898"/>
    <w:rsid w:val="007E0A0B"/>
    <w:rsid w:val="007E34D7"/>
    <w:rsid w:val="007F0F84"/>
    <w:rsid w:val="007F2EA2"/>
    <w:rsid w:val="007F56EC"/>
    <w:rsid w:val="007F5C7C"/>
    <w:rsid w:val="007F6F17"/>
    <w:rsid w:val="0080202F"/>
    <w:rsid w:val="00820374"/>
    <w:rsid w:val="00821D7C"/>
    <w:rsid w:val="00822745"/>
    <w:rsid w:val="00825F40"/>
    <w:rsid w:val="008315B2"/>
    <w:rsid w:val="0083498C"/>
    <w:rsid w:val="0083689F"/>
    <w:rsid w:val="00836D94"/>
    <w:rsid w:val="008422F7"/>
    <w:rsid w:val="00843EB5"/>
    <w:rsid w:val="00855684"/>
    <w:rsid w:val="00856036"/>
    <w:rsid w:val="00861577"/>
    <w:rsid w:val="00863CDE"/>
    <w:rsid w:val="0086584F"/>
    <w:rsid w:val="008706BD"/>
    <w:rsid w:val="0087677A"/>
    <w:rsid w:val="0087688D"/>
    <w:rsid w:val="00881B4C"/>
    <w:rsid w:val="008873A7"/>
    <w:rsid w:val="008907A2"/>
    <w:rsid w:val="008919FC"/>
    <w:rsid w:val="00892797"/>
    <w:rsid w:val="00894B38"/>
    <w:rsid w:val="00897786"/>
    <w:rsid w:val="008A72E9"/>
    <w:rsid w:val="008B04CA"/>
    <w:rsid w:val="008B3568"/>
    <w:rsid w:val="008B6A6F"/>
    <w:rsid w:val="008B7673"/>
    <w:rsid w:val="008C0846"/>
    <w:rsid w:val="008C1724"/>
    <w:rsid w:val="008C299C"/>
    <w:rsid w:val="008C3084"/>
    <w:rsid w:val="008C5D6B"/>
    <w:rsid w:val="008C7266"/>
    <w:rsid w:val="008D1B95"/>
    <w:rsid w:val="008D1CCB"/>
    <w:rsid w:val="008D3B71"/>
    <w:rsid w:val="008D459D"/>
    <w:rsid w:val="008E0488"/>
    <w:rsid w:val="008E6C69"/>
    <w:rsid w:val="008F4ADD"/>
    <w:rsid w:val="009002C2"/>
    <w:rsid w:val="009002CF"/>
    <w:rsid w:val="00902E20"/>
    <w:rsid w:val="00907786"/>
    <w:rsid w:val="00912A52"/>
    <w:rsid w:val="00913102"/>
    <w:rsid w:val="009132F5"/>
    <w:rsid w:val="009170BF"/>
    <w:rsid w:val="0091727D"/>
    <w:rsid w:val="0091746D"/>
    <w:rsid w:val="0092080A"/>
    <w:rsid w:val="009211CD"/>
    <w:rsid w:val="0092158C"/>
    <w:rsid w:val="00922368"/>
    <w:rsid w:val="00922A9F"/>
    <w:rsid w:val="0092523C"/>
    <w:rsid w:val="00925E18"/>
    <w:rsid w:val="00930078"/>
    <w:rsid w:val="009309A8"/>
    <w:rsid w:val="00930BF5"/>
    <w:rsid w:val="009319DB"/>
    <w:rsid w:val="00932FD6"/>
    <w:rsid w:val="00936840"/>
    <w:rsid w:val="00937EC6"/>
    <w:rsid w:val="00940EC1"/>
    <w:rsid w:val="0094364D"/>
    <w:rsid w:val="009453CF"/>
    <w:rsid w:val="00945897"/>
    <w:rsid w:val="00945B75"/>
    <w:rsid w:val="00947224"/>
    <w:rsid w:val="00947D95"/>
    <w:rsid w:val="00950A03"/>
    <w:rsid w:val="0095273F"/>
    <w:rsid w:val="009549DB"/>
    <w:rsid w:val="00954DD7"/>
    <w:rsid w:val="00957260"/>
    <w:rsid w:val="009579F9"/>
    <w:rsid w:val="009604BA"/>
    <w:rsid w:val="009610D2"/>
    <w:rsid w:val="00962FBF"/>
    <w:rsid w:val="00967F3F"/>
    <w:rsid w:val="00970480"/>
    <w:rsid w:val="009718E9"/>
    <w:rsid w:val="009719C2"/>
    <w:rsid w:val="0097337D"/>
    <w:rsid w:val="00974DAE"/>
    <w:rsid w:val="00981199"/>
    <w:rsid w:val="00981C92"/>
    <w:rsid w:val="00983D57"/>
    <w:rsid w:val="009840A8"/>
    <w:rsid w:val="009923B3"/>
    <w:rsid w:val="009927C8"/>
    <w:rsid w:val="00994025"/>
    <w:rsid w:val="00996D14"/>
    <w:rsid w:val="009A4825"/>
    <w:rsid w:val="009A7068"/>
    <w:rsid w:val="009A7C75"/>
    <w:rsid w:val="009B68A3"/>
    <w:rsid w:val="009B7D11"/>
    <w:rsid w:val="009C0B83"/>
    <w:rsid w:val="009C558D"/>
    <w:rsid w:val="009C5604"/>
    <w:rsid w:val="009D4305"/>
    <w:rsid w:val="009D61BD"/>
    <w:rsid w:val="009D7C7E"/>
    <w:rsid w:val="009E0F1F"/>
    <w:rsid w:val="009E357A"/>
    <w:rsid w:val="009E4AC5"/>
    <w:rsid w:val="009E4B4E"/>
    <w:rsid w:val="009E4BC1"/>
    <w:rsid w:val="009E4E25"/>
    <w:rsid w:val="009F54A4"/>
    <w:rsid w:val="009F5914"/>
    <w:rsid w:val="009F7C4E"/>
    <w:rsid w:val="00A00AF2"/>
    <w:rsid w:val="00A07942"/>
    <w:rsid w:val="00A10305"/>
    <w:rsid w:val="00A13170"/>
    <w:rsid w:val="00A150A9"/>
    <w:rsid w:val="00A27ABB"/>
    <w:rsid w:val="00A33FF3"/>
    <w:rsid w:val="00A45107"/>
    <w:rsid w:val="00A47918"/>
    <w:rsid w:val="00A52E6C"/>
    <w:rsid w:val="00A54ABD"/>
    <w:rsid w:val="00A5698F"/>
    <w:rsid w:val="00A63A2F"/>
    <w:rsid w:val="00A65009"/>
    <w:rsid w:val="00A66FF0"/>
    <w:rsid w:val="00A6791D"/>
    <w:rsid w:val="00A74F81"/>
    <w:rsid w:val="00A81438"/>
    <w:rsid w:val="00A821EB"/>
    <w:rsid w:val="00A830EC"/>
    <w:rsid w:val="00A85918"/>
    <w:rsid w:val="00A862E3"/>
    <w:rsid w:val="00A87027"/>
    <w:rsid w:val="00AA3AE9"/>
    <w:rsid w:val="00AA53D0"/>
    <w:rsid w:val="00AA7013"/>
    <w:rsid w:val="00AB3C08"/>
    <w:rsid w:val="00AC0EA0"/>
    <w:rsid w:val="00AC3A0C"/>
    <w:rsid w:val="00AC6E2C"/>
    <w:rsid w:val="00AC7143"/>
    <w:rsid w:val="00AD3338"/>
    <w:rsid w:val="00AD5CC3"/>
    <w:rsid w:val="00AE44F4"/>
    <w:rsid w:val="00AE5CD9"/>
    <w:rsid w:val="00AE7D0B"/>
    <w:rsid w:val="00AF080C"/>
    <w:rsid w:val="00AF0BC3"/>
    <w:rsid w:val="00AF4B1B"/>
    <w:rsid w:val="00AF537D"/>
    <w:rsid w:val="00B05A36"/>
    <w:rsid w:val="00B06A03"/>
    <w:rsid w:val="00B107F6"/>
    <w:rsid w:val="00B11ACC"/>
    <w:rsid w:val="00B12DD7"/>
    <w:rsid w:val="00B22A85"/>
    <w:rsid w:val="00B31AEC"/>
    <w:rsid w:val="00B33D10"/>
    <w:rsid w:val="00B34703"/>
    <w:rsid w:val="00B40E4D"/>
    <w:rsid w:val="00B54454"/>
    <w:rsid w:val="00B545FC"/>
    <w:rsid w:val="00B54602"/>
    <w:rsid w:val="00B55059"/>
    <w:rsid w:val="00B565CD"/>
    <w:rsid w:val="00B67B1B"/>
    <w:rsid w:val="00B77E90"/>
    <w:rsid w:val="00B80D11"/>
    <w:rsid w:val="00B83187"/>
    <w:rsid w:val="00B84511"/>
    <w:rsid w:val="00B84B7C"/>
    <w:rsid w:val="00B873A0"/>
    <w:rsid w:val="00B90600"/>
    <w:rsid w:val="00B924E6"/>
    <w:rsid w:val="00B95118"/>
    <w:rsid w:val="00B96E53"/>
    <w:rsid w:val="00BA0E4D"/>
    <w:rsid w:val="00BA6E9A"/>
    <w:rsid w:val="00BA7504"/>
    <w:rsid w:val="00BB0006"/>
    <w:rsid w:val="00BB0CBD"/>
    <w:rsid w:val="00BB196B"/>
    <w:rsid w:val="00BB3638"/>
    <w:rsid w:val="00BB58C9"/>
    <w:rsid w:val="00BB5EA6"/>
    <w:rsid w:val="00BB6C7C"/>
    <w:rsid w:val="00BC09BC"/>
    <w:rsid w:val="00BC1BCA"/>
    <w:rsid w:val="00BC2F1C"/>
    <w:rsid w:val="00BC4242"/>
    <w:rsid w:val="00BC5A29"/>
    <w:rsid w:val="00BD4C38"/>
    <w:rsid w:val="00BD5E88"/>
    <w:rsid w:val="00BD693C"/>
    <w:rsid w:val="00BE3222"/>
    <w:rsid w:val="00BE52C3"/>
    <w:rsid w:val="00BE6976"/>
    <w:rsid w:val="00C0360C"/>
    <w:rsid w:val="00C049F8"/>
    <w:rsid w:val="00C0784E"/>
    <w:rsid w:val="00C07BE2"/>
    <w:rsid w:val="00C13943"/>
    <w:rsid w:val="00C146A8"/>
    <w:rsid w:val="00C15512"/>
    <w:rsid w:val="00C17DA2"/>
    <w:rsid w:val="00C21D71"/>
    <w:rsid w:val="00C22A2C"/>
    <w:rsid w:val="00C262EC"/>
    <w:rsid w:val="00C370A2"/>
    <w:rsid w:val="00C40282"/>
    <w:rsid w:val="00C40F57"/>
    <w:rsid w:val="00C47ED3"/>
    <w:rsid w:val="00C512D7"/>
    <w:rsid w:val="00C513C6"/>
    <w:rsid w:val="00C522B4"/>
    <w:rsid w:val="00C53B1A"/>
    <w:rsid w:val="00C54A76"/>
    <w:rsid w:val="00C5573C"/>
    <w:rsid w:val="00C559DA"/>
    <w:rsid w:val="00C572F0"/>
    <w:rsid w:val="00C64878"/>
    <w:rsid w:val="00C66359"/>
    <w:rsid w:val="00C67176"/>
    <w:rsid w:val="00C7026E"/>
    <w:rsid w:val="00C72235"/>
    <w:rsid w:val="00C75B2A"/>
    <w:rsid w:val="00C8313C"/>
    <w:rsid w:val="00C879F6"/>
    <w:rsid w:val="00C95C07"/>
    <w:rsid w:val="00C96227"/>
    <w:rsid w:val="00C968A3"/>
    <w:rsid w:val="00CA1506"/>
    <w:rsid w:val="00CA4B41"/>
    <w:rsid w:val="00CA7FFE"/>
    <w:rsid w:val="00CB1E08"/>
    <w:rsid w:val="00CB3816"/>
    <w:rsid w:val="00CC37D0"/>
    <w:rsid w:val="00CC4FE7"/>
    <w:rsid w:val="00CD0299"/>
    <w:rsid w:val="00CD1A3C"/>
    <w:rsid w:val="00CE0D45"/>
    <w:rsid w:val="00CE25ED"/>
    <w:rsid w:val="00CF42C8"/>
    <w:rsid w:val="00CF715F"/>
    <w:rsid w:val="00D000E9"/>
    <w:rsid w:val="00D00661"/>
    <w:rsid w:val="00D0080F"/>
    <w:rsid w:val="00D00E29"/>
    <w:rsid w:val="00D028E1"/>
    <w:rsid w:val="00D03F52"/>
    <w:rsid w:val="00D16184"/>
    <w:rsid w:val="00D21806"/>
    <w:rsid w:val="00D2648A"/>
    <w:rsid w:val="00D30751"/>
    <w:rsid w:val="00D318F4"/>
    <w:rsid w:val="00D35569"/>
    <w:rsid w:val="00D41B40"/>
    <w:rsid w:val="00D435E0"/>
    <w:rsid w:val="00D44CAA"/>
    <w:rsid w:val="00D4525E"/>
    <w:rsid w:val="00D4638F"/>
    <w:rsid w:val="00D47550"/>
    <w:rsid w:val="00D500AD"/>
    <w:rsid w:val="00D50A5F"/>
    <w:rsid w:val="00D63B16"/>
    <w:rsid w:val="00D7758A"/>
    <w:rsid w:val="00D901FF"/>
    <w:rsid w:val="00D9025F"/>
    <w:rsid w:val="00D935ED"/>
    <w:rsid w:val="00D938A9"/>
    <w:rsid w:val="00DA12DA"/>
    <w:rsid w:val="00DA20A2"/>
    <w:rsid w:val="00DA368E"/>
    <w:rsid w:val="00DA7CCB"/>
    <w:rsid w:val="00DC072B"/>
    <w:rsid w:val="00DC09BE"/>
    <w:rsid w:val="00DC1E8D"/>
    <w:rsid w:val="00DC20CA"/>
    <w:rsid w:val="00DC2DE8"/>
    <w:rsid w:val="00DE051B"/>
    <w:rsid w:val="00DE0945"/>
    <w:rsid w:val="00DE22D4"/>
    <w:rsid w:val="00DE311F"/>
    <w:rsid w:val="00DE3A48"/>
    <w:rsid w:val="00DE5855"/>
    <w:rsid w:val="00DE6301"/>
    <w:rsid w:val="00DE741D"/>
    <w:rsid w:val="00DF0B2F"/>
    <w:rsid w:val="00DF28E8"/>
    <w:rsid w:val="00E00BE3"/>
    <w:rsid w:val="00E01FE0"/>
    <w:rsid w:val="00E020F6"/>
    <w:rsid w:val="00E05047"/>
    <w:rsid w:val="00E06F38"/>
    <w:rsid w:val="00E12E26"/>
    <w:rsid w:val="00E1502F"/>
    <w:rsid w:val="00E15A45"/>
    <w:rsid w:val="00E2084A"/>
    <w:rsid w:val="00E241A5"/>
    <w:rsid w:val="00E27221"/>
    <w:rsid w:val="00E27B37"/>
    <w:rsid w:val="00E412F7"/>
    <w:rsid w:val="00E44AE3"/>
    <w:rsid w:val="00E47F3E"/>
    <w:rsid w:val="00E50998"/>
    <w:rsid w:val="00E525F9"/>
    <w:rsid w:val="00E53C38"/>
    <w:rsid w:val="00E55CFB"/>
    <w:rsid w:val="00E628E5"/>
    <w:rsid w:val="00E6377A"/>
    <w:rsid w:val="00E64BAE"/>
    <w:rsid w:val="00E75CCD"/>
    <w:rsid w:val="00E7773B"/>
    <w:rsid w:val="00E82D4B"/>
    <w:rsid w:val="00E861FF"/>
    <w:rsid w:val="00E87F77"/>
    <w:rsid w:val="00E90855"/>
    <w:rsid w:val="00E92F90"/>
    <w:rsid w:val="00E951B6"/>
    <w:rsid w:val="00EA02FB"/>
    <w:rsid w:val="00EA0433"/>
    <w:rsid w:val="00EA0CF1"/>
    <w:rsid w:val="00EA7F01"/>
    <w:rsid w:val="00EB4E0E"/>
    <w:rsid w:val="00EC1B79"/>
    <w:rsid w:val="00EC52FB"/>
    <w:rsid w:val="00EC6C33"/>
    <w:rsid w:val="00ED2189"/>
    <w:rsid w:val="00ED417B"/>
    <w:rsid w:val="00ED7967"/>
    <w:rsid w:val="00EE0490"/>
    <w:rsid w:val="00EE14EF"/>
    <w:rsid w:val="00EE35C5"/>
    <w:rsid w:val="00EF25B4"/>
    <w:rsid w:val="00EF2991"/>
    <w:rsid w:val="00EF352A"/>
    <w:rsid w:val="00EF5185"/>
    <w:rsid w:val="00EF72D2"/>
    <w:rsid w:val="00F07400"/>
    <w:rsid w:val="00F11C7F"/>
    <w:rsid w:val="00F1402F"/>
    <w:rsid w:val="00F14107"/>
    <w:rsid w:val="00F150D6"/>
    <w:rsid w:val="00F16D9A"/>
    <w:rsid w:val="00F17812"/>
    <w:rsid w:val="00F20E79"/>
    <w:rsid w:val="00F2167C"/>
    <w:rsid w:val="00F3650B"/>
    <w:rsid w:val="00F4161F"/>
    <w:rsid w:val="00F50256"/>
    <w:rsid w:val="00F5190C"/>
    <w:rsid w:val="00F51BA4"/>
    <w:rsid w:val="00F52F2E"/>
    <w:rsid w:val="00F535DF"/>
    <w:rsid w:val="00F56864"/>
    <w:rsid w:val="00F57037"/>
    <w:rsid w:val="00F66E17"/>
    <w:rsid w:val="00F727AA"/>
    <w:rsid w:val="00F73DDF"/>
    <w:rsid w:val="00F90981"/>
    <w:rsid w:val="00F96BE0"/>
    <w:rsid w:val="00FA140F"/>
    <w:rsid w:val="00FA28B5"/>
    <w:rsid w:val="00FA2938"/>
    <w:rsid w:val="00FA5178"/>
    <w:rsid w:val="00FA6E31"/>
    <w:rsid w:val="00FB0494"/>
    <w:rsid w:val="00FB0E47"/>
    <w:rsid w:val="00FB3A94"/>
    <w:rsid w:val="00FB4721"/>
    <w:rsid w:val="00FB4A3A"/>
    <w:rsid w:val="00FC0C4C"/>
    <w:rsid w:val="00FC4B82"/>
    <w:rsid w:val="00FD07CA"/>
    <w:rsid w:val="00FD2E35"/>
    <w:rsid w:val="00FE2947"/>
    <w:rsid w:val="00FE4CF4"/>
    <w:rsid w:val="00FE5AAE"/>
    <w:rsid w:val="00FF1BA6"/>
    <w:rsid w:val="00FF2F1B"/>
    <w:rsid w:val="00FF3E20"/>
    <w:rsid w:val="00FF6DC5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2CA16619-F773-4327-A8D4-D827420F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00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F3E20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7E0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locked/>
    <w:rsid w:val="007E0898"/>
    <w:rPr>
      <w:rFonts w:cs="Times New Roman"/>
    </w:rPr>
  </w:style>
  <w:style w:type="paragraph" w:styleId="Footer">
    <w:name w:val="footer"/>
    <w:basedOn w:val="Normal"/>
    <w:link w:val="FooterChar"/>
    <w:semiHidden/>
    <w:rsid w:val="007E0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locked/>
    <w:rsid w:val="007E0898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7E0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7E089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E0898"/>
    <w:rPr>
      <w:rFonts w:eastAsia="Times New Roman"/>
      <w:sz w:val="22"/>
      <w:szCs w:val="22"/>
      <w:lang w:val="en-US" w:eastAsia="en-US"/>
    </w:rPr>
  </w:style>
  <w:style w:type="character" w:styleId="Hyperlink">
    <w:name w:val="Hyperlink"/>
    <w:basedOn w:val="DefaultParagraphFont"/>
    <w:rsid w:val="00417F4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C40AF"/>
  </w:style>
  <w:style w:type="paragraph" w:styleId="BodyTextIndent">
    <w:name w:val="Body Text Indent"/>
    <w:basedOn w:val="Normal"/>
    <w:link w:val="BodyTextIndentChar"/>
    <w:rsid w:val="000355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35563"/>
    <w:rPr>
      <w:rFonts w:eastAsia="Times New Roman"/>
      <w:sz w:val="22"/>
      <w:szCs w:val="22"/>
    </w:rPr>
  </w:style>
  <w:style w:type="paragraph" w:customStyle="1" w:styleId="Default">
    <w:name w:val="Default"/>
    <w:rsid w:val="00F66E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">
    <w:name w:val="a"/>
    <w:basedOn w:val="DefaultParagraphFont"/>
    <w:rsid w:val="000C04F7"/>
  </w:style>
  <w:style w:type="paragraph" w:styleId="ListParagraph">
    <w:name w:val="List Paragraph"/>
    <w:basedOn w:val="Normal"/>
    <w:uiPriority w:val="34"/>
    <w:qFormat/>
    <w:rsid w:val="00D9025F"/>
    <w:pPr>
      <w:ind w:left="720"/>
      <w:contextualSpacing/>
    </w:pPr>
    <w:rPr>
      <w:rFonts w:eastAsia="Calibri"/>
    </w:rPr>
  </w:style>
  <w:style w:type="character" w:styleId="Emphasis">
    <w:name w:val="Emphasis"/>
    <w:basedOn w:val="DefaultParagraphFont"/>
    <w:uiPriority w:val="20"/>
    <w:qFormat/>
    <w:locked/>
    <w:rsid w:val="00BC5A29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FF3E20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ura\Desktop\Doc1xxah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21429-68F5-4FC9-85EB-10DE5B88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Doc1xxahg</Template>
  <TotalTime>1</TotalTime>
  <Pages>5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Singiorzan</dc:creator>
  <cp:lastModifiedBy>Sal4</cp:lastModifiedBy>
  <cp:revision>2</cp:revision>
  <cp:lastPrinted>2026-08-21T09:43:00Z</cp:lastPrinted>
  <dcterms:created xsi:type="dcterms:W3CDTF">2026-08-21T10:27:00Z</dcterms:created>
  <dcterms:modified xsi:type="dcterms:W3CDTF">2026-08-21T10:27:00Z</dcterms:modified>
</cp:coreProperties>
</file>