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45555" w14:textId="77777777" w:rsidR="003C5BF7" w:rsidRPr="00610751" w:rsidRDefault="0055363E" w:rsidP="002C45B9">
      <w:pPr>
        <w:spacing w:line="360" w:lineRule="auto"/>
        <w:rPr>
          <w:sz w:val="22"/>
          <w:szCs w:val="22"/>
        </w:rPr>
      </w:pPr>
      <w:r w:rsidRPr="00610751">
        <w:rPr>
          <w:noProof/>
          <w:sz w:val="22"/>
          <w:szCs w:val="22"/>
          <w:lang w:eastAsia="ro-RO"/>
        </w:rPr>
        <w:drawing>
          <wp:inline distT="0" distB="0" distL="0" distR="0" wp14:anchorId="3B745723" wp14:editId="793FB952">
            <wp:extent cx="6305550" cy="1066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0" cy="1066800"/>
                    </a:xfrm>
                    <a:prstGeom prst="rect">
                      <a:avLst/>
                    </a:prstGeom>
                    <a:noFill/>
                    <a:ln>
                      <a:noFill/>
                    </a:ln>
                  </pic:spPr>
                </pic:pic>
              </a:graphicData>
            </a:graphic>
          </wp:inline>
        </w:drawing>
      </w:r>
    </w:p>
    <w:p w14:paraId="3A5A57CD" w14:textId="77777777" w:rsidR="00F640EF" w:rsidRPr="00610751" w:rsidRDefault="00F640EF" w:rsidP="00F640EF">
      <w:pPr>
        <w:spacing w:before="100" w:beforeAutospacing="1" w:after="100" w:afterAutospacing="1"/>
        <w:outlineLvl w:val="0"/>
        <w:rPr>
          <w:rFonts w:eastAsia="Times New Roman"/>
          <w:bCs/>
          <w:kern w:val="36"/>
          <w:sz w:val="22"/>
          <w:szCs w:val="22"/>
          <w:lang w:val="en-US"/>
        </w:rPr>
      </w:pPr>
      <w:r w:rsidRPr="00610751">
        <w:rPr>
          <w:rFonts w:eastAsia="Times New Roman"/>
          <w:bCs/>
          <w:kern w:val="36"/>
          <w:sz w:val="22"/>
          <w:szCs w:val="22"/>
          <w:lang w:val="en-US"/>
        </w:rPr>
        <w:t>ANUNȚ CONCURS</w:t>
      </w:r>
    </w:p>
    <w:p w14:paraId="36E7169C" w14:textId="77777777" w:rsidR="00F640EF" w:rsidRPr="00610751" w:rsidRDefault="00E12A2B" w:rsidP="000A4024">
      <w:pPr>
        <w:spacing w:before="100" w:beforeAutospacing="1" w:after="100" w:afterAutospacing="1"/>
        <w:ind w:firstLine="720"/>
        <w:rPr>
          <w:rFonts w:eastAsia="Times New Roman"/>
          <w:sz w:val="22"/>
          <w:szCs w:val="22"/>
          <w:lang w:val="en-US"/>
        </w:rPr>
      </w:pPr>
      <w:r w:rsidRPr="00610751">
        <w:rPr>
          <w:rFonts w:eastAsia="Times New Roman"/>
          <w:bCs/>
          <w:sz w:val="22"/>
          <w:szCs w:val="22"/>
          <w:lang w:val="en-US"/>
        </w:rPr>
        <w:t>Grădinița Nr.</w:t>
      </w:r>
      <w:r w:rsidR="000A4024" w:rsidRPr="00610751">
        <w:rPr>
          <w:rFonts w:eastAsia="Times New Roman"/>
          <w:bCs/>
          <w:sz w:val="22"/>
          <w:szCs w:val="22"/>
          <w:lang w:val="en-US"/>
        </w:rPr>
        <w:t xml:space="preserve"> </w:t>
      </w:r>
      <w:r w:rsidRPr="00610751">
        <w:rPr>
          <w:rFonts w:eastAsia="Times New Roman"/>
          <w:bCs/>
          <w:sz w:val="22"/>
          <w:szCs w:val="22"/>
          <w:lang w:val="en-US"/>
        </w:rPr>
        <w:t>3 Voluntari</w:t>
      </w:r>
      <w:r w:rsidR="00F640EF" w:rsidRPr="00610751">
        <w:rPr>
          <w:rFonts w:eastAsia="Times New Roman"/>
          <w:sz w:val="22"/>
          <w:szCs w:val="22"/>
          <w:lang w:val="en-US"/>
        </w:rPr>
        <w:t xml:space="preserve">, cu sediul în </w:t>
      </w:r>
      <w:r w:rsidRPr="00610751">
        <w:rPr>
          <w:rFonts w:eastAsia="Times New Roman"/>
          <w:sz w:val="22"/>
          <w:szCs w:val="22"/>
          <w:lang w:val="en-US"/>
        </w:rPr>
        <w:t>Voluntari</w:t>
      </w:r>
      <w:r w:rsidR="00F640EF" w:rsidRPr="00610751">
        <w:rPr>
          <w:rFonts w:eastAsia="Times New Roman"/>
          <w:sz w:val="22"/>
          <w:szCs w:val="22"/>
          <w:lang w:val="en-US"/>
        </w:rPr>
        <w:t>,</w:t>
      </w:r>
      <w:r w:rsidR="000A4024" w:rsidRPr="00610751">
        <w:rPr>
          <w:rFonts w:eastAsia="Times New Roman"/>
          <w:sz w:val="22"/>
          <w:szCs w:val="22"/>
          <w:lang w:val="en-US"/>
        </w:rPr>
        <w:t xml:space="preserve"> Bld. Dunării nr. 71,</w:t>
      </w:r>
      <w:r w:rsidR="00F640EF" w:rsidRPr="00610751">
        <w:rPr>
          <w:rFonts w:eastAsia="Times New Roman"/>
          <w:sz w:val="22"/>
          <w:szCs w:val="22"/>
          <w:lang w:val="en-US"/>
        </w:rPr>
        <w:t xml:space="preserve"> județul</w:t>
      </w:r>
      <w:r w:rsidRPr="00610751">
        <w:rPr>
          <w:rFonts w:eastAsia="Times New Roman"/>
          <w:sz w:val="22"/>
          <w:szCs w:val="22"/>
          <w:lang w:val="en-US"/>
        </w:rPr>
        <w:t xml:space="preserve"> Ilfov</w:t>
      </w:r>
      <w:r w:rsidR="00F640EF" w:rsidRPr="00610751">
        <w:rPr>
          <w:rFonts w:eastAsia="Times New Roman"/>
          <w:sz w:val="22"/>
          <w:szCs w:val="22"/>
          <w:lang w:val="en-US"/>
        </w:rPr>
        <w:t xml:space="preserve">, organizează concurs pentru ocuparea unui post contractual vacant de </w:t>
      </w:r>
      <w:r w:rsidR="00F640EF" w:rsidRPr="00610751">
        <w:rPr>
          <w:rFonts w:eastAsia="Times New Roman"/>
          <w:bCs/>
          <w:sz w:val="22"/>
          <w:szCs w:val="22"/>
          <w:lang w:val="en-US"/>
        </w:rPr>
        <w:t>ÎNGRIJITOARE</w:t>
      </w:r>
      <w:r w:rsidR="00F640EF" w:rsidRPr="00610751">
        <w:rPr>
          <w:rFonts w:eastAsia="Times New Roman"/>
          <w:sz w:val="22"/>
          <w:szCs w:val="22"/>
          <w:lang w:val="en-US"/>
        </w:rPr>
        <w:t>, funcție contractuală de execuție, în cadrul unității, cu respectarea prevederilor H.G. nr. 1336/2022, cu modificările și completările ulterioare.</w:t>
      </w:r>
    </w:p>
    <w:p w14:paraId="5A5B2EEB"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I. POSTUL SCOS LA CONCURS</w:t>
      </w:r>
    </w:p>
    <w:p w14:paraId="7723DBD0" w14:textId="77777777" w:rsidR="00F640EF" w:rsidRPr="00610751" w:rsidRDefault="00F640EF" w:rsidP="00F640EF">
      <w:pPr>
        <w:numPr>
          <w:ilvl w:val="0"/>
          <w:numId w:val="5"/>
        </w:numPr>
        <w:spacing w:before="100" w:beforeAutospacing="1" w:after="100" w:afterAutospacing="1"/>
        <w:rPr>
          <w:rFonts w:eastAsia="Times New Roman"/>
          <w:sz w:val="22"/>
          <w:szCs w:val="22"/>
          <w:lang w:val="en-US"/>
        </w:rPr>
      </w:pPr>
      <w:r w:rsidRPr="00610751">
        <w:rPr>
          <w:rFonts w:eastAsia="Times New Roman"/>
          <w:bCs/>
          <w:sz w:val="22"/>
          <w:szCs w:val="22"/>
          <w:lang w:val="en-US"/>
        </w:rPr>
        <w:t>Denumirea postului:</w:t>
      </w:r>
      <w:r w:rsidRPr="00610751">
        <w:rPr>
          <w:rFonts w:eastAsia="Times New Roman"/>
          <w:sz w:val="22"/>
          <w:szCs w:val="22"/>
          <w:lang w:val="en-US"/>
        </w:rPr>
        <w:t xml:space="preserve"> </w:t>
      </w:r>
      <w:r w:rsidR="00610751">
        <w:rPr>
          <w:rFonts w:eastAsia="Times New Roman"/>
          <w:sz w:val="22"/>
          <w:szCs w:val="22"/>
          <w:lang w:val="en-US"/>
        </w:rPr>
        <w:t>Î</w:t>
      </w:r>
      <w:r w:rsidRPr="00610751">
        <w:rPr>
          <w:rFonts w:eastAsia="Times New Roman"/>
          <w:sz w:val="22"/>
          <w:szCs w:val="22"/>
          <w:lang w:val="en-US"/>
        </w:rPr>
        <w:t>ngrijitoare;</w:t>
      </w:r>
    </w:p>
    <w:p w14:paraId="35B4B0BA" w14:textId="77777777" w:rsidR="00F640EF" w:rsidRPr="00610751" w:rsidRDefault="00F640EF" w:rsidP="00F640EF">
      <w:pPr>
        <w:numPr>
          <w:ilvl w:val="0"/>
          <w:numId w:val="5"/>
        </w:numPr>
        <w:spacing w:before="100" w:beforeAutospacing="1" w:after="100" w:afterAutospacing="1"/>
        <w:rPr>
          <w:rFonts w:eastAsia="Times New Roman"/>
          <w:sz w:val="22"/>
          <w:szCs w:val="22"/>
          <w:lang w:val="en-US"/>
        </w:rPr>
      </w:pPr>
      <w:r w:rsidRPr="00610751">
        <w:rPr>
          <w:rFonts w:eastAsia="Times New Roman"/>
          <w:bCs/>
          <w:sz w:val="22"/>
          <w:szCs w:val="22"/>
          <w:lang w:val="en-US"/>
        </w:rPr>
        <w:t>Număr posturi:</w:t>
      </w:r>
      <w:r w:rsidRPr="00610751">
        <w:rPr>
          <w:rFonts w:eastAsia="Times New Roman"/>
          <w:sz w:val="22"/>
          <w:szCs w:val="22"/>
          <w:lang w:val="en-US"/>
        </w:rPr>
        <w:t xml:space="preserve"> 1 post;</w:t>
      </w:r>
    </w:p>
    <w:p w14:paraId="6FEC9447" w14:textId="77777777" w:rsidR="00F640EF" w:rsidRPr="00610751" w:rsidRDefault="00F640EF" w:rsidP="00F640EF">
      <w:pPr>
        <w:numPr>
          <w:ilvl w:val="0"/>
          <w:numId w:val="5"/>
        </w:numPr>
        <w:spacing w:before="100" w:beforeAutospacing="1" w:after="100" w:afterAutospacing="1"/>
        <w:rPr>
          <w:rFonts w:eastAsia="Times New Roman"/>
          <w:sz w:val="22"/>
          <w:szCs w:val="22"/>
          <w:lang w:val="en-US"/>
        </w:rPr>
      </w:pPr>
      <w:r w:rsidRPr="00610751">
        <w:rPr>
          <w:rFonts w:eastAsia="Times New Roman"/>
          <w:bCs/>
          <w:sz w:val="22"/>
          <w:szCs w:val="22"/>
          <w:lang w:val="en-US"/>
        </w:rPr>
        <w:t>Nivelul postului:</w:t>
      </w:r>
      <w:r w:rsidRPr="00610751">
        <w:rPr>
          <w:rFonts w:eastAsia="Times New Roman"/>
          <w:sz w:val="22"/>
          <w:szCs w:val="22"/>
          <w:lang w:val="en-US"/>
        </w:rPr>
        <w:t xml:space="preserve"> funcție contractuală de execuție;</w:t>
      </w:r>
    </w:p>
    <w:p w14:paraId="62015749" w14:textId="77777777" w:rsidR="00F640EF" w:rsidRPr="00610751" w:rsidRDefault="00F640EF" w:rsidP="00F640EF">
      <w:pPr>
        <w:numPr>
          <w:ilvl w:val="0"/>
          <w:numId w:val="5"/>
        </w:numPr>
        <w:spacing w:before="100" w:beforeAutospacing="1" w:after="100" w:afterAutospacing="1"/>
        <w:rPr>
          <w:rFonts w:eastAsia="Times New Roman"/>
          <w:sz w:val="22"/>
          <w:szCs w:val="22"/>
          <w:lang w:val="en-US"/>
        </w:rPr>
      </w:pPr>
      <w:r w:rsidRPr="00610751">
        <w:rPr>
          <w:rFonts w:eastAsia="Times New Roman"/>
          <w:bCs/>
          <w:sz w:val="22"/>
          <w:szCs w:val="22"/>
          <w:lang w:val="en-US"/>
        </w:rPr>
        <w:t>Locul de muncă:</w:t>
      </w:r>
      <w:r w:rsidRPr="00610751">
        <w:rPr>
          <w:rFonts w:eastAsia="Times New Roman"/>
          <w:sz w:val="22"/>
          <w:szCs w:val="22"/>
          <w:lang w:val="en-US"/>
        </w:rPr>
        <w:t xml:space="preserve"> </w:t>
      </w:r>
      <w:r w:rsidR="00E12A2B" w:rsidRPr="00610751">
        <w:rPr>
          <w:rFonts w:eastAsia="Times New Roman"/>
          <w:sz w:val="22"/>
          <w:szCs w:val="22"/>
          <w:lang w:val="en-US"/>
        </w:rPr>
        <w:t>Grădinița Nr.3 Voluntari</w:t>
      </w:r>
      <w:r w:rsidRPr="00610751">
        <w:rPr>
          <w:rFonts w:eastAsia="Times New Roman"/>
          <w:sz w:val="22"/>
          <w:szCs w:val="22"/>
          <w:lang w:val="en-US"/>
        </w:rPr>
        <w:t>;</w:t>
      </w:r>
    </w:p>
    <w:p w14:paraId="687E7025" w14:textId="77777777" w:rsidR="00F640EF" w:rsidRPr="00610751" w:rsidRDefault="00F640EF" w:rsidP="00F640EF">
      <w:pPr>
        <w:numPr>
          <w:ilvl w:val="0"/>
          <w:numId w:val="5"/>
        </w:numPr>
        <w:spacing w:before="100" w:beforeAutospacing="1" w:after="100" w:afterAutospacing="1"/>
        <w:rPr>
          <w:rFonts w:eastAsia="Times New Roman"/>
          <w:sz w:val="22"/>
          <w:szCs w:val="22"/>
          <w:lang w:val="en-US"/>
        </w:rPr>
      </w:pPr>
      <w:r w:rsidRPr="00610751">
        <w:rPr>
          <w:rFonts w:eastAsia="Times New Roman"/>
          <w:bCs/>
          <w:sz w:val="22"/>
          <w:szCs w:val="22"/>
          <w:lang w:val="en-US"/>
        </w:rPr>
        <w:t>Durata timpului de lucru:</w:t>
      </w:r>
      <w:r w:rsidRPr="00610751">
        <w:rPr>
          <w:rFonts w:eastAsia="Times New Roman"/>
          <w:sz w:val="22"/>
          <w:szCs w:val="22"/>
          <w:lang w:val="en-US"/>
        </w:rPr>
        <w:t xml:space="preserve"> 8 ore/zi, 40 ore/săptămână;</w:t>
      </w:r>
    </w:p>
    <w:p w14:paraId="55A13978" w14:textId="77777777" w:rsidR="00F640EF" w:rsidRPr="00610751" w:rsidRDefault="00F640EF" w:rsidP="00F640EF">
      <w:pPr>
        <w:numPr>
          <w:ilvl w:val="0"/>
          <w:numId w:val="5"/>
        </w:numPr>
        <w:spacing w:before="100" w:beforeAutospacing="1" w:after="100" w:afterAutospacing="1"/>
        <w:rPr>
          <w:rFonts w:eastAsia="Times New Roman"/>
          <w:sz w:val="22"/>
          <w:szCs w:val="22"/>
          <w:lang w:val="en-US"/>
        </w:rPr>
      </w:pPr>
      <w:r w:rsidRPr="00610751">
        <w:rPr>
          <w:rFonts w:eastAsia="Times New Roman"/>
          <w:bCs/>
          <w:sz w:val="22"/>
          <w:szCs w:val="22"/>
          <w:lang w:val="en-US"/>
        </w:rPr>
        <w:t>Durata contractului individual de muncă:</w:t>
      </w:r>
      <w:r w:rsidR="00610751">
        <w:rPr>
          <w:rFonts w:eastAsia="Times New Roman"/>
          <w:sz w:val="22"/>
          <w:szCs w:val="22"/>
          <w:lang w:val="en-US"/>
        </w:rPr>
        <w:t xml:space="preserve"> perioadă nedeterminată</w:t>
      </w:r>
    </w:p>
    <w:p w14:paraId="25269E5E"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II. CONDIȚII GENERALE DE PARTICIPARE</w:t>
      </w:r>
    </w:p>
    <w:p w14:paraId="55963398"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Poate participa la concurs persoana care îndeplinește condițiile prevăzute de Legea nr. 53/2003 – Codul muncii, republicată, cu modificările și completările ulterioare, precum și cerințele specifice prevăzute de art. 542 alin. (1) și (2) din O.U.G. nr. 57/2019 privind Codul administrativ, cu modificările și completările ulterioare, respectiv:</w:t>
      </w:r>
    </w:p>
    <w:p w14:paraId="7E4637F0"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a) are cetățenia română sau cetățenia unui alt stat membru al Uniunii Europene, a unui stat parte la Acordul privind Spațiul Economic European (SEE) sau cetățenia Confederației Elvețiene;</w:t>
      </w:r>
    </w:p>
    <w:p w14:paraId="66DCFDB4"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b) cunoaște limba română, scris și vorbit;</w:t>
      </w:r>
    </w:p>
    <w:p w14:paraId="46FDC49F"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c) are capacitate de muncă în conformitate cu prevederile Legii nr. 53/2003 – Codul muncii, republicată, cu modificările și completările ulterioare;</w:t>
      </w:r>
    </w:p>
    <w:p w14:paraId="106CE6A0"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d) are o stare de sănătate corespunzătoare postului pentru care candidează, atestată pe baza certificatului medical emis de medicul specialist de medicina muncii, în condițiile legislației în vigoare;</w:t>
      </w:r>
    </w:p>
    <w:p w14:paraId="3CD839F4"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e) îndeplinește condițiile de studii și, după caz, de vechime sau alte condiții specifice potrivit cerințelor postului scos la concurs;</w:t>
      </w:r>
    </w:p>
    <w:p w14:paraId="4E341776"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face-o incompatibilă cu exercitarea funcției contractuale;</w:t>
      </w:r>
    </w:p>
    <w:p w14:paraId="3F74F132"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 xml:space="preserve">g) nu execută o pedeapsă complementară prin care i-a fost interzisă exercitarea dreptului de </w:t>
      </w:r>
      <w:proofErr w:type="gramStart"/>
      <w:r w:rsidRPr="00610751">
        <w:rPr>
          <w:rFonts w:eastAsia="Times New Roman"/>
          <w:sz w:val="22"/>
          <w:szCs w:val="22"/>
          <w:lang w:val="en-US"/>
        </w:rPr>
        <w:t>a</w:t>
      </w:r>
      <w:proofErr w:type="gramEnd"/>
      <w:r w:rsidRPr="00610751">
        <w:rPr>
          <w:rFonts w:eastAsia="Times New Roman"/>
          <w:sz w:val="22"/>
          <w:szCs w:val="22"/>
          <w:lang w:val="en-US"/>
        </w:rPr>
        <w:t xml:space="preserve"> ocupa funcția, de a exercita profesia sau meseria ori de a desfășura activitatea de care s-a folosit pentru săvârșirea infracțiunii.</w:t>
      </w:r>
    </w:p>
    <w:p w14:paraId="0455D127"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III. CONDIȚII SPECIFICE</w:t>
      </w:r>
    </w:p>
    <w:p w14:paraId="6B456B4E"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Pentru ocuparea postului de îngrijitoare, candidații trebuie să îndeplinească următoarele condiții:</w:t>
      </w:r>
    </w:p>
    <w:p w14:paraId="61327AA2" w14:textId="77777777" w:rsidR="00F640EF" w:rsidRPr="00610751" w:rsidRDefault="00F640EF" w:rsidP="00F640EF">
      <w:pPr>
        <w:numPr>
          <w:ilvl w:val="0"/>
          <w:numId w:val="6"/>
        </w:numPr>
        <w:spacing w:before="100" w:beforeAutospacing="1" w:after="100" w:afterAutospacing="1"/>
        <w:rPr>
          <w:rFonts w:eastAsia="Times New Roman"/>
          <w:sz w:val="22"/>
          <w:szCs w:val="22"/>
          <w:lang w:val="en-US"/>
        </w:rPr>
      </w:pPr>
      <w:r w:rsidRPr="00610751">
        <w:rPr>
          <w:rFonts w:eastAsia="Times New Roman"/>
          <w:sz w:val="22"/>
          <w:szCs w:val="22"/>
          <w:lang w:val="en-US"/>
        </w:rPr>
        <w:lastRenderedPageBreak/>
        <w:t xml:space="preserve">nivelul studiilor: </w:t>
      </w:r>
      <w:r w:rsidRPr="00610751">
        <w:rPr>
          <w:rFonts w:eastAsia="Times New Roman"/>
          <w:bCs/>
          <w:sz w:val="22"/>
          <w:szCs w:val="22"/>
          <w:lang w:val="en-US"/>
        </w:rPr>
        <w:t>studii generale/medii</w:t>
      </w:r>
      <w:r w:rsidRPr="00610751">
        <w:rPr>
          <w:rFonts w:eastAsia="Times New Roman"/>
          <w:sz w:val="22"/>
          <w:szCs w:val="22"/>
          <w:lang w:val="en-US"/>
        </w:rPr>
        <w:t>, finalizate cu diplomă/certificat de absolvire;</w:t>
      </w:r>
    </w:p>
    <w:p w14:paraId="689776E2" w14:textId="77777777" w:rsidR="00F640EF" w:rsidRPr="00610751" w:rsidRDefault="00F640EF" w:rsidP="00F640EF">
      <w:pPr>
        <w:numPr>
          <w:ilvl w:val="0"/>
          <w:numId w:val="6"/>
        </w:numPr>
        <w:spacing w:before="100" w:beforeAutospacing="1" w:after="100" w:afterAutospacing="1"/>
        <w:rPr>
          <w:rFonts w:eastAsia="Times New Roman"/>
          <w:sz w:val="22"/>
          <w:szCs w:val="22"/>
          <w:lang w:val="en-US"/>
        </w:rPr>
      </w:pPr>
      <w:r w:rsidRPr="00610751">
        <w:rPr>
          <w:rFonts w:eastAsia="Times New Roman"/>
          <w:sz w:val="22"/>
          <w:szCs w:val="22"/>
          <w:lang w:val="en-US"/>
        </w:rPr>
        <w:t>nu se solicită vechime în muncă;</w:t>
      </w:r>
    </w:p>
    <w:p w14:paraId="15B8BABC" w14:textId="77777777" w:rsidR="00F640EF" w:rsidRPr="00610751" w:rsidRDefault="00F640EF" w:rsidP="0009647A">
      <w:pPr>
        <w:numPr>
          <w:ilvl w:val="0"/>
          <w:numId w:val="6"/>
        </w:numPr>
        <w:tabs>
          <w:tab w:val="clear" w:pos="928"/>
          <w:tab w:val="num" w:pos="568"/>
        </w:tabs>
        <w:spacing w:before="100" w:beforeAutospacing="1" w:after="100" w:afterAutospacing="1"/>
        <w:ind w:left="567" w:firstLine="1"/>
        <w:rPr>
          <w:rFonts w:eastAsia="Times New Roman"/>
          <w:sz w:val="22"/>
          <w:szCs w:val="22"/>
          <w:lang w:val="en-US"/>
        </w:rPr>
      </w:pPr>
      <w:r w:rsidRPr="00610751">
        <w:rPr>
          <w:rFonts w:eastAsia="Times New Roman"/>
          <w:sz w:val="22"/>
          <w:szCs w:val="22"/>
          <w:lang w:val="en-US"/>
        </w:rPr>
        <w:t>disponibilitate pentru desfășurarea activității în programul stabilit de conducerea unității;</w:t>
      </w:r>
    </w:p>
    <w:p w14:paraId="6AE070B9" w14:textId="77777777" w:rsidR="00F640EF" w:rsidRPr="00610751" w:rsidRDefault="00F640EF" w:rsidP="00F640EF">
      <w:pPr>
        <w:numPr>
          <w:ilvl w:val="0"/>
          <w:numId w:val="6"/>
        </w:numPr>
        <w:spacing w:before="100" w:beforeAutospacing="1" w:after="100" w:afterAutospacing="1"/>
        <w:rPr>
          <w:rFonts w:eastAsia="Times New Roman"/>
          <w:sz w:val="22"/>
          <w:szCs w:val="22"/>
          <w:lang w:val="en-US"/>
        </w:rPr>
      </w:pPr>
      <w:r w:rsidRPr="00610751">
        <w:rPr>
          <w:rFonts w:eastAsia="Times New Roman"/>
          <w:sz w:val="22"/>
          <w:szCs w:val="22"/>
          <w:lang w:val="en-US"/>
        </w:rPr>
        <w:t>aptă din punct de vedere medical pentru exercitarea atribuțiilor postului;</w:t>
      </w:r>
    </w:p>
    <w:p w14:paraId="3F514C6A" w14:textId="77777777" w:rsidR="00F640EF" w:rsidRPr="00610751" w:rsidRDefault="00F640EF" w:rsidP="00F640EF">
      <w:pPr>
        <w:numPr>
          <w:ilvl w:val="0"/>
          <w:numId w:val="6"/>
        </w:numPr>
        <w:spacing w:before="100" w:beforeAutospacing="1" w:after="100" w:afterAutospacing="1"/>
        <w:rPr>
          <w:rFonts w:eastAsia="Times New Roman"/>
          <w:sz w:val="22"/>
          <w:szCs w:val="22"/>
          <w:lang w:val="en-US"/>
        </w:rPr>
      </w:pPr>
      <w:r w:rsidRPr="00610751">
        <w:rPr>
          <w:rFonts w:eastAsia="Times New Roman"/>
          <w:sz w:val="22"/>
          <w:szCs w:val="22"/>
          <w:lang w:val="en-US"/>
        </w:rPr>
        <w:t>capacitate de a desfășura activități de curățenie, igienizare și întreținere a spațiilor din unitatea de învățământ;</w:t>
      </w:r>
    </w:p>
    <w:p w14:paraId="2CED44DE" w14:textId="77777777" w:rsidR="00F640EF" w:rsidRPr="00610751" w:rsidRDefault="00F640EF" w:rsidP="00F640EF">
      <w:pPr>
        <w:numPr>
          <w:ilvl w:val="0"/>
          <w:numId w:val="6"/>
        </w:numPr>
        <w:spacing w:before="100" w:beforeAutospacing="1" w:after="100" w:afterAutospacing="1"/>
        <w:rPr>
          <w:rFonts w:eastAsia="Times New Roman"/>
          <w:sz w:val="22"/>
          <w:szCs w:val="22"/>
          <w:lang w:val="en-US"/>
        </w:rPr>
      </w:pPr>
      <w:r w:rsidRPr="00610751">
        <w:rPr>
          <w:rFonts w:eastAsia="Times New Roman"/>
          <w:sz w:val="22"/>
          <w:szCs w:val="22"/>
          <w:lang w:val="en-US"/>
        </w:rPr>
        <w:t>capacitatea de a respecta normele de igienă, securitate și sănătate în muncă și prevenire și stingere a incendiilor;</w:t>
      </w:r>
    </w:p>
    <w:p w14:paraId="2577C1A1" w14:textId="77777777" w:rsidR="00F640EF" w:rsidRPr="00610751" w:rsidRDefault="00F640EF" w:rsidP="00F640EF">
      <w:pPr>
        <w:numPr>
          <w:ilvl w:val="0"/>
          <w:numId w:val="6"/>
        </w:numPr>
        <w:spacing w:before="100" w:beforeAutospacing="1" w:after="100" w:afterAutospacing="1"/>
        <w:rPr>
          <w:rFonts w:eastAsia="Times New Roman"/>
          <w:sz w:val="22"/>
          <w:szCs w:val="22"/>
          <w:lang w:val="en-US"/>
        </w:rPr>
      </w:pPr>
      <w:r w:rsidRPr="00610751">
        <w:rPr>
          <w:rFonts w:eastAsia="Times New Roman"/>
          <w:sz w:val="22"/>
          <w:szCs w:val="22"/>
          <w:lang w:val="en-US"/>
        </w:rPr>
        <w:t>capacitatea de a respecta regulile privind supravegherea și siguranța copiilor, în limitele atribuțiilor stabilite prin fișa postului.</w:t>
      </w:r>
    </w:p>
    <w:p w14:paraId="7E4C142D"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Notă:</w:t>
      </w:r>
      <w:r w:rsidRPr="00610751">
        <w:rPr>
          <w:rFonts w:eastAsia="Times New Roman"/>
          <w:sz w:val="22"/>
          <w:szCs w:val="22"/>
          <w:lang w:val="en-US"/>
        </w:rPr>
        <w:t xml:space="preserve"> În conformitate cu Ordinul nr. 55/3.335/2026, înscrierea la concurs pentru ocuparea unei funcții administrative în învățământul preuniversitar este condiționată de prezentarea certificatului medical emis de medicul specialist de medicina muncii. Certificatul se emite în baza avizului medicului specialist psihiatru, </w:t>
      </w:r>
      <w:proofErr w:type="gramStart"/>
      <w:r w:rsidRPr="00610751">
        <w:rPr>
          <w:rFonts w:eastAsia="Times New Roman"/>
          <w:sz w:val="22"/>
          <w:szCs w:val="22"/>
          <w:lang w:val="en-US"/>
        </w:rPr>
        <w:t>a</w:t>
      </w:r>
      <w:proofErr w:type="gramEnd"/>
      <w:r w:rsidRPr="00610751">
        <w:rPr>
          <w:rFonts w:eastAsia="Times New Roman"/>
          <w:sz w:val="22"/>
          <w:szCs w:val="22"/>
          <w:lang w:val="en-US"/>
        </w:rPr>
        <w:t xml:space="preserve"> adeverinței medicale eliberate de medicul de familie și a consultației de medicina muncii.</w:t>
      </w:r>
    </w:p>
    <w:p w14:paraId="47AF089E"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IV. DOSARUL DE CONCURS</w:t>
      </w:r>
    </w:p>
    <w:p w14:paraId="20EA826C"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În conformitate cu prevederile H.G. nr. 1336/2022, dosarul de concurs va conține:</w:t>
      </w:r>
    </w:p>
    <w:p w14:paraId="5F9A27B9"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formularul de înscriere la concurs;</w:t>
      </w:r>
    </w:p>
    <w:p w14:paraId="37F2D0C7"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copia actului de identitate;</w:t>
      </w:r>
    </w:p>
    <w:p w14:paraId="794043B2"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copia certificatului de căsătorie sau a altui document prin care s-a realizat schimbarea numelui, după caz;</w:t>
      </w:r>
    </w:p>
    <w:p w14:paraId="317208F6"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copiile documentelor care atestă nivelul studiilor și ale altor acte care atestă efectuarea unor specializări;</w:t>
      </w:r>
    </w:p>
    <w:p w14:paraId="7ECEA499"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copia documentelor care atestă îndeplinirea condițiilor specifice ale postului;</w:t>
      </w:r>
    </w:p>
    <w:p w14:paraId="588D7C9D"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documentele care atestă vechimea în muncă, dacă este cazul;</w:t>
      </w:r>
    </w:p>
    <w:p w14:paraId="46F276C4"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cazierul judiciar sau, după caz, extrasul de pe cazierul judiciar;</w:t>
      </w:r>
    </w:p>
    <w:p w14:paraId="5EC30DF9"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certificatul de integritate comportamentală;</w:t>
      </w:r>
    </w:p>
    <w:p w14:paraId="7BFC0250"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certificatul medical emis de medicul specialist de medicina muncii, conform prevederilor legale aplicabile personalului din învățământul preuniversitar;</w:t>
      </w:r>
    </w:p>
    <w:p w14:paraId="0DF1B6BE" w14:textId="77777777" w:rsidR="00F640EF" w:rsidRPr="00610751" w:rsidRDefault="00F640EF" w:rsidP="00F640EF">
      <w:pPr>
        <w:numPr>
          <w:ilvl w:val="0"/>
          <w:numId w:val="7"/>
        </w:numPr>
        <w:spacing w:before="100" w:beforeAutospacing="1" w:after="100" w:afterAutospacing="1"/>
        <w:rPr>
          <w:rFonts w:eastAsia="Times New Roman"/>
          <w:sz w:val="22"/>
          <w:szCs w:val="22"/>
          <w:lang w:val="en-US"/>
        </w:rPr>
      </w:pPr>
      <w:r w:rsidRPr="00610751">
        <w:rPr>
          <w:rFonts w:eastAsia="Times New Roman"/>
          <w:sz w:val="22"/>
          <w:szCs w:val="22"/>
          <w:lang w:val="en-US"/>
        </w:rPr>
        <w:t>curriculum vitae, model comun european;</w:t>
      </w:r>
    </w:p>
    <w:p w14:paraId="0CFC5E49"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V. BIBLIOGRAFIE</w:t>
      </w:r>
    </w:p>
    <w:p w14:paraId="48B9C008"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Legea nr. 53/2003 – Codul muncii</w:t>
      </w:r>
      <w:r w:rsidRPr="00610751">
        <w:rPr>
          <w:rFonts w:eastAsia="Times New Roman"/>
          <w:sz w:val="22"/>
          <w:szCs w:val="22"/>
          <w:lang w:val="en-US"/>
        </w:rPr>
        <w:t>, republicată, cu modificările și completările ulterioare – Titlul II, privind contractul individual de muncă; drepturile și obligațiile salariatului și ale angajatorului.</w:t>
      </w:r>
    </w:p>
    <w:p w14:paraId="1908BE83"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Legea nr. 319/2006 a securității și sănătății în muncă</w:t>
      </w:r>
      <w:r w:rsidRPr="00610751">
        <w:rPr>
          <w:rFonts w:eastAsia="Times New Roman"/>
          <w:sz w:val="22"/>
          <w:szCs w:val="22"/>
          <w:lang w:val="en-US"/>
        </w:rPr>
        <w:t>, cu modificările și completările ulterioare – Capitolul IV „Obligațiile lucrătorilor”, precum și prevederile referitoare la prevenirea și protecția în domeniul securității și sănătății în muncă.</w:t>
      </w:r>
    </w:p>
    <w:p w14:paraId="7F8165A0"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Legea nr. 307/2006 privind apărarea împotriva incendiilor</w:t>
      </w:r>
      <w:r w:rsidRPr="00610751">
        <w:rPr>
          <w:rFonts w:eastAsia="Times New Roman"/>
          <w:sz w:val="22"/>
          <w:szCs w:val="22"/>
          <w:lang w:val="en-US"/>
        </w:rPr>
        <w:t>, republicată, cu modificările și completările ulterioare – dispoziții privind obligațiile salariaților și respectarea regulilor de apărare împotriva incendiilor.</w:t>
      </w:r>
    </w:p>
    <w:p w14:paraId="2224BA9D"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Legea nr. 477/2004 privind Codul de conduită a personalului contractual din autoritățile și instituțiile publice</w:t>
      </w:r>
      <w:r w:rsidRPr="00610751">
        <w:rPr>
          <w:rFonts w:eastAsia="Times New Roman"/>
          <w:sz w:val="22"/>
          <w:szCs w:val="22"/>
          <w:lang w:val="en-US"/>
        </w:rPr>
        <w:t>, cu modificările și completările ulterioare.</w:t>
      </w:r>
    </w:p>
    <w:p w14:paraId="7617ECE0"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H.G. nr. 1336/2022</w:t>
      </w:r>
      <w:r w:rsidRPr="00610751">
        <w:rPr>
          <w:rFonts w:eastAsia="Times New Roman"/>
          <w:sz w:val="22"/>
          <w:szCs w:val="22"/>
          <w:lang w:val="en-US"/>
        </w:rPr>
        <w:t xml:space="preserve"> pentru aprobarea Regulamentului-cadru privind organizarea și dezvoltarea carierei personalului contractual din sectorul bugetar plătit din fonduri publice, cu modificările și completările ulterioare.</w:t>
      </w:r>
    </w:p>
    <w:p w14:paraId="0EE75765"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Ordinul ministrului educației nr. 5.726/2024</w:t>
      </w:r>
      <w:r w:rsidRPr="00610751">
        <w:rPr>
          <w:rFonts w:eastAsia="Times New Roman"/>
          <w:sz w:val="22"/>
          <w:szCs w:val="22"/>
          <w:lang w:val="en-US"/>
        </w:rPr>
        <w:t xml:space="preserve"> pentru aprobarea Regulamentului-cadru de organizare și funcționare a unităților de învățământ preuniversitar, cu modificările și completările ulterioare – prevederile referitoare la personalul administrativ.</w:t>
      </w:r>
    </w:p>
    <w:p w14:paraId="5C1087A5"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t>Ordinul ministrului sănătății nr. 1.456/2020</w:t>
      </w:r>
      <w:r w:rsidRPr="00610751">
        <w:rPr>
          <w:rFonts w:eastAsia="Times New Roman"/>
          <w:sz w:val="22"/>
          <w:szCs w:val="22"/>
          <w:lang w:val="en-US"/>
        </w:rPr>
        <w:t xml:space="preserve"> pentru aprobarea Normelor de igienă din unitățile pentru ocrotirea, educarea, instruirea, odihna și recreerea copiilor și tinerilor, cu modificările și completările ulterioare.</w:t>
      </w:r>
    </w:p>
    <w:p w14:paraId="0130A980" w14:textId="77777777" w:rsidR="00F640EF" w:rsidRPr="00610751" w:rsidRDefault="00F640EF" w:rsidP="00F640EF">
      <w:pPr>
        <w:numPr>
          <w:ilvl w:val="0"/>
          <w:numId w:val="8"/>
        </w:numPr>
        <w:spacing w:before="100" w:beforeAutospacing="1" w:after="100" w:afterAutospacing="1"/>
        <w:rPr>
          <w:rFonts w:eastAsia="Times New Roman"/>
          <w:sz w:val="22"/>
          <w:szCs w:val="22"/>
          <w:lang w:val="en-US"/>
        </w:rPr>
      </w:pPr>
      <w:r w:rsidRPr="00610751">
        <w:rPr>
          <w:rFonts w:eastAsia="Times New Roman"/>
          <w:bCs/>
          <w:sz w:val="22"/>
          <w:szCs w:val="22"/>
          <w:lang w:val="en-US"/>
        </w:rPr>
        <w:lastRenderedPageBreak/>
        <w:t>Ordinul nr. 55/3.335/2026</w:t>
      </w:r>
      <w:r w:rsidRPr="00610751">
        <w:rPr>
          <w:rFonts w:eastAsia="Times New Roman"/>
          <w:sz w:val="22"/>
          <w:szCs w:val="22"/>
          <w:lang w:val="en-US"/>
        </w:rPr>
        <w:t xml:space="preserve"> privind aprobarea modului de acordare </w:t>
      </w:r>
      <w:proofErr w:type="gramStart"/>
      <w:r w:rsidRPr="00610751">
        <w:rPr>
          <w:rFonts w:eastAsia="Times New Roman"/>
          <w:sz w:val="22"/>
          <w:szCs w:val="22"/>
          <w:lang w:val="en-US"/>
        </w:rPr>
        <w:t>a</w:t>
      </w:r>
      <w:proofErr w:type="gramEnd"/>
      <w:r w:rsidRPr="00610751">
        <w:rPr>
          <w:rFonts w:eastAsia="Times New Roman"/>
          <w:sz w:val="22"/>
          <w:szCs w:val="22"/>
          <w:lang w:val="en-US"/>
        </w:rPr>
        <w:t xml:space="preserve"> avizelor medicale pentru încadrarea și menținerea într-o funcție didactică, didactică auxiliară sau administrativă în învățământul preuniversitar.</w:t>
      </w:r>
    </w:p>
    <w:p w14:paraId="42E33DD6"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VI. TEMATICĂ</w:t>
      </w:r>
    </w:p>
    <w:p w14:paraId="22C80646"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Drepturile și obligațiile salariatului;</w:t>
      </w:r>
    </w:p>
    <w:p w14:paraId="6EA56DF7"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Drepturile și obligațiile angajatorului;</w:t>
      </w:r>
    </w:p>
    <w:p w14:paraId="5B7881F5"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Reguli privind disciplina muncii;</w:t>
      </w:r>
    </w:p>
    <w:p w14:paraId="391E7D21"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Norme de securitate și sănătate în muncă;</w:t>
      </w:r>
    </w:p>
    <w:p w14:paraId="61B32EC2"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Obligațiile lucrătorilor privind securitatea și sănătatea în muncă;</w:t>
      </w:r>
    </w:p>
    <w:p w14:paraId="3215A52A"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Reguli privind prevenirea și stingerea incendiilor;</w:t>
      </w:r>
    </w:p>
    <w:p w14:paraId="036E0A30"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Obligațiile salariaților în domeniul apărării împotriva incendiilor;</w:t>
      </w:r>
    </w:p>
    <w:p w14:paraId="2F898351"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Norme de igienă în unitățile de învățământ preuniversitar;</w:t>
      </w:r>
    </w:p>
    <w:p w14:paraId="497F96E3"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Reguli privind efectuarea curățeniei și dezinfecției în spațiile unității de învățământ;</w:t>
      </w:r>
    </w:p>
    <w:p w14:paraId="3ECC61D9"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Reguli privind depozitarea și utilizarea materialelor și substanțelor de curățenie;</w:t>
      </w:r>
    </w:p>
    <w:p w14:paraId="41D2A470"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Reguli privind igiena personală și colectivă;</w:t>
      </w:r>
    </w:p>
    <w:p w14:paraId="48FB3806"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Obligațiile și atribuțiile personalului administrativ/îngrijitoarelor din unitățile de învățământ;</w:t>
      </w:r>
    </w:p>
    <w:p w14:paraId="68A12820"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Reguli privind protejarea și supravegherea copiilor în limitele atribuțiilor de serviciu;</w:t>
      </w:r>
    </w:p>
    <w:p w14:paraId="098D4DB0"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Conduita profesională a personalului contractual;</w:t>
      </w:r>
    </w:p>
    <w:p w14:paraId="0CEA084C" w14:textId="77777777" w:rsidR="00F640EF" w:rsidRPr="00610751" w:rsidRDefault="00F640EF" w:rsidP="00F640EF">
      <w:pPr>
        <w:numPr>
          <w:ilvl w:val="0"/>
          <w:numId w:val="9"/>
        </w:numPr>
        <w:spacing w:before="100" w:beforeAutospacing="1" w:after="100" w:afterAutospacing="1"/>
        <w:rPr>
          <w:rFonts w:eastAsia="Times New Roman"/>
          <w:sz w:val="22"/>
          <w:szCs w:val="22"/>
          <w:lang w:val="en-US"/>
        </w:rPr>
      </w:pPr>
      <w:r w:rsidRPr="00610751">
        <w:rPr>
          <w:rFonts w:eastAsia="Times New Roman"/>
          <w:sz w:val="22"/>
          <w:szCs w:val="22"/>
          <w:lang w:val="en-US"/>
        </w:rPr>
        <w:t xml:space="preserve">Măsuri de prevenire </w:t>
      </w:r>
      <w:proofErr w:type="gramStart"/>
      <w:r w:rsidRPr="00610751">
        <w:rPr>
          <w:rFonts w:eastAsia="Times New Roman"/>
          <w:sz w:val="22"/>
          <w:szCs w:val="22"/>
          <w:lang w:val="en-US"/>
        </w:rPr>
        <w:t>a</w:t>
      </w:r>
      <w:proofErr w:type="gramEnd"/>
      <w:r w:rsidRPr="00610751">
        <w:rPr>
          <w:rFonts w:eastAsia="Times New Roman"/>
          <w:sz w:val="22"/>
          <w:szCs w:val="22"/>
          <w:lang w:val="en-US"/>
        </w:rPr>
        <w:t xml:space="preserve"> accidentelor și situațiilor de urgență în unitatea de învățământ.</w:t>
      </w:r>
    </w:p>
    <w:p w14:paraId="094CF74C"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VII. PROBELE CONCURSULUI</w:t>
      </w:r>
    </w:p>
    <w:p w14:paraId="68B7CE1D"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Concursul se va desfășura prin următoarele probe:</w:t>
      </w:r>
    </w:p>
    <w:p w14:paraId="6E6B0E84" w14:textId="77777777" w:rsidR="00F640EF" w:rsidRPr="00610751" w:rsidRDefault="00F640EF" w:rsidP="00F640EF">
      <w:pPr>
        <w:numPr>
          <w:ilvl w:val="0"/>
          <w:numId w:val="10"/>
        </w:numPr>
        <w:spacing w:before="100" w:beforeAutospacing="1" w:after="100" w:afterAutospacing="1"/>
        <w:rPr>
          <w:rFonts w:eastAsia="Times New Roman"/>
          <w:sz w:val="22"/>
          <w:szCs w:val="22"/>
          <w:lang w:val="en-US"/>
        </w:rPr>
      </w:pPr>
      <w:r w:rsidRPr="00610751">
        <w:rPr>
          <w:rFonts w:eastAsia="Times New Roman"/>
          <w:bCs/>
          <w:sz w:val="22"/>
          <w:szCs w:val="22"/>
          <w:lang w:val="en-US"/>
        </w:rPr>
        <w:t>proba scrisă</w:t>
      </w:r>
      <w:r w:rsidRPr="00610751">
        <w:rPr>
          <w:rFonts w:eastAsia="Times New Roman"/>
          <w:sz w:val="22"/>
          <w:szCs w:val="22"/>
          <w:lang w:val="en-US"/>
        </w:rPr>
        <w:t>;</w:t>
      </w:r>
    </w:p>
    <w:p w14:paraId="1C18D1F2" w14:textId="77777777" w:rsidR="00F640EF" w:rsidRPr="00610751" w:rsidRDefault="00F640EF" w:rsidP="00F640EF">
      <w:pPr>
        <w:numPr>
          <w:ilvl w:val="0"/>
          <w:numId w:val="10"/>
        </w:numPr>
        <w:spacing w:before="100" w:beforeAutospacing="1" w:after="100" w:afterAutospacing="1"/>
        <w:rPr>
          <w:rFonts w:eastAsia="Times New Roman"/>
          <w:sz w:val="22"/>
          <w:szCs w:val="22"/>
          <w:lang w:val="en-US"/>
        </w:rPr>
      </w:pPr>
      <w:r w:rsidRPr="00610751">
        <w:rPr>
          <w:rFonts w:eastAsia="Times New Roman"/>
          <w:bCs/>
          <w:sz w:val="22"/>
          <w:szCs w:val="22"/>
          <w:lang w:val="en-US"/>
        </w:rPr>
        <w:t>proba practică</w:t>
      </w:r>
      <w:r w:rsidRPr="00610751">
        <w:rPr>
          <w:rFonts w:eastAsia="Times New Roman"/>
          <w:sz w:val="22"/>
          <w:szCs w:val="22"/>
          <w:lang w:val="en-US"/>
        </w:rPr>
        <w:t>;</w:t>
      </w:r>
    </w:p>
    <w:p w14:paraId="7F3AEB48" w14:textId="77777777" w:rsidR="00F640EF" w:rsidRPr="00610751" w:rsidRDefault="00F640EF" w:rsidP="00F640EF">
      <w:pPr>
        <w:numPr>
          <w:ilvl w:val="0"/>
          <w:numId w:val="10"/>
        </w:numPr>
        <w:spacing w:before="100" w:beforeAutospacing="1" w:after="100" w:afterAutospacing="1"/>
        <w:rPr>
          <w:rFonts w:eastAsia="Times New Roman"/>
          <w:sz w:val="22"/>
          <w:szCs w:val="22"/>
          <w:lang w:val="en-US"/>
        </w:rPr>
      </w:pPr>
      <w:r w:rsidRPr="00610751">
        <w:rPr>
          <w:rFonts w:eastAsia="Times New Roman"/>
          <w:bCs/>
          <w:sz w:val="22"/>
          <w:szCs w:val="22"/>
          <w:lang w:val="en-US"/>
        </w:rPr>
        <w:t>interviul</w:t>
      </w:r>
      <w:r w:rsidRPr="00610751">
        <w:rPr>
          <w:rFonts w:eastAsia="Times New Roman"/>
          <w:sz w:val="22"/>
          <w:szCs w:val="22"/>
          <w:lang w:val="en-US"/>
        </w:rPr>
        <w:t>, după caz, în condițiile H.G. nr. 1336/2022.</w:t>
      </w:r>
    </w:p>
    <w:p w14:paraId="1261161B"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La probele concursului se pot prezenta numai candidații declarați admiși la etapa anterioară, conform prevederilor legale.</w:t>
      </w:r>
    </w:p>
    <w:p w14:paraId="3199C17B"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Punctajul minim pentru promovarea fiecărei probe este cel prevăzut de H.G. nr. 1336/2022.</w:t>
      </w:r>
    </w:p>
    <w:p w14:paraId="72A063F2"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VIII. CALENDARUL CONCURSULUI</w:t>
      </w:r>
    </w:p>
    <w:p w14:paraId="0E273A12"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Publicarea anunțului:</w:t>
      </w:r>
      <w:r w:rsidRPr="00610751">
        <w:rPr>
          <w:rFonts w:eastAsia="Times New Roman"/>
          <w:sz w:val="22"/>
          <w:szCs w:val="22"/>
          <w:lang w:val="en-US"/>
        </w:rPr>
        <w:t xml:space="preserve"> 18.08.2026</w:t>
      </w:r>
    </w:p>
    <w:p w14:paraId="11EB8175"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Depunerea dosarelor de concurs:</w:t>
      </w:r>
      <w:r w:rsidR="00610751">
        <w:rPr>
          <w:rFonts w:eastAsia="Times New Roman"/>
          <w:bCs/>
          <w:sz w:val="22"/>
          <w:szCs w:val="22"/>
          <w:lang w:val="en-US"/>
        </w:rPr>
        <w:t xml:space="preserve"> </w:t>
      </w:r>
      <w:r w:rsidRPr="00610751">
        <w:rPr>
          <w:rFonts w:eastAsia="Times New Roman"/>
          <w:sz w:val="22"/>
          <w:szCs w:val="22"/>
          <w:lang w:val="en-US"/>
        </w:rPr>
        <w:t>de la data de 1</w:t>
      </w:r>
      <w:r w:rsidR="000A4024" w:rsidRPr="00610751">
        <w:rPr>
          <w:rFonts w:eastAsia="Times New Roman"/>
          <w:sz w:val="22"/>
          <w:szCs w:val="22"/>
          <w:lang w:val="en-US"/>
        </w:rPr>
        <w:t>9</w:t>
      </w:r>
      <w:r w:rsidRPr="00610751">
        <w:rPr>
          <w:rFonts w:eastAsia="Times New Roman"/>
          <w:sz w:val="22"/>
          <w:szCs w:val="22"/>
          <w:lang w:val="en-US"/>
        </w:rPr>
        <w:t>.08.2026 până la data de 01.09.2026, ora 15:00, la sediul Grădinița Nr.3 Voluntari, Bld. Dunării nr.71.</w:t>
      </w:r>
    </w:p>
    <w:p w14:paraId="12D232D5"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Selecția dosarelor:</w:t>
      </w:r>
      <w:r w:rsidRPr="00610751">
        <w:rPr>
          <w:rFonts w:eastAsia="Times New Roman"/>
          <w:sz w:val="22"/>
          <w:szCs w:val="22"/>
          <w:lang w:val="en-US"/>
        </w:rPr>
        <w:t xml:space="preserve"> 02.09.2026</w:t>
      </w:r>
      <w:r w:rsidR="000A4024" w:rsidRPr="00610751">
        <w:rPr>
          <w:rFonts w:eastAsia="Times New Roman"/>
          <w:sz w:val="22"/>
          <w:szCs w:val="22"/>
          <w:lang w:val="en-US"/>
        </w:rPr>
        <w:t>,</w:t>
      </w:r>
      <w:r w:rsidRPr="00610751">
        <w:rPr>
          <w:rFonts w:eastAsia="Times New Roman"/>
          <w:sz w:val="22"/>
          <w:szCs w:val="22"/>
          <w:lang w:val="en-US"/>
        </w:rPr>
        <w:t xml:space="preserve"> ora 12:00</w:t>
      </w:r>
    </w:p>
    <w:p w14:paraId="24F4DA3D"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selecției dosarelor:</w:t>
      </w:r>
      <w:r w:rsidRPr="00610751">
        <w:rPr>
          <w:rFonts w:eastAsia="Times New Roman"/>
          <w:sz w:val="22"/>
          <w:szCs w:val="22"/>
          <w:lang w:val="en-US"/>
        </w:rPr>
        <w:t xml:space="preserve"> 02.09.2026, ora 13:00</w:t>
      </w:r>
    </w:p>
    <w:p w14:paraId="60652D3A"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Termen limită pentru depunerea contestațiilor privind selecția dosarelor:</w:t>
      </w:r>
      <w:r w:rsidRPr="00610751">
        <w:rPr>
          <w:rFonts w:eastAsia="Times New Roman"/>
          <w:sz w:val="22"/>
          <w:szCs w:val="22"/>
          <w:lang w:val="en-US"/>
        </w:rPr>
        <w:t xml:space="preserve"> 03.09.2026, ora 13:00</w:t>
      </w:r>
    </w:p>
    <w:p w14:paraId="2484E675"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Soluționarea contestațiilor:</w:t>
      </w:r>
      <w:r w:rsidRPr="00610751">
        <w:rPr>
          <w:rFonts w:eastAsia="Times New Roman"/>
          <w:sz w:val="22"/>
          <w:szCs w:val="22"/>
          <w:lang w:val="en-US"/>
        </w:rPr>
        <w:t xml:space="preserve"> 04.09.2026, ora 13:00</w:t>
      </w:r>
    </w:p>
    <w:p w14:paraId="1989EEEC" w14:textId="77777777" w:rsidR="00F640EF" w:rsidRPr="00610751" w:rsidRDefault="00F640EF" w:rsidP="00F640EF">
      <w:pPr>
        <w:spacing w:before="100" w:beforeAutospacing="1" w:after="100" w:afterAutospacing="1"/>
        <w:rPr>
          <w:rFonts w:eastAsia="Times New Roman"/>
          <w:sz w:val="22"/>
          <w:szCs w:val="22"/>
        </w:rPr>
      </w:pPr>
      <w:r w:rsidRPr="00610751">
        <w:rPr>
          <w:rFonts w:eastAsia="Times New Roman"/>
          <w:bCs/>
          <w:sz w:val="22"/>
          <w:szCs w:val="22"/>
          <w:lang w:val="en-US"/>
        </w:rPr>
        <w:t>Proba scrisă:</w:t>
      </w:r>
      <w:r w:rsidRPr="00610751">
        <w:rPr>
          <w:rFonts w:eastAsia="Times New Roman"/>
          <w:sz w:val="22"/>
          <w:szCs w:val="22"/>
          <w:lang w:val="en-US"/>
        </w:rPr>
        <w:t xml:space="preserve"> 09.09.2026, ora 09:00, la sediul instituției</w:t>
      </w:r>
    </w:p>
    <w:p w14:paraId="5B9F9419"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probei scrise:</w:t>
      </w:r>
      <w:r w:rsidRPr="00610751">
        <w:rPr>
          <w:rFonts w:eastAsia="Times New Roman"/>
          <w:sz w:val="22"/>
          <w:szCs w:val="22"/>
          <w:lang w:val="en-US"/>
        </w:rPr>
        <w:t xml:space="preserve"> 09.09.2026, ora 13:00</w:t>
      </w:r>
    </w:p>
    <w:p w14:paraId="14015E0C"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Termen limită pentru depunerea contestațiilor la proba scrisă:</w:t>
      </w:r>
      <w:r w:rsidRPr="00610751">
        <w:rPr>
          <w:rFonts w:eastAsia="Times New Roman"/>
          <w:sz w:val="22"/>
          <w:szCs w:val="22"/>
          <w:lang w:val="en-US"/>
        </w:rPr>
        <w:t xml:space="preserve"> 10.09.2026</w:t>
      </w:r>
      <w:r w:rsidR="000A4024" w:rsidRPr="00610751">
        <w:rPr>
          <w:rFonts w:eastAsia="Times New Roman"/>
          <w:sz w:val="22"/>
          <w:szCs w:val="22"/>
          <w:lang w:val="en-US"/>
        </w:rPr>
        <w:t>, ora 13.00</w:t>
      </w:r>
    </w:p>
    <w:p w14:paraId="1381B978" w14:textId="77777777" w:rsidR="000A4024" w:rsidRPr="00610751" w:rsidRDefault="000A4024" w:rsidP="000A4024">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contestațiilor la proba scrisă:</w:t>
      </w:r>
      <w:r w:rsidRPr="00610751">
        <w:rPr>
          <w:rFonts w:eastAsia="Times New Roman"/>
          <w:sz w:val="22"/>
          <w:szCs w:val="22"/>
          <w:lang w:val="en-US"/>
        </w:rPr>
        <w:t xml:space="preserve"> 10.09.2026, ora 16.00</w:t>
      </w:r>
    </w:p>
    <w:p w14:paraId="72B4F287" w14:textId="77777777" w:rsidR="00F640EF" w:rsidRPr="00610751" w:rsidRDefault="00F640EF" w:rsidP="00F640EF">
      <w:pPr>
        <w:spacing w:before="100" w:beforeAutospacing="1" w:after="100" w:afterAutospacing="1"/>
        <w:rPr>
          <w:rFonts w:eastAsia="Times New Roman"/>
          <w:sz w:val="22"/>
          <w:szCs w:val="22"/>
        </w:rPr>
      </w:pPr>
      <w:r w:rsidRPr="00610751">
        <w:rPr>
          <w:rFonts w:eastAsia="Times New Roman"/>
          <w:bCs/>
          <w:sz w:val="22"/>
          <w:szCs w:val="22"/>
          <w:lang w:val="en-US"/>
        </w:rPr>
        <w:lastRenderedPageBreak/>
        <w:t>Proba practică:</w:t>
      </w:r>
      <w:r w:rsidRPr="00610751">
        <w:rPr>
          <w:rFonts w:eastAsia="Times New Roman"/>
          <w:sz w:val="22"/>
          <w:szCs w:val="22"/>
          <w:lang w:val="en-US"/>
        </w:rPr>
        <w:t xml:space="preserve"> 11.09.2026, ora 09:00, la sediul instituției</w:t>
      </w:r>
    </w:p>
    <w:p w14:paraId="22C91F41"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probei practice:</w:t>
      </w:r>
      <w:r w:rsidRPr="00610751">
        <w:rPr>
          <w:rFonts w:eastAsia="Times New Roman"/>
          <w:sz w:val="22"/>
          <w:szCs w:val="22"/>
          <w:lang w:val="en-US"/>
        </w:rPr>
        <w:t xml:space="preserve"> 11.09.2026, ora 13:00</w:t>
      </w:r>
    </w:p>
    <w:p w14:paraId="18C0BDFB" w14:textId="77777777" w:rsidR="000A4024" w:rsidRPr="00610751" w:rsidRDefault="000A4024" w:rsidP="000A4024">
      <w:pPr>
        <w:spacing w:before="100" w:beforeAutospacing="1" w:after="100" w:afterAutospacing="1"/>
        <w:rPr>
          <w:rFonts w:eastAsia="Times New Roman"/>
          <w:sz w:val="22"/>
          <w:szCs w:val="22"/>
          <w:lang w:val="en-US"/>
        </w:rPr>
      </w:pPr>
      <w:r w:rsidRPr="00610751">
        <w:rPr>
          <w:rFonts w:eastAsia="Times New Roman"/>
          <w:bCs/>
          <w:sz w:val="22"/>
          <w:szCs w:val="22"/>
          <w:lang w:val="en-US"/>
        </w:rPr>
        <w:t>Termen limită pentru depunerea contestațiilor la proba practice:</w:t>
      </w:r>
      <w:r w:rsidRPr="00610751">
        <w:rPr>
          <w:rFonts w:eastAsia="Times New Roman"/>
          <w:sz w:val="22"/>
          <w:szCs w:val="22"/>
          <w:lang w:val="en-US"/>
        </w:rPr>
        <w:t xml:space="preserve"> 1</w:t>
      </w:r>
      <w:r w:rsidR="00610751" w:rsidRPr="00610751">
        <w:rPr>
          <w:rFonts w:eastAsia="Times New Roman"/>
          <w:sz w:val="22"/>
          <w:szCs w:val="22"/>
          <w:lang w:val="en-US"/>
        </w:rPr>
        <w:t>4</w:t>
      </w:r>
      <w:r w:rsidRPr="00610751">
        <w:rPr>
          <w:rFonts w:eastAsia="Times New Roman"/>
          <w:sz w:val="22"/>
          <w:szCs w:val="22"/>
          <w:lang w:val="en-US"/>
        </w:rPr>
        <w:t>.09.2026, ora 13.00</w:t>
      </w:r>
    </w:p>
    <w:p w14:paraId="354516F5" w14:textId="77777777" w:rsidR="000A4024" w:rsidRPr="00610751" w:rsidRDefault="000A4024" w:rsidP="000A4024">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contestațiilor la proba practice:</w:t>
      </w:r>
      <w:r w:rsidRPr="00610751">
        <w:rPr>
          <w:rFonts w:eastAsia="Times New Roman"/>
          <w:sz w:val="22"/>
          <w:szCs w:val="22"/>
          <w:lang w:val="en-US"/>
        </w:rPr>
        <w:t xml:space="preserve"> 1</w:t>
      </w:r>
      <w:r w:rsidR="00610751" w:rsidRPr="00610751">
        <w:rPr>
          <w:rFonts w:eastAsia="Times New Roman"/>
          <w:sz w:val="22"/>
          <w:szCs w:val="22"/>
          <w:lang w:val="en-US"/>
        </w:rPr>
        <w:t>4</w:t>
      </w:r>
      <w:r w:rsidRPr="00610751">
        <w:rPr>
          <w:rFonts w:eastAsia="Times New Roman"/>
          <w:sz w:val="22"/>
          <w:szCs w:val="22"/>
          <w:lang w:val="en-US"/>
        </w:rPr>
        <w:t>.09.2026, ora 16.00</w:t>
      </w:r>
    </w:p>
    <w:p w14:paraId="368E8780"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Interviul:</w:t>
      </w:r>
      <w:r w:rsidRPr="00610751">
        <w:rPr>
          <w:rFonts w:eastAsia="Times New Roman"/>
          <w:sz w:val="22"/>
          <w:szCs w:val="22"/>
          <w:lang w:val="en-US"/>
        </w:rPr>
        <w:t xml:space="preserve"> 1</w:t>
      </w:r>
      <w:r w:rsidR="00610751">
        <w:rPr>
          <w:rFonts w:eastAsia="Times New Roman"/>
          <w:sz w:val="22"/>
          <w:szCs w:val="22"/>
          <w:lang w:val="en-US"/>
        </w:rPr>
        <w:t>5</w:t>
      </w:r>
      <w:r w:rsidRPr="00610751">
        <w:rPr>
          <w:rFonts w:eastAsia="Times New Roman"/>
          <w:sz w:val="22"/>
          <w:szCs w:val="22"/>
          <w:lang w:val="en-US"/>
        </w:rPr>
        <w:t>.09.2026, ora 09:00, la sediul instituției.</w:t>
      </w:r>
    </w:p>
    <w:p w14:paraId="14F112D1" w14:textId="77777777" w:rsidR="00610751" w:rsidRPr="00610751" w:rsidRDefault="00610751" w:rsidP="00610751">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probei interviu:</w:t>
      </w:r>
      <w:r w:rsidRPr="00610751">
        <w:rPr>
          <w:rFonts w:eastAsia="Times New Roman"/>
          <w:sz w:val="22"/>
          <w:szCs w:val="22"/>
          <w:lang w:val="en-US"/>
        </w:rPr>
        <w:t xml:space="preserve"> 1</w:t>
      </w:r>
      <w:r>
        <w:rPr>
          <w:rFonts w:eastAsia="Times New Roman"/>
          <w:sz w:val="22"/>
          <w:szCs w:val="22"/>
          <w:lang w:val="en-US"/>
        </w:rPr>
        <w:t>5</w:t>
      </w:r>
      <w:r w:rsidRPr="00610751">
        <w:rPr>
          <w:rFonts w:eastAsia="Times New Roman"/>
          <w:sz w:val="22"/>
          <w:szCs w:val="22"/>
          <w:lang w:val="en-US"/>
        </w:rPr>
        <w:t>.09.2026, ora 13:00</w:t>
      </w:r>
    </w:p>
    <w:p w14:paraId="7F6BA32E" w14:textId="77777777" w:rsidR="00610751" w:rsidRPr="00610751" w:rsidRDefault="00610751" w:rsidP="00610751">
      <w:pPr>
        <w:spacing w:before="100" w:beforeAutospacing="1" w:after="100" w:afterAutospacing="1"/>
        <w:rPr>
          <w:rFonts w:eastAsia="Times New Roman"/>
          <w:sz w:val="22"/>
          <w:szCs w:val="22"/>
          <w:lang w:val="en-US"/>
        </w:rPr>
      </w:pPr>
      <w:r w:rsidRPr="00610751">
        <w:rPr>
          <w:rFonts w:eastAsia="Times New Roman"/>
          <w:bCs/>
          <w:sz w:val="22"/>
          <w:szCs w:val="22"/>
          <w:lang w:val="en-US"/>
        </w:rPr>
        <w:t>Termen limită pentru depunerea contestațiilor la proba interviu:</w:t>
      </w:r>
      <w:r w:rsidRPr="00610751">
        <w:rPr>
          <w:rFonts w:eastAsia="Times New Roman"/>
          <w:sz w:val="22"/>
          <w:szCs w:val="22"/>
          <w:lang w:val="en-US"/>
        </w:rPr>
        <w:t xml:space="preserve"> 1</w:t>
      </w:r>
      <w:r>
        <w:rPr>
          <w:rFonts w:eastAsia="Times New Roman"/>
          <w:sz w:val="22"/>
          <w:szCs w:val="22"/>
          <w:lang w:val="en-US"/>
        </w:rPr>
        <w:t>6</w:t>
      </w:r>
      <w:r w:rsidRPr="00610751">
        <w:rPr>
          <w:rFonts w:eastAsia="Times New Roman"/>
          <w:sz w:val="22"/>
          <w:szCs w:val="22"/>
          <w:lang w:val="en-US"/>
        </w:rPr>
        <w:t>.09.2026, ora 13.00</w:t>
      </w:r>
    </w:p>
    <w:p w14:paraId="5F6011F2" w14:textId="77777777" w:rsidR="00610751" w:rsidRPr="00610751" w:rsidRDefault="00610751" w:rsidP="00610751">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contestațiilor la proba interviu:</w:t>
      </w:r>
      <w:r w:rsidRPr="00610751">
        <w:rPr>
          <w:rFonts w:eastAsia="Times New Roman"/>
          <w:sz w:val="22"/>
          <w:szCs w:val="22"/>
          <w:lang w:val="en-US"/>
        </w:rPr>
        <w:t xml:space="preserve"> 1</w:t>
      </w:r>
      <w:r>
        <w:rPr>
          <w:rFonts w:eastAsia="Times New Roman"/>
          <w:sz w:val="22"/>
          <w:szCs w:val="22"/>
          <w:lang w:val="en-US"/>
        </w:rPr>
        <w:t>6</w:t>
      </w:r>
      <w:r w:rsidRPr="00610751">
        <w:rPr>
          <w:rFonts w:eastAsia="Times New Roman"/>
          <w:sz w:val="22"/>
          <w:szCs w:val="22"/>
          <w:lang w:val="en-US"/>
        </w:rPr>
        <w:t>.09.2026, ora 1</w:t>
      </w:r>
      <w:r>
        <w:rPr>
          <w:rFonts w:eastAsia="Times New Roman"/>
          <w:sz w:val="22"/>
          <w:szCs w:val="22"/>
          <w:lang w:val="en-US"/>
        </w:rPr>
        <w:t>6</w:t>
      </w:r>
      <w:r w:rsidRPr="00610751">
        <w:rPr>
          <w:rFonts w:eastAsia="Times New Roman"/>
          <w:sz w:val="22"/>
          <w:szCs w:val="22"/>
          <w:lang w:val="en-US"/>
        </w:rPr>
        <w:t>.00</w:t>
      </w:r>
    </w:p>
    <w:p w14:paraId="039D6309" w14:textId="77777777" w:rsidR="00F640EF" w:rsidRPr="00610751" w:rsidRDefault="00F640EF" w:rsidP="00F640EF">
      <w:pPr>
        <w:spacing w:before="100" w:beforeAutospacing="1" w:after="100" w:afterAutospacing="1"/>
        <w:rPr>
          <w:rFonts w:eastAsia="Times New Roman"/>
          <w:sz w:val="22"/>
          <w:szCs w:val="22"/>
          <w:lang w:val="en-US"/>
        </w:rPr>
      </w:pPr>
      <w:r w:rsidRPr="00610751">
        <w:rPr>
          <w:rFonts w:eastAsia="Times New Roman"/>
          <w:bCs/>
          <w:sz w:val="22"/>
          <w:szCs w:val="22"/>
          <w:lang w:val="en-US"/>
        </w:rPr>
        <w:t>Afișarea rezultatelor finale:</w:t>
      </w:r>
      <w:r w:rsidRPr="00610751">
        <w:rPr>
          <w:rFonts w:eastAsia="Times New Roman"/>
          <w:sz w:val="22"/>
          <w:szCs w:val="22"/>
          <w:lang w:val="en-US"/>
        </w:rPr>
        <w:t xml:space="preserve"> 1</w:t>
      </w:r>
      <w:r w:rsidR="00610751">
        <w:rPr>
          <w:rFonts w:eastAsia="Times New Roman"/>
          <w:sz w:val="22"/>
          <w:szCs w:val="22"/>
          <w:lang w:val="en-US"/>
        </w:rPr>
        <w:t>6</w:t>
      </w:r>
      <w:r w:rsidRPr="00610751">
        <w:rPr>
          <w:rFonts w:eastAsia="Times New Roman"/>
          <w:sz w:val="22"/>
          <w:szCs w:val="22"/>
          <w:lang w:val="en-US"/>
        </w:rPr>
        <w:t>.09.2026, ora 1</w:t>
      </w:r>
      <w:r w:rsidR="00610751">
        <w:rPr>
          <w:rFonts w:eastAsia="Times New Roman"/>
          <w:sz w:val="22"/>
          <w:szCs w:val="22"/>
          <w:lang w:val="en-US"/>
        </w:rPr>
        <w:t>6</w:t>
      </w:r>
      <w:r w:rsidRPr="00610751">
        <w:rPr>
          <w:rFonts w:eastAsia="Times New Roman"/>
          <w:sz w:val="22"/>
          <w:szCs w:val="22"/>
          <w:lang w:val="en-US"/>
        </w:rPr>
        <w:t>:30</w:t>
      </w:r>
    </w:p>
    <w:p w14:paraId="47ECF5E2" w14:textId="77777777" w:rsidR="00F640EF" w:rsidRPr="00610751" w:rsidRDefault="00F640EF" w:rsidP="00F640EF">
      <w:pPr>
        <w:spacing w:before="100" w:beforeAutospacing="1" w:after="100" w:afterAutospacing="1"/>
        <w:outlineLvl w:val="1"/>
        <w:rPr>
          <w:rFonts w:eastAsia="Times New Roman"/>
          <w:bCs/>
          <w:sz w:val="22"/>
          <w:szCs w:val="22"/>
          <w:lang w:val="en-US"/>
        </w:rPr>
      </w:pPr>
      <w:r w:rsidRPr="00610751">
        <w:rPr>
          <w:rFonts w:eastAsia="Times New Roman"/>
          <w:bCs/>
          <w:sz w:val="22"/>
          <w:szCs w:val="22"/>
          <w:lang w:val="en-US"/>
        </w:rPr>
        <w:t>IX. RELAȚII SUPLIMENTARE</w:t>
      </w:r>
    </w:p>
    <w:p w14:paraId="68A1BFFB" w14:textId="77777777" w:rsidR="00F640EF" w:rsidRPr="00610751" w:rsidRDefault="00610751"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 xml:space="preserve">Dosarele de concurs se depun la sediul </w:t>
      </w:r>
      <w:r w:rsidR="0009647A" w:rsidRPr="00610751">
        <w:rPr>
          <w:rFonts w:eastAsia="Times New Roman"/>
          <w:bCs/>
          <w:sz w:val="22"/>
          <w:szCs w:val="22"/>
          <w:lang w:val="en-US"/>
        </w:rPr>
        <w:t>GRĂDINIȚ</w:t>
      </w:r>
      <w:r w:rsidRPr="00610751">
        <w:rPr>
          <w:rFonts w:eastAsia="Times New Roman"/>
          <w:bCs/>
          <w:sz w:val="22"/>
          <w:szCs w:val="22"/>
          <w:lang w:val="en-US"/>
        </w:rPr>
        <w:t>EI</w:t>
      </w:r>
      <w:r w:rsidR="0009647A" w:rsidRPr="00610751">
        <w:rPr>
          <w:rFonts w:eastAsia="Times New Roman"/>
          <w:bCs/>
          <w:sz w:val="22"/>
          <w:szCs w:val="22"/>
          <w:lang w:val="en-US"/>
        </w:rPr>
        <w:t xml:space="preserve"> NR.3 VOLUNTARI</w:t>
      </w:r>
      <w:r w:rsidRPr="00610751">
        <w:rPr>
          <w:rFonts w:eastAsia="Times New Roman"/>
          <w:bCs/>
          <w:sz w:val="22"/>
          <w:szCs w:val="22"/>
          <w:lang w:val="en-US"/>
        </w:rPr>
        <w:t xml:space="preserve">, </w:t>
      </w:r>
      <w:r w:rsidR="00F640EF" w:rsidRPr="00610751">
        <w:rPr>
          <w:rFonts w:eastAsia="Times New Roman"/>
          <w:sz w:val="22"/>
          <w:szCs w:val="22"/>
          <w:lang w:val="en-US"/>
        </w:rPr>
        <w:t xml:space="preserve">Adresa: Bld. </w:t>
      </w:r>
      <w:r w:rsidR="00F640EF" w:rsidRPr="00610751">
        <w:rPr>
          <w:rFonts w:eastAsia="Times New Roman"/>
          <w:sz w:val="22"/>
          <w:szCs w:val="22"/>
        </w:rPr>
        <w:t>Dunării nr.71</w:t>
      </w:r>
      <w:r w:rsidRPr="00610751">
        <w:rPr>
          <w:rFonts w:eastAsia="Times New Roman"/>
          <w:sz w:val="22"/>
          <w:szCs w:val="22"/>
        </w:rPr>
        <w:t xml:space="preserve">, </w:t>
      </w:r>
      <w:r w:rsidR="00F640EF" w:rsidRPr="00610751">
        <w:rPr>
          <w:rFonts w:eastAsia="Times New Roman"/>
          <w:sz w:val="22"/>
          <w:szCs w:val="22"/>
          <w:lang w:val="en-US"/>
        </w:rPr>
        <w:t>Telefon: 0757013894</w:t>
      </w:r>
      <w:r w:rsidRPr="00610751">
        <w:rPr>
          <w:rFonts w:eastAsia="Times New Roman"/>
          <w:sz w:val="22"/>
          <w:szCs w:val="22"/>
          <w:lang w:val="en-US"/>
        </w:rPr>
        <w:t xml:space="preserve">, </w:t>
      </w:r>
      <w:r w:rsidR="00F640EF" w:rsidRPr="00610751">
        <w:rPr>
          <w:rFonts w:eastAsia="Times New Roman"/>
          <w:sz w:val="22"/>
          <w:szCs w:val="22"/>
          <w:lang w:val="en-US"/>
        </w:rPr>
        <w:t xml:space="preserve">E-mail: </w:t>
      </w:r>
      <w:hyperlink r:id="rId9" w:history="1">
        <w:r w:rsidR="00F640EF" w:rsidRPr="00610751">
          <w:rPr>
            <w:rStyle w:val="Hyperlink"/>
            <w:rFonts w:eastAsia="Times New Roman"/>
            <w:sz w:val="22"/>
            <w:szCs w:val="22"/>
            <w:lang w:val="en-US"/>
          </w:rPr>
          <w:t>gradi3voluntari@gmail.com</w:t>
        </w:r>
      </w:hyperlink>
      <w:r w:rsidRPr="00610751">
        <w:rPr>
          <w:sz w:val="22"/>
          <w:szCs w:val="22"/>
        </w:rPr>
        <w:t>, p</w:t>
      </w:r>
      <w:r w:rsidR="00F640EF" w:rsidRPr="00610751">
        <w:rPr>
          <w:rFonts w:eastAsia="Times New Roman"/>
          <w:sz w:val="22"/>
          <w:szCs w:val="22"/>
          <w:lang w:val="en-US"/>
        </w:rPr>
        <w:t xml:space="preserve">ersoană de </w:t>
      </w:r>
      <w:proofErr w:type="gramStart"/>
      <w:r w:rsidR="00F640EF" w:rsidRPr="00610751">
        <w:rPr>
          <w:rFonts w:eastAsia="Times New Roman"/>
          <w:sz w:val="22"/>
          <w:szCs w:val="22"/>
          <w:lang w:val="en-US"/>
        </w:rPr>
        <w:t>contact:Tudor</w:t>
      </w:r>
      <w:proofErr w:type="gramEnd"/>
      <w:r w:rsidR="00F640EF" w:rsidRPr="00610751">
        <w:rPr>
          <w:rFonts w:eastAsia="Times New Roman"/>
          <w:sz w:val="22"/>
          <w:szCs w:val="22"/>
          <w:lang w:val="en-US"/>
        </w:rPr>
        <w:t xml:space="preserve"> Mihaela -resurse umane</w:t>
      </w:r>
      <w:r w:rsidRPr="00610751">
        <w:rPr>
          <w:rFonts w:eastAsia="Times New Roman"/>
          <w:sz w:val="22"/>
          <w:szCs w:val="22"/>
          <w:lang w:val="en-US"/>
        </w:rPr>
        <w:t>.</w:t>
      </w:r>
    </w:p>
    <w:p w14:paraId="204EFB11" w14:textId="72F25F52" w:rsidR="00610751" w:rsidRPr="00610751" w:rsidRDefault="00610751" w:rsidP="00F640EF">
      <w:pPr>
        <w:spacing w:before="100" w:beforeAutospacing="1" w:after="100" w:afterAutospacing="1"/>
        <w:rPr>
          <w:rFonts w:eastAsia="Times New Roman"/>
          <w:sz w:val="22"/>
          <w:szCs w:val="22"/>
          <w:lang w:val="en-US"/>
        </w:rPr>
      </w:pPr>
      <w:r w:rsidRPr="00610751">
        <w:rPr>
          <w:rFonts w:eastAsia="Times New Roman"/>
          <w:sz w:val="22"/>
          <w:szCs w:val="22"/>
          <w:lang w:val="en-US"/>
        </w:rPr>
        <w:t xml:space="preserve">Relatii suplimentare la sediul </w:t>
      </w:r>
      <w:r w:rsidRPr="00610751">
        <w:rPr>
          <w:rFonts w:eastAsia="Times New Roman"/>
          <w:bCs/>
          <w:sz w:val="22"/>
          <w:szCs w:val="22"/>
          <w:lang w:val="en-US"/>
        </w:rPr>
        <w:t>GRĂDINIȚEI NR.3 VOLUNTARI</w:t>
      </w:r>
      <w:r>
        <w:rPr>
          <w:rFonts w:eastAsia="Times New Roman"/>
          <w:bCs/>
          <w:sz w:val="22"/>
          <w:szCs w:val="22"/>
          <w:lang w:val="en-US"/>
        </w:rPr>
        <w:t>.</w:t>
      </w:r>
    </w:p>
    <w:p w14:paraId="7238D122" w14:textId="77777777" w:rsidR="00B82314" w:rsidRDefault="00B82314" w:rsidP="00610751">
      <w:pPr>
        <w:spacing w:before="100" w:beforeAutospacing="1" w:after="100" w:afterAutospacing="1"/>
        <w:rPr>
          <w:rFonts w:eastAsia="Times New Roman"/>
          <w:bCs/>
          <w:sz w:val="22"/>
          <w:szCs w:val="22"/>
          <w:lang w:val="en-US"/>
        </w:rPr>
      </w:pPr>
    </w:p>
    <w:p w14:paraId="2A7A935E" w14:textId="1C1BD14A" w:rsidR="00F156D3" w:rsidRPr="00610751" w:rsidRDefault="00DB6937" w:rsidP="00610751">
      <w:pPr>
        <w:spacing w:before="100" w:beforeAutospacing="1" w:after="100" w:afterAutospacing="1"/>
        <w:rPr>
          <w:rFonts w:eastAsia="Times New Roman"/>
          <w:bCs/>
          <w:sz w:val="22"/>
          <w:szCs w:val="22"/>
          <w:lang w:val="en-US"/>
        </w:rPr>
      </w:pPr>
      <w:r w:rsidRPr="00610751">
        <w:rPr>
          <w:rFonts w:eastAsia="Times New Roman"/>
          <w:sz w:val="22"/>
          <w:szCs w:val="22"/>
          <w:lang w:val="en-US"/>
        </w:rPr>
        <w:t>14.08.2026</w:t>
      </w:r>
    </w:p>
    <w:sectPr w:rsidR="00F156D3" w:rsidRPr="00610751" w:rsidSect="009B2CAA">
      <w:pgSz w:w="11907" w:h="16840" w:code="9"/>
      <w:pgMar w:top="990" w:right="1440" w:bottom="5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6E624" w14:textId="77777777" w:rsidR="000F6C46" w:rsidRDefault="000F6C46" w:rsidP="009A5593">
      <w:r>
        <w:separator/>
      </w:r>
    </w:p>
  </w:endnote>
  <w:endnote w:type="continuationSeparator" w:id="0">
    <w:p w14:paraId="06D9E801" w14:textId="77777777" w:rsidR="000F6C46" w:rsidRDefault="000F6C46" w:rsidP="009A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7F51" w14:textId="77777777" w:rsidR="000F6C46" w:rsidRDefault="000F6C46" w:rsidP="009A5593">
      <w:r>
        <w:separator/>
      </w:r>
    </w:p>
  </w:footnote>
  <w:footnote w:type="continuationSeparator" w:id="0">
    <w:p w14:paraId="482259BA" w14:textId="77777777" w:rsidR="000F6C46" w:rsidRDefault="000F6C46" w:rsidP="009A5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10C9"/>
    <w:multiLevelType w:val="hybridMultilevel"/>
    <w:tmpl w:val="20CEF726"/>
    <w:lvl w:ilvl="0" w:tplc="D876C8B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417939"/>
    <w:multiLevelType w:val="hybridMultilevel"/>
    <w:tmpl w:val="A0B6E9C6"/>
    <w:lvl w:ilvl="0" w:tplc="D876C8B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271B677B"/>
    <w:multiLevelType w:val="hybridMultilevel"/>
    <w:tmpl w:val="33FE015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2FDB2F4D"/>
    <w:multiLevelType w:val="hybridMultilevel"/>
    <w:tmpl w:val="B5C4BF3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31275E80"/>
    <w:multiLevelType w:val="multilevel"/>
    <w:tmpl w:val="22B0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CD2568"/>
    <w:multiLevelType w:val="multilevel"/>
    <w:tmpl w:val="7C5E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21540"/>
    <w:multiLevelType w:val="multilevel"/>
    <w:tmpl w:val="EC425F4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22CF9"/>
    <w:multiLevelType w:val="multilevel"/>
    <w:tmpl w:val="21E6C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153A86"/>
    <w:multiLevelType w:val="multilevel"/>
    <w:tmpl w:val="CC08C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2F5918"/>
    <w:multiLevelType w:val="multilevel"/>
    <w:tmpl w:val="580C4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6"/>
  </w:num>
  <w:num w:numId="7">
    <w:abstractNumId w:val="7"/>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6D3"/>
    <w:rsid w:val="0001005D"/>
    <w:rsid w:val="000425A5"/>
    <w:rsid w:val="00080952"/>
    <w:rsid w:val="0008183A"/>
    <w:rsid w:val="0009647A"/>
    <w:rsid w:val="000A4024"/>
    <w:rsid w:val="000F5C6D"/>
    <w:rsid w:val="000F6C46"/>
    <w:rsid w:val="00101BD4"/>
    <w:rsid w:val="00120BAE"/>
    <w:rsid w:val="00124052"/>
    <w:rsid w:val="00134936"/>
    <w:rsid w:val="00155D37"/>
    <w:rsid w:val="00155ECC"/>
    <w:rsid w:val="00171322"/>
    <w:rsid w:val="001A548F"/>
    <w:rsid w:val="001E74DB"/>
    <w:rsid w:val="001F2AC1"/>
    <w:rsid w:val="00205360"/>
    <w:rsid w:val="002350EC"/>
    <w:rsid w:val="00242ACD"/>
    <w:rsid w:val="002B4017"/>
    <w:rsid w:val="002C45B9"/>
    <w:rsid w:val="00300780"/>
    <w:rsid w:val="00330AD0"/>
    <w:rsid w:val="00380477"/>
    <w:rsid w:val="00392AF1"/>
    <w:rsid w:val="003B254C"/>
    <w:rsid w:val="003B5303"/>
    <w:rsid w:val="003C375A"/>
    <w:rsid w:val="003C5BF7"/>
    <w:rsid w:val="003E7E32"/>
    <w:rsid w:val="003F6C7C"/>
    <w:rsid w:val="00420E9B"/>
    <w:rsid w:val="004E12D6"/>
    <w:rsid w:val="004F3555"/>
    <w:rsid w:val="00513726"/>
    <w:rsid w:val="0055363E"/>
    <w:rsid w:val="00560AFA"/>
    <w:rsid w:val="0056717D"/>
    <w:rsid w:val="005715C9"/>
    <w:rsid w:val="00587D20"/>
    <w:rsid w:val="00596D3E"/>
    <w:rsid w:val="005F658A"/>
    <w:rsid w:val="00610751"/>
    <w:rsid w:val="006336CE"/>
    <w:rsid w:val="00633D23"/>
    <w:rsid w:val="006537C3"/>
    <w:rsid w:val="006722EB"/>
    <w:rsid w:val="00682C37"/>
    <w:rsid w:val="006D3178"/>
    <w:rsid w:val="00756363"/>
    <w:rsid w:val="007C4C1D"/>
    <w:rsid w:val="007C4E0C"/>
    <w:rsid w:val="00816CC6"/>
    <w:rsid w:val="008259BF"/>
    <w:rsid w:val="00830E5A"/>
    <w:rsid w:val="008334A7"/>
    <w:rsid w:val="0083766E"/>
    <w:rsid w:val="008544B8"/>
    <w:rsid w:val="0085794A"/>
    <w:rsid w:val="00866B1F"/>
    <w:rsid w:val="008B1EB3"/>
    <w:rsid w:val="008F4E94"/>
    <w:rsid w:val="00914A99"/>
    <w:rsid w:val="00972FB0"/>
    <w:rsid w:val="009736D8"/>
    <w:rsid w:val="00990249"/>
    <w:rsid w:val="009A5593"/>
    <w:rsid w:val="009B2CAA"/>
    <w:rsid w:val="009F1A9B"/>
    <w:rsid w:val="009F5816"/>
    <w:rsid w:val="00A035E3"/>
    <w:rsid w:val="00A11D76"/>
    <w:rsid w:val="00A23CBF"/>
    <w:rsid w:val="00A24D68"/>
    <w:rsid w:val="00A53CDF"/>
    <w:rsid w:val="00A859A7"/>
    <w:rsid w:val="00A95555"/>
    <w:rsid w:val="00A97DB2"/>
    <w:rsid w:val="00AE6BD3"/>
    <w:rsid w:val="00B27C30"/>
    <w:rsid w:val="00B345B7"/>
    <w:rsid w:val="00B41DCD"/>
    <w:rsid w:val="00B456B9"/>
    <w:rsid w:val="00B47612"/>
    <w:rsid w:val="00B7706D"/>
    <w:rsid w:val="00B82314"/>
    <w:rsid w:val="00B90401"/>
    <w:rsid w:val="00B9513A"/>
    <w:rsid w:val="00BB3305"/>
    <w:rsid w:val="00BC04D6"/>
    <w:rsid w:val="00BC5E40"/>
    <w:rsid w:val="00BE2BD4"/>
    <w:rsid w:val="00BE591A"/>
    <w:rsid w:val="00C41164"/>
    <w:rsid w:val="00C42CE0"/>
    <w:rsid w:val="00C46788"/>
    <w:rsid w:val="00C6405A"/>
    <w:rsid w:val="00C751F2"/>
    <w:rsid w:val="00C82DD4"/>
    <w:rsid w:val="00C87FFB"/>
    <w:rsid w:val="00CB24AA"/>
    <w:rsid w:val="00CD02F7"/>
    <w:rsid w:val="00CD2401"/>
    <w:rsid w:val="00CF2A14"/>
    <w:rsid w:val="00CF6F31"/>
    <w:rsid w:val="00D03D24"/>
    <w:rsid w:val="00D074D7"/>
    <w:rsid w:val="00D4324E"/>
    <w:rsid w:val="00D670E4"/>
    <w:rsid w:val="00DA09DB"/>
    <w:rsid w:val="00DB6937"/>
    <w:rsid w:val="00DD4153"/>
    <w:rsid w:val="00DD496C"/>
    <w:rsid w:val="00DF1112"/>
    <w:rsid w:val="00E00964"/>
    <w:rsid w:val="00E074A1"/>
    <w:rsid w:val="00E12A2B"/>
    <w:rsid w:val="00E30E55"/>
    <w:rsid w:val="00E321B4"/>
    <w:rsid w:val="00E32A53"/>
    <w:rsid w:val="00F00DEC"/>
    <w:rsid w:val="00F156D3"/>
    <w:rsid w:val="00F640EF"/>
    <w:rsid w:val="00FB2B44"/>
    <w:rsid w:val="00FC4063"/>
    <w:rsid w:val="00FE4292"/>
    <w:rsid w:val="00FF2304"/>
    <w:rsid w:val="00FF749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64CA0"/>
  <w15:docId w15:val="{3EE547F5-1636-4E5A-B6E0-09EB10AB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751"/>
    <w:rPr>
      <w:rFonts w:eastAsia="Calibri"/>
      <w:sz w:val="28"/>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F7499"/>
    <w:rPr>
      <w:rFonts w:ascii="Tahoma" w:hAnsi="Tahoma" w:cs="Tahoma"/>
      <w:sz w:val="16"/>
      <w:szCs w:val="16"/>
    </w:rPr>
  </w:style>
  <w:style w:type="paragraph" w:styleId="Header">
    <w:name w:val="header"/>
    <w:basedOn w:val="Normal"/>
    <w:link w:val="HeaderChar"/>
    <w:rsid w:val="009A5593"/>
    <w:pPr>
      <w:tabs>
        <w:tab w:val="center" w:pos="4680"/>
        <w:tab w:val="right" w:pos="9360"/>
      </w:tabs>
    </w:pPr>
  </w:style>
  <w:style w:type="character" w:customStyle="1" w:styleId="HeaderChar">
    <w:name w:val="Header Char"/>
    <w:link w:val="Header"/>
    <w:rsid w:val="009A5593"/>
    <w:rPr>
      <w:rFonts w:eastAsia="Calibri"/>
      <w:sz w:val="28"/>
      <w:szCs w:val="24"/>
      <w:lang w:val="ro-RO"/>
    </w:rPr>
  </w:style>
  <w:style w:type="paragraph" w:styleId="Footer">
    <w:name w:val="footer"/>
    <w:basedOn w:val="Normal"/>
    <w:link w:val="FooterChar"/>
    <w:uiPriority w:val="99"/>
    <w:rsid w:val="009A5593"/>
    <w:pPr>
      <w:tabs>
        <w:tab w:val="center" w:pos="4680"/>
        <w:tab w:val="right" w:pos="9360"/>
      </w:tabs>
    </w:pPr>
  </w:style>
  <w:style w:type="character" w:customStyle="1" w:styleId="FooterChar">
    <w:name w:val="Footer Char"/>
    <w:link w:val="Footer"/>
    <w:uiPriority w:val="99"/>
    <w:rsid w:val="009A5593"/>
    <w:rPr>
      <w:rFonts w:eastAsia="Calibri"/>
      <w:sz w:val="28"/>
      <w:szCs w:val="24"/>
      <w:lang w:val="ro-RO"/>
    </w:rPr>
  </w:style>
  <w:style w:type="paragraph" w:styleId="FootnoteText">
    <w:name w:val="footnote text"/>
    <w:basedOn w:val="Normal"/>
    <w:link w:val="FootnoteTextChar"/>
    <w:rsid w:val="009A5593"/>
    <w:rPr>
      <w:sz w:val="20"/>
      <w:szCs w:val="20"/>
    </w:rPr>
  </w:style>
  <w:style w:type="character" w:customStyle="1" w:styleId="FootnoteTextChar">
    <w:name w:val="Footnote Text Char"/>
    <w:link w:val="FootnoteText"/>
    <w:rsid w:val="009A5593"/>
    <w:rPr>
      <w:rFonts w:eastAsia="Calibri"/>
      <w:lang w:val="ro-RO"/>
    </w:rPr>
  </w:style>
  <w:style w:type="character" w:styleId="FootnoteReference">
    <w:name w:val="footnote reference"/>
    <w:rsid w:val="009A5593"/>
    <w:rPr>
      <w:vertAlign w:val="superscript"/>
    </w:rPr>
  </w:style>
  <w:style w:type="character" w:customStyle="1" w:styleId="do1">
    <w:name w:val="do1"/>
    <w:rsid w:val="00171322"/>
    <w:rPr>
      <w:b/>
      <w:bCs/>
      <w:sz w:val="26"/>
      <w:szCs w:val="26"/>
    </w:rPr>
  </w:style>
  <w:style w:type="paragraph" w:styleId="ListParagraph">
    <w:name w:val="List Paragraph"/>
    <w:basedOn w:val="Normal"/>
    <w:uiPriority w:val="34"/>
    <w:qFormat/>
    <w:rsid w:val="004E12D6"/>
    <w:pPr>
      <w:ind w:left="720"/>
      <w:contextualSpacing/>
    </w:pPr>
  </w:style>
  <w:style w:type="paragraph" w:customStyle="1" w:styleId="isselectedend">
    <w:name w:val="isselectedend"/>
    <w:basedOn w:val="Normal"/>
    <w:rsid w:val="00F156D3"/>
    <w:pPr>
      <w:spacing w:before="100" w:beforeAutospacing="1" w:after="100" w:afterAutospacing="1"/>
    </w:pPr>
    <w:rPr>
      <w:rFonts w:eastAsia="Times New Roman"/>
      <w:sz w:val="24"/>
      <w:lang w:val="en-US"/>
    </w:rPr>
  </w:style>
  <w:style w:type="character" w:styleId="Strong">
    <w:name w:val="Strong"/>
    <w:uiPriority w:val="22"/>
    <w:qFormat/>
    <w:rsid w:val="00F156D3"/>
    <w:rPr>
      <w:b/>
      <w:bCs/>
    </w:rPr>
  </w:style>
  <w:style w:type="character" w:customStyle="1" w:styleId="text-token-text-primary">
    <w:name w:val="text-token-text-primary"/>
    <w:basedOn w:val="DefaultParagraphFont"/>
    <w:rsid w:val="00F156D3"/>
  </w:style>
  <w:style w:type="paragraph" w:styleId="NormalWeb">
    <w:name w:val="Normal (Web)"/>
    <w:basedOn w:val="Normal"/>
    <w:uiPriority w:val="99"/>
    <w:semiHidden/>
    <w:unhideWhenUsed/>
    <w:rsid w:val="00F156D3"/>
    <w:pPr>
      <w:spacing w:before="100" w:beforeAutospacing="1" w:after="100" w:afterAutospacing="1"/>
    </w:pPr>
    <w:rPr>
      <w:rFonts w:eastAsia="Times New Roman"/>
      <w:sz w:val="24"/>
      <w:lang w:val="en-US"/>
    </w:rPr>
  </w:style>
  <w:style w:type="character" w:styleId="Hyperlink">
    <w:name w:val="Hyperlink"/>
    <w:basedOn w:val="DefaultParagraphFont"/>
    <w:unhideWhenUsed/>
    <w:rsid w:val="00F640EF"/>
    <w:rPr>
      <w:color w:val="0563C1" w:themeColor="hyperlink"/>
      <w:u w:val="single"/>
    </w:rPr>
  </w:style>
  <w:style w:type="character" w:customStyle="1" w:styleId="UnresolvedMention1">
    <w:name w:val="Unresolved Mention1"/>
    <w:basedOn w:val="DefaultParagraphFont"/>
    <w:uiPriority w:val="99"/>
    <w:semiHidden/>
    <w:unhideWhenUsed/>
    <w:rsid w:val="00F64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5445">
      <w:bodyDiv w:val="1"/>
      <w:marLeft w:val="0"/>
      <w:marRight w:val="0"/>
      <w:marTop w:val="0"/>
      <w:marBottom w:val="0"/>
      <w:divBdr>
        <w:top w:val="none" w:sz="0" w:space="0" w:color="auto"/>
        <w:left w:val="none" w:sz="0" w:space="0" w:color="auto"/>
        <w:bottom w:val="none" w:sz="0" w:space="0" w:color="auto"/>
        <w:right w:val="none" w:sz="0" w:space="0" w:color="auto"/>
      </w:divBdr>
    </w:div>
    <w:div w:id="366956751">
      <w:bodyDiv w:val="1"/>
      <w:marLeft w:val="0"/>
      <w:marRight w:val="0"/>
      <w:marTop w:val="0"/>
      <w:marBottom w:val="0"/>
      <w:divBdr>
        <w:top w:val="none" w:sz="0" w:space="0" w:color="auto"/>
        <w:left w:val="none" w:sz="0" w:space="0" w:color="auto"/>
        <w:bottom w:val="none" w:sz="0" w:space="0" w:color="auto"/>
        <w:right w:val="none" w:sz="0" w:space="0" w:color="auto"/>
      </w:divBdr>
    </w:div>
    <w:div w:id="498696186">
      <w:bodyDiv w:val="1"/>
      <w:marLeft w:val="0"/>
      <w:marRight w:val="0"/>
      <w:marTop w:val="0"/>
      <w:marBottom w:val="0"/>
      <w:divBdr>
        <w:top w:val="none" w:sz="0" w:space="0" w:color="auto"/>
        <w:left w:val="none" w:sz="0" w:space="0" w:color="auto"/>
        <w:bottom w:val="none" w:sz="0" w:space="0" w:color="auto"/>
        <w:right w:val="none" w:sz="0" w:space="0" w:color="auto"/>
      </w:divBdr>
    </w:div>
    <w:div w:id="1113018859">
      <w:bodyDiv w:val="1"/>
      <w:marLeft w:val="0"/>
      <w:marRight w:val="0"/>
      <w:marTop w:val="0"/>
      <w:marBottom w:val="0"/>
      <w:divBdr>
        <w:top w:val="none" w:sz="0" w:space="0" w:color="auto"/>
        <w:left w:val="none" w:sz="0" w:space="0" w:color="auto"/>
        <w:bottom w:val="none" w:sz="0" w:space="0" w:color="auto"/>
        <w:right w:val="none" w:sz="0" w:space="0" w:color="auto"/>
      </w:divBdr>
    </w:div>
    <w:div w:id="1144077799">
      <w:bodyDiv w:val="1"/>
      <w:marLeft w:val="0"/>
      <w:marRight w:val="0"/>
      <w:marTop w:val="0"/>
      <w:marBottom w:val="0"/>
      <w:divBdr>
        <w:top w:val="none" w:sz="0" w:space="0" w:color="auto"/>
        <w:left w:val="none" w:sz="0" w:space="0" w:color="auto"/>
        <w:bottom w:val="none" w:sz="0" w:space="0" w:color="auto"/>
        <w:right w:val="none" w:sz="0" w:space="0" w:color="auto"/>
      </w:divBdr>
    </w:div>
    <w:div w:id="165008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adi3voluntari@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tor\Desktop\50%20%20Decizie%20angajare%20perioada%20determinata%20personalul%20didactic%20auxiliar%20%20pana%20la%20organ%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DAB03-C385-4D76-B6B9-569AD0D7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  Decizie angajare perioada determinata personalul didactic auxiliar  pana la organ (1)</Template>
  <TotalTime>7</TotalTime>
  <Pages>1</Pages>
  <Words>1362</Words>
  <Characters>7764</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cp:lastModifiedBy>Utilizator</cp:lastModifiedBy>
  <cp:revision>4</cp:revision>
  <cp:lastPrinted>2026-08-11T07:02:00Z</cp:lastPrinted>
  <dcterms:created xsi:type="dcterms:W3CDTF">2026-08-14T09:04:00Z</dcterms:created>
  <dcterms:modified xsi:type="dcterms:W3CDTF">2026-08-14T09:05:00Z</dcterms:modified>
</cp:coreProperties>
</file>