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567D3" w14:textId="77777777" w:rsidR="00D46946" w:rsidRPr="008C1041" w:rsidRDefault="00D46946" w:rsidP="006D4847">
      <w:pPr>
        <w:jc w:val="both"/>
        <w:rPr>
          <w:rFonts w:ascii="Arial" w:hAnsi="Arial" w:cs="Arial"/>
          <w:lang w:val="ro-RO"/>
        </w:rPr>
      </w:pPr>
    </w:p>
    <w:p w14:paraId="342CE4FE" w14:textId="77777777" w:rsidR="009B19E7" w:rsidRPr="008C1041" w:rsidRDefault="003B201D" w:rsidP="00553A28">
      <w:pPr>
        <w:jc w:val="both"/>
        <w:rPr>
          <w:lang w:val="ro-RO"/>
        </w:rPr>
      </w:pPr>
      <w:r w:rsidRPr="008C1041">
        <w:rPr>
          <w:b/>
          <w:lang w:val="ro-RO"/>
        </w:rPr>
        <w:t>SP</w:t>
      </w:r>
      <w:r w:rsidR="00611D3C" w:rsidRPr="008C1041">
        <w:rPr>
          <w:b/>
          <w:lang w:val="ro-RO"/>
        </w:rPr>
        <w:t>I</w:t>
      </w:r>
      <w:r w:rsidRPr="008C1041">
        <w:rPr>
          <w:b/>
          <w:lang w:val="ro-RO"/>
        </w:rPr>
        <w:t xml:space="preserve">TALUL CLINIC DE NEFROLOGIE </w:t>
      </w:r>
      <w:r w:rsidR="00061988" w:rsidRPr="008C1041">
        <w:rPr>
          <w:b/>
          <w:lang w:val="ro-RO"/>
        </w:rPr>
        <w:t>„</w:t>
      </w:r>
      <w:r w:rsidRPr="008C1041">
        <w:rPr>
          <w:b/>
          <w:lang w:val="ro-RO"/>
        </w:rPr>
        <w:t>DR. CAROL DAVILA</w:t>
      </w:r>
      <w:r w:rsidR="00061988" w:rsidRPr="008C1041">
        <w:rPr>
          <w:b/>
          <w:lang w:val="ro-RO"/>
        </w:rPr>
        <w:t>”</w:t>
      </w:r>
      <w:r w:rsidR="00611D3C" w:rsidRPr="008C1041">
        <w:rPr>
          <w:lang w:val="ro-RO"/>
        </w:rPr>
        <w:t>, cu</w:t>
      </w:r>
      <w:r w:rsidR="00F23D67" w:rsidRPr="008C1041">
        <w:rPr>
          <w:lang w:val="ro-RO"/>
        </w:rPr>
        <w:t xml:space="preserve"> sediul în Bucureşti</w:t>
      </w:r>
      <w:r w:rsidR="00801217" w:rsidRPr="008C1041">
        <w:rPr>
          <w:lang w:val="ro-RO"/>
        </w:rPr>
        <w:t>, Str.</w:t>
      </w:r>
      <w:r w:rsidR="00687587" w:rsidRPr="008C1041">
        <w:rPr>
          <w:lang w:val="ro-RO"/>
        </w:rPr>
        <w:t xml:space="preserve"> </w:t>
      </w:r>
      <w:r w:rsidRPr="008C1041">
        <w:rPr>
          <w:lang w:val="ro-RO"/>
        </w:rPr>
        <w:t xml:space="preserve">Grivitei </w:t>
      </w:r>
      <w:r w:rsidR="00611D3C" w:rsidRPr="008C1041">
        <w:rPr>
          <w:lang w:val="ro-RO"/>
        </w:rPr>
        <w:t xml:space="preserve">, </w:t>
      </w:r>
      <w:r w:rsidR="00801217" w:rsidRPr="008C1041">
        <w:rPr>
          <w:lang w:val="ro-RO"/>
        </w:rPr>
        <w:t>nr.</w:t>
      </w:r>
      <w:r w:rsidR="00687587" w:rsidRPr="008C1041">
        <w:rPr>
          <w:lang w:val="ro-RO"/>
        </w:rPr>
        <w:t xml:space="preserve"> </w:t>
      </w:r>
      <w:r w:rsidRPr="008C1041">
        <w:rPr>
          <w:lang w:val="ro-RO"/>
        </w:rPr>
        <w:t>4</w:t>
      </w:r>
      <w:r w:rsidR="00801217" w:rsidRPr="008C1041">
        <w:rPr>
          <w:lang w:val="ro-RO"/>
        </w:rPr>
        <w:t xml:space="preserve">, sector </w:t>
      </w:r>
      <w:r w:rsidRPr="008C1041">
        <w:rPr>
          <w:lang w:val="ro-RO"/>
        </w:rPr>
        <w:t>1</w:t>
      </w:r>
      <w:r w:rsidR="00611D3C" w:rsidRPr="008C1041">
        <w:rPr>
          <w:lang w:val="ro-RO"/>
        </w:rPr>
        <w:t>, scoate la concurs următo</w:t>
      </w:r>
      <w:r w:rsidR="00801217" w:rsidRPr="008C1041">
        <w:rPr>
          <w:lang w:val="ro-RO"/>
        </w:rPr>
        <w:t>arele</w:t>
      </w:r>
      <w:r w:rsidR="00611D3C" w:rsidRPr="008C1041">
        <w:rPr>
          <w:lang w:val="ro-RO"/>
        </w:rPr>
        <w:t xml:space="preserve"> post</w:t>
      </w:r>
      <w:r w:rsidR="00801217" w:rsidRPr="008C1041">
        <w:rPr>
          <w:lang w:val="ro-RO"/>
        </w:rPr>
        <w:t>uri</w:t>
      </w:r>
      <w:r w:rsidR="00611D3C" w:rsidRPr="008C1041">
        <w:rPr>
          <w:lang w:val="ro-RO"/>
        </w:rPr>
        <w:t xml:space="preserve"> </w:t>
      </w:r>
      <w:r w:rsidR="00BF1CBD" w:rsidRPr="008C1041">
        <w:rPr>
          <w:lang w:val="ro-RO"/>
        </w:rPr>
        <w:t xml:space="preserve">contractuale </w:t>
      </w:r>
      <w:r w:rsidR="00611D3C" w:rsidRPr="008C1041">
        <w:rPr>
          <w:lang w:val="ro-RO"/>
        </w:rPr>
        <w:t>vacant</w:t>
      </w:r>
      <w:r w:rsidR="00801217" w:rsidRPr="008C1041">
        <w:rPr>
          <w:lang w:val="ro-RO"/>
        </w:rPr>
        <w:t>e:</w:t>
      </w:r>
    </w:p>
    <w:p w14:paraId="3959A7DC" w14:textId="77777777" w:rsidR="00580F0F" w:rsidRPr="008C1041" w:rsidRDefault="00516C83" w:rsidP="00251211">
      <w:pPr>
        <w:numPr>
          <w:ilvl w:val="0"/>
          <w:numId w:val="8"/>
        </w:numPr>
        <w:jc w:val="both"/>
        <w:rPr>
          <w:lang w:val="ro-RO"/>
        </w:rPr>
      </w:pPr>
      <w:r>
        <w:rPr>
          <w:lang w:val="ro-RO"/>
        </w:rPr>
        <w:t>7</w:t>
      </w:r>
      <w:r w:rsidR="00580F0F" w:rsidRPr="008C1041">
        <w:rPr>
          <w:lang w:val="ro-RO"/>
        </w:rPr>
        <w:t xml:space="preserve"> post</w:t>
      </w:r>
      <w:r w:rsidR="000F6A8F">
        <w:rPr>
          <w:lang w:val="ro-RO"/>
        </w:rPr>
        <w:t>uri</w:t>
      </w:r>
      <w:r w:rsidR="00580F0F" w:rsidRPr="008C1041">
        <w:rPr>
          <w:lang w:val="ro-RO"/>
        </w:rPr>
        <w:t xml:space="preserve"> de </w:t>
      </w:r>
      <w:r w:rsidR="00A857F5">
        <w:rPr>
          <w:lang w:val="ro-RO"/>
        </w:rPr>
        <w:t>infirmiera</w:t>
      </w:r>
      <w:r w:rsidR="00580F0F" w:rsidRPr="008C1041">
        <w:rPr>
          <w:lang w:val="ro-RO"/>
        </w:rPr>
        <w:t xml:space="preserve"> (</w:t>
      </w:r>
      <w:r w:rsidR="00A857F5">
        <w:rPr>
          <w:lang w:val="ro-RO"/>
        </w:rPr>
        <w:t>M</w:t>
      </w:r>
      <w:r w:rsidR="00580F0F" w:rsidRPr="008C1041">
        <w:rPr>
          <w:lang w:val="ro-RO"/>
        </w:rPr>
        <w:t>)</w:t>
      </w:r>
    </w:p>
    <w:p w14:paraId="3F89769E" w14:textId="77777777" w:rsidR="00580F0F" w:rsidRPr="008C1041" w:rsidRDefault="000F6A8F" w:rsidP="00387BC5">
      <w:pPr>
        <w:numPr>
          <w:ilvl w:val="0"/>
          <w:numId w:val="8"/>
        </w:numPr>
        <w:jc w:val="both"/>
        <w:rPr>
          <w:lang w:val="ro-RO"/>
        </w:rPr>
      </w:pPr>
      <w:r>
        <w:rPr>
          <w:lang w:val="ro-RO"/>
        </w:rPr>
        <w:t>2</w:t>
      </w:r>
      <w:r w:rsidR="00580F0F" w:rsidRPr="008C1041">
        <w:rPr>
          <w:lang w:val="ro-RO"/>
        </w:rPr>
        <w:t xml:space="preserve"> post</w:t>
      </w:r>
      <w:r>
        <w:rPr>
          <w:lang w:val="ro-RO"/>
        </w:rPr>
        <w:t>uri</w:t>
      </w:r>
      <w:r w:rsidR="00580F0F" w:rsidRPr="008C1041">
        <w:rPr>
          <w:lang w:val="ro-RO"/>
        </w:rPr>
        <w:t xml:space="preserve"> ingrijitoare (</w:t>
      </w:r>
      <w:r w:rsidR="00061AE0">
        <w:rPr>
          <w:lang w:val="ro-RO"/>
        </w:rPr>
        <w:t>M/</w:t>
      </w:r>
      <w:r w:rsidR="00580F0F" w:rsidRPr="008C1041">
        <w:rPr>
          <w:lang w:val="ro-RO"/>
        </w:rPr>
        <w:t>G)</w:t>
      </w:r>
      <w:r w:rsidR="003A4DD3" w:rsidRPr="008C1041">
        <w:rPr>
          <w:lang w:val="ro-RO"/>
        </w:rPr>
        <w:t>;</w:t>
      </w:r>
    </w:p>
    <w:p w14:paraId="1798611F" w14:textId="77777777" w:rsidR="00490124" w:rsidRPr="008C1041" w:rsidRDefault="00490124" w:rsidP="00490124">
      <w:pPr>
        <w:ind w:left="1080"/>
        <w:jc w:val="both"/>
        <w:rPr>
          <w:lang w:val="ro-RO"/>
        </w:rPr>
      </w:pPr>
    </w:p>
    <w:p w14:paraId="4BD28DF2" w14:textId="77777777" w:rsidR="008673D3" w:rsidRPr="008C1041" w:rsidRDefault="00CA0D41" w:rsidP="003B201D">
      <w:pPr>
        <w:jc w:val="both"/>
        <w:rPr>
          <w:lang w:val="ro-RO"/>
        </w:rPr>
      </w:pPr>
      <w:r w:rsidRPr="008C1041">
        <w:rPr>
          <w:lang w:val="ro-RO"/>
        </w:rPr>
        <w:t>Proba scrisă</w:t>
      </w:r>
      <w:r w:rsidR="00AD22B3" w:rsidRPr="008C1041">
        <w:rPr>
          <w:lang w:val="ro-RO"/>
        </w:rPr>
        <w:t xml:space="preserve"> se va desfăşura în data de </w:t>
      </w:r>
      <w:r w:rsidR="00DE3C41">
        <w:rPr>
          <w:lang w:val="ro-RO"/>
        </w:rPr>
        <w:t>04.09.2026</w:t>
      </w:r>
      <w:r w:rsidR="00AD22B3" w:rsidRPr="008C1041">
        <w:rPr>
          <w:lang w:val="ro-RO"/>
        </w:rPr>
        <w:t>,</w:t>
      </w:r>
      <w:r w:rsidR="00BA1697" w:rsidRPr="008C1041">
        <w:rPr>
          <w:lang w:val="ro-RO"/>
        </w:rPr>
        <w:t xml:space="preserve"> la ora 09:00,</w:t>
      </w:r>
      <w:r w:rsidR="00AD22B3" w:rsidRPr="008C1041">
        <w:rPr>
          <w:lang w:val="ro-RO"/>
        </w:rPr>
        <w:t xml:space="preserve"> </w:t>
      </w:r>
      <w:r w:rsidRPr="008C1041">
        <w:rPr>
          <w:lang w:val="ro-RO"/>
        </w:rPr>
        <w:t>iar proba de interviu î</w:t>
      </w:r>
      <w:r w:rsidR="00AD22B3" w:rsidRPr="008C1041">
        <w:rPr>
          <w:lang w:val="ro-RO"/>
        </w:rPr>
        <w:t>n dat</w:t>
      </w:r>
      <w:r w:rsidR="00275657" w:rsidRPr="008C1041">
        <w:rPr>
          <w:lang w:val="ro-RO"/>
        </w:rPr>
        <w:t>a</w:t>
      </w:r>
      <w:r w:rsidR="00AD22B3" w:rsidRPr="008C1041">
        <w:rPr>
          <w:lang w:val="ro-RO"/>
        </w:rPr>
        <w:t xml:space="preserve"> de </w:t>
      </w:r>
      <w:r w:rsidR="00DE3C41">
        <w:rPr>
          <w:lang w:val="ro-RO"/>
        </w:rPr>
        <w:t>11.09.2026</w:t>
      </w:r>
      <w:r w:rsidR="007E5A6A" w:rsidRPr="008C1041">
        <w:rPr>
          <w:lang w:val="ro-RO"/>
        </w:rPr>
        <w:t>,</w:t>
      </w:r>
      <w:r w:rsidR="00AD22B3" w:rsidRPr="008C1041">
        <w:rPr>
          <w:lang w:val="ro-RO"/>
        </w:rPr>
        <w:t xml:space="preserve"> </w:t>
      </w:r>
      <w:r w:rsidR="000B3CA6" w:rsidRPr="008C1041">
        <w:rPr>
          <w:lang w:val="ro-RO"/>
        </w:rPr>
        <w:t xml:space="preserve">la </w:t>
      </w:r>
      <w:r w:rsidR="00AD22B3" w:rsidRPr="008C1041">
        <w:rPr>
          <w:lang w:val="ro-RO"/>
        </w:rPr>
        <w:t xml:space="preserve">ora </w:t>
      </w:r>
      <w:r w:rsidR="000B3CA6" w:rsidRPr="008C1041">
        <w:rPr>
          <w:lang w:val="ro-RO"/>
        </w:rPr>
        <w:t>09:00,</w:t>
      </w:r>
      <w:r w:rsidR="006D4847" w:rsidRPr="008C1041">
        <w:rPr>
          <w:lang w:val="ro-RO"/>
        </w:rPr>
        <w:t xml:space="preserve"> </w:t>
      </w:r>
      <w:r w:rsidR="008C1041">
        <w:rPr>
          <w:lang w:val="ro-RO"/>
        </w:rPr>
        <w:t xml:space="preserve">iar </w:t>
      </w:r>
      <w:r w:rsidR="006D4847" w:rsidRPr="008C1041">
        <w:rPr>
          <w:lang w:val="ro-RO"/>
        </w:rPr>
        <w:t>l</w:t>
      </w:r>
      <w:r w:rsidRPr="008C1041">
        <w:rPr>
          <w:lang w:val="ro-RO"/>
        </w:rPr>
        <w:t>ocul de desfăş</w:t>
      </w:r>
      <w:r w:rsidR="006D4847" w:rsidRPr="008C1041">
        <w:rPr>
          <w:lang w:val="ro-RO"/>
        </w:rPr>
        <w:t>urare al concursului</w:t>
      </w:r>
      <w:r w:rsidRPr="008C1041">
        <w:rPr>
          <w:lang w:val="ro-RO"/>
        </w:rPr>
        <w:t xml:space="preserve"> (proba scrisă ş</w:t>
      </w:r>
      <w:r w:rsidR="008656B1" w:rsidRPr="008C1041">
        <w:rPr>
          <w:lang w:val="ro-RO"/>
        </w:rPr>
        <w:t xml:space="preserve">i proba de interviu) </w:t>
      </w:r>
      <w:r w:rsidR="008C1041" w:rsidRPr="008C1041">
        <w:rPr>
          <w:lang w:val="ro-RO"/>
        </w:rPr>
        <w:t>va fi</w:t>
      </w:r>
      <w:r w:rsidR="003B201D" w:rsidRPr="008C1041">
        <w:rPr>
          <w:lang w:val="ro-RO"/>
        </w:rPr>
        <w:t xml:space="preserve"> la sediul Spitalului</w:t>
      </w:r>
      <w:r w:rsidR="00AE4FCA" w:rsidRPr="008C1041">
        <w:rPr>
          <w:lang w:val="ro-RO"/>
        </w:rPr>
        <w:t xml:space="preserve"> Clinic de Nefrologie </w:t>
      </w:r>
      <w:r w:rsidR="008C1041" w:rsidRPr="008C1041">
        <w:rPr>
          <w:lang w:val="ro-RO"/>
        </w:rPr>
        <w:t>„</w:t>
      </w:r>
      <w:r w:rsidR="00AE4FCA" w:rsidRPr="008C1041">
        <w:rPr>
          <w:lang w:val="ro-RO"/>
        </w:rPr>
        <w:t>Dr.</w:t>
      </w:r>
      <w:r w:rsidR="008C1041" w:rsidRPr="008C1041">
        <w:rPr>
          <w:lang w:val="ro-RO"/>
        </w:rPr>
        <w:t xml:space="preserve"> </w:t>
      </w:r>
      <w:r w:rsidR="008D6A20" w:rsidRPr="008C1041">
        <w:rPr>
          <w:lang w:val="ro-RO"/>
        </w:rPr>
        <w:t>C</w:t>
      </w:r>
      <w:r w:rsidR="003A4DD3" w:rsidRPr="008C1041">
        <w:rPr>
          <w:lang w:val="ro-RO"/>
        </w:rPr>
        <w:t>arol Davila</w:t>
      </w:r>
      <w:r w:rsidR="008C1041" w:rsidRPr="008C1041">
        <w:rPr>
          <w:lang w:val="ro-RO"/>
        </w:rPr>
        <w:t>”</w:t>
      </w:r>
      <w:r w:rsidR="008D6A20" w:rsidRPr="008C1041">
        <w:rPr>
          <w:lang w:val="ro-RO"/>
        </w:rPr>
        <w:t>.</w:t>
      </w:r>
    </w:p>
    <w:p w14:paraId="679C52C8" w14:textId="77777777" w:rsidR="008C1041" w:rsidRPr="008C1041" w:rsidRDefault="008C1041" w:rsidP="003B201D">
      <w:pPr>
        <w:jc w:val="both"/>
        <w:rPr>
          <w:lang w:val="ro-RO"/>
        </w:rPr>
      </w:pPr>
    </w:p>
    <w:p w14:paraId="7320A2A3" w14:textId="77777777" w:rsidR="000942C9" w:rsidRPr="008C1041" w:rsidRDefault="00CA0D41" w:rsidP="003B201D">
      <w:pPr>
        <w:jc w:val="both"/>
        <w:rPr>
          <w:rStyle w:val="ln2tlitera"/>
          <w:color w:val="000000"/>
          <w:lang w:val="ro-RO"/>
        </w:rPr>
      </w:pPr>
      <w:r w:rsidRPr="008C1041">
        <w:rPr>
          <w:rStyle w:val="ln2tlitera"/>
          <w:color w:val="000000"/>
          <w:lang w:val="ro-RO"/>
        </w:rPr>
        <w:t>Condiţ</w:t>
      </w:r>
      <w:r w:rsidR="007E3568" w:rsidRPr="008C1041">
        <w:rPr>
          <w:rStyle w:val="ln2tlitera"/>
          <w:color w:val="000000"/>
          <w:lang w:val="ro-RO"/>
        </w:rPr>
        <w:t>ii specifice de participare la concurs:</w:t>
      </w:r>
    </w:p>
    <w:p w14:paraId="460C3B34" w14:textId="77777777" w:rsidR="00D2679E" w:rsidRPr="008C1041" w:rsidRDefault="00D2679E" w:rsidP="00B1376C">
      <w:pPr>
        <w:pStyle w:val="ListParagraph"/>
        <w:suppressAutoHyphens w:val="0"/>
        <w:ind w:left="0"/>
        <w:jc w:val="both"/>
        <w:rPr>
          <w:sz w:val="24"/>
          <w:szCs w:val="24"/>
          <w:lang w:val="ro-RO"/>
        </w:rPr>
      </w:pPr>
    </w:p>
    <w:p w14:paraId="5E481A9F" w14:textId="77777777" w:rsidR="00D2679E" w:rsidRPr="008C1041" w:rsidRDefault="00D2679E" w:rsidP="00D2679E">
      <w:pPr>
        <w:pStyle w:val="ListParagraph"/>
        <w:numPr>
          <w:ilvl w:val="0"/>
          <w:numId w:val="10"/>
        </w:numPr>
        <w:suppressAutoHyphens w:val="0"/>
        <w:jc w:val="both"/>
        <w:rPr>
          <w:b/>
          <w:sz w:val="24"/>
          <w:szCs w:val="24"/>
          <w:lang w:val="ro-RO"/>
        </w:rPr>
      </w:pPr>
      <w:r w:rsidRPr="008C1041">
        <w:rPr>
          <w:b/>
          <w:sz w:val="24"/>
          <w:szCs w:val="24"/>
          <w:lang w:val="ro-RO"/>
        </w:rPr>
        <w:t xml:space="preserve">Pentru postul de </w:t>
      </w:r>
      <w:r w:rsidR="0081578B">
        <w:rPr>
          <w:b/>
          <w:sz w:val="24"/>
          <w:szCs w:val="24"/>
          <w:u w:val="single"/>
          <w:lang w:val="ro-RO"/>
        </w:rPr>
        <w:t>INFIRMIER - M</w:t>
      </w:r>
      <w:r w:rsidRPr="008C1041">
        <w:rPr>
          <w:b/>
          <w:sz w:val="24"/>
          <w:szCs w:val="24"/>
          <w:u w:val="single"/>
          <w:lang w:val="ro-RO"/>
        </w:rPr>
        <w:t>:</w:t>
      </w:r>
    </w:p>
    <w:p w14:paraId="0F3232B6" w14:textId="77777777" w:rsidR="00D2679E" w:rsidRPr="008C1041" w:rsidRDefault="0081578B" w:rsidP="00D2679E">
      <w:pPr>
        <w:pStyle w:val="ListParagraph"/>
        <w:numPr>
          <w:ilvl w:val="0"/>
          <w:numId w:val="11"/>
        </w:numPr>
        <w:suppressAutoHyphens w:val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scoala generala/studi medi</w:t>
      </w:r>
      <w:r w:rsidR="00D2679E" w:rsidRPr="008C1041">
        <w:rPr>
          <w:sz w:val="24"/>
          <w:szCs w:val="24"/>
          <w:lang w:val="ro-RO"/>
        </w:rPr>
        <w:t>;</w:t>
      </w:r>
    </w:p>
    <w:p w14:paraId="13D027A4" w14:textId="77777777" w:rsidR="00D2679E" w:rsidRPr="008C1041" w:rsidRDefault="00561A08" w:rsidP="00D2679E">
      <w:pPr>
        <w:pStyle w:val="ListParagraph"/>
        <w:numPr>
          <w:ilvl w:val="0"/>
          <w:numId w:val="11"/>
        </w:numPr>
        <w:suppressAutoHyphens w:val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curs</w:t>
      </w:r>
      <w:r w:rsidR="00D2679E" w:rsidRPr="008C1041">
        <w:rPr>
          <w:sz w:val="24"/>
          <w:szCs w:val="24"/>
          <w:lang w:val="ro-RO"/>
        </w:rPr>
        <w:t xml:space="preserve"> </w:t>
      </w:r>
      <w:r w:rsidRPr="00561A08">
        <w:rPr>
          <w:sz w:val="24"/>
          <w:szCs w:val="24"/>
          <w:lang w:val="ro-RO"/>
        </w:rPr>
        <w:t>de infirmiere organizat de OAMMR sau curs de infirmier organizat de furnizori autorizati</w:t>
      </w:r>
      <w:r w:rsidR="00D2679E" w:rsidRPr="008C1041">
        <w:rPr>
          <w:sz w:val="24"/>
          <w:szCs w:val="24"/>
          <w:lang w:val="ro-RO"/>
        </w:rPr>
        <w:t xml:space="preserve">; </w:t>
      </w:r>
    </w:p>
    <w:p w14:paraId="338D88E8" w14:textId="77777777" w:rsidR="00D2679E" w:rsidRPr="008C1041" w:rsidRDefault="00032486" w:rsidP="00D2679E">
      <w:pPr>
        <w:pStyle w:val="ListParagraph"/>
        <w:numPr>
          <w:ilvl w:val="0"/>
          <w:numId w:val="11"/>
        </w:numPr>
        <w:suppressAutoHyphens w:val="0"/>
        <w:jc w:val="both"/>
        <w:rPr>
          <w:sz w:val="24"/>
          <w:szCs w:val="24"/>
          <w:lang w:val="ro-RO"/>
        </w:rPr>
      </w:pPr>
      <w:r w:rsidRPr="00032486">
        <w:rPr>
          <w:sz w:val="24"/>
          <w:szCs w:val="24"/>
          <w:lang w:val="ro-RO"/>
        </w:rPr>
        <w:t>minim 6 luni vechime în specialitate</w:t>
      </w:r>
      <w:r>
        <w:rPr>
          <w:sz w:val="24"/>
          <w:szCs w:val="24"/>
          <w:lang w:val="ro-RO"/>
        </w:rPr>
        <w:t>;</w:t>
      </w:r>
    </w:p>
    <w:p w14:paraId="57CA0D50" w14:textId="77777777" w:rsidR="00D2679E" w:rsidRPr="008C1041" w:rsidRDefault="00032486" w:rsidP="00D2679E">
      <w:pPr>
        <w:pStyle w:val="ListParagraph"/>
        <w:numPr>
          <w:ilvl w:val="0"/>
          <w:numId w:val="11"/>
        </w:numPr>
        <w:suppressAutoHyphens w:val="0"/>
        <w:jc w:val="both"/>
        <w:rPr>
          <w:sz w:val="24"/>
          <w:szCs w:val="24"/>
          <w:lang w:val="ro-RO"/>
        </w:rPr>
      </w:pPr>
      <w:r w:rsidRPr="00032486">
        <w:rPr>
          <w:sz w:val="24"/>
          <w:szCs w:val="24"/>
          <w:lang w:val="ro-RO"/>
        </w:rPr>
        <w:t>concurs pentru ocuparea postului</w:t>
      </w:r>
      <w:r w:rsidR="00D2679E" w:rsidRPr="008C1041">
        <w:rPr>
          <w:sz w:val="24"/>
          <w:szCs w:val="24"/>
          <w:lang w:val="ro-RO"/>
        </w:rPr>
        <w:t>;</w:t>
      </w:r>
    </w:p>
    <w:p w14:paraId="7D6D9884" w14:textId="77777777" w:rsidR="005220A5" w:rsidRPr="008C1041" w:rsidRDefault="005220A5" w:rsidP="00454112">
      <w:pPr>
        <w:pStyle w:val="ListParagraph"/>
        <w:suppressAutoHyphens w:val="0"/>
        <w:ind w:left="0"/>
        <w:jc w:val="both"/>
        <w:rPr>
          <w:sz w:val="24"/>
          <w:szCs w:val="24"/>
          <w:lang w:val="ro-RO"/>
        </w:rPr>
      </w:pPr>
    </w:p>
    <w:p w14:paraId="7080F3B7" w14:textId="77777777" w:rsidR="005220A5" w:rsidRPr="008C1041" w:rsidRDefault="005220A5" w:rsidP="005220A5">
      <w:pPr>
        <w:pStyle w:val="ListParagraph"/>
        <w:numPr>
          <w:ilvl w:val="0"/>
          <w:numId w:val="10"/>
        </w:numPr>
        <w:suppressAutoHyphens w:val="0"/>
        <w:jc w:val="both"/>
        <w:rPr>
          <w:b/>
          <w:sz w:val="24"/>
          <w:szCs w:val="24"/>
          <w:u w:val="single"/>
          <w:lang w:val="ro-RO"/>
        </w:rPr>
      </w:pPr>
      <w:r w:rsidRPr="008C1041">
        <w:rPr>
          <w:b/>
          <w:sz w:val="24"/>
          <w:szCs w:val="24"/>
          <w:lang w:val="ro-RO"/>
        </w:rPr>
        <w:t xml:space="preserve">Pentru postul de </w:t>
      </w:r>
      <w:r w:rsidRPr="008C1041">
        <w:rPr>
          <w:b/>
          <w:sz w:val="24"/>
          <w:szCs w:val="24"/>
          <w:u w:val="single"/>
          <w:lang w:val="ro-RO"/>
        </w:rPr>
        <w:t xml:space="preserve"> INGRIJITOR – M/G:</w:t>
      </w:r>
    </w:p>
    <w:p w14:paraId="1E12A5C0" w14:textId="77777777" w:rsidR="005220A5" w:rsidRPr="008C1041" w:rsidRDefault="005220A5" w:rsidP="005220A5">
      <w:pPr>
        <w:pStyle w:val="ListParagraph"/>
        <w:numPr>
          <w:ilvl w:val="0"/>
          <w:numId w:val="13"/>
        </w:numPr>
        <w:suppressAutoHyphens w:val="0"/>
        <w:jc w:val="both"/>
        <w:rPr>
          <w:sz w:val="24"/>
          <w:szCs w:val="24"/>
          <w:lang w:val="ro-RO"/>
        </w:rPr>
      </w:pPr>
      <w:r w:rsidRPr="008C1041">
        <w:rPr>
          <w:sz w:val="24"/>
          <w:szCs w:val="24"/>
          <w:lang w:val="ro-RO"/>
        </w:rPr>
        <w:t>scoala generala;</w:t>
      </w:r>
    </w:p>
    <w:p w14:paraId="4C6D6A60" w14:textId="77777777" w:rsidR="00444AC5" w:rsidRPr="00454112" w:rsidRDefault="00C026BE" w:rsidP="00454112">
      <w:pPr>
        <w:pStyle w:val="ListParagraph"/>
        <w:numPr>
          <w:ilvl w:val="0"/>
          <w:numId w:val="13"/>
        </w:numPr>
        <w:suppressAutoHyphens w:val="0"/>
        <w:jc w:val="both"/>
        <w:rPr>
          <w:sz w:val="24"/>
          <w:szCs w:val="24"/>
          <w:lang w:val="ro-RO"/>
        </w:rPr>
      </w:pPr>
      <w:r w:rsidRPr="008C1041">
        <w:rPr>
          <w:sz w:val="24"/>
          <w:szCs w:val="24"/>
          <w:lang w:val="ro-RO"/>
        </w:rPr>
        <w:t>fara vechime in specialitate;</w:t>
      </w:r>
    </w:p>
    <w:p w14:paraId="1C96C47C" w14:textId="77777777" w:rsidR="006B3B5B" w:rsidRPr="008C1041" w:rsidRDefault="006B3B5B" w:rsidP="0035071B">
      <w:pPr>
        <w:pStyle w:val="ListParagraph"/>
        <w:suppressAutoHyphens w:val="0"/>
        <w:ind w:left="0"/>
        <w:jc w:val="both"/>
        <w:rPr>
          <w:sz w:val="24"/>
          <w:szCs w:val="24"/>
          <w:lang w:val="ro-RO"/>
        </w:rPr>
      </w:pPr>
    </w:p>
    <w:p w14:paraId="5EFC9A31" w14:textId="77777777" w:rsidR="00BC6C6C" w:rsidRDefault="009A5A0C" w:rsidP="008C1041">
      <w:pPr>
        <w:jc w:val="both"/>
        <w:rPr>
          <w:lang w:val="ro-RO"/>
        </w:rPr>
      </w:pPr>
      <w:r w:rsidRPr="008C1041">
        <w:rPr>
          <w:lang w:val="ro-RO"/>
        </w:rPr>
        <w:t xml:space="preserve">Termenul limită de înscriere </w:t>
      </w:r>
      <w:r w:rsidR="00A83BA1">
        <w:rPr>
          <w:lang w:val="ro-RO"/>
        </w:rPr>
        <w:t>este</w:t>
      </w:r>
      <w:r w:rsidRPr="008C1041">
        <w:rPr>
          <w:lang w:val="ro-RO"/>
        </w:rPr>
        <w:t xml:space="preserve"> </w:t>
      </w:r>
      <w:r w:rsidR="00732641">
        <w:rPr>
          <w:lang w:val="ro-RO"/>
        </w:rPr>
        <w:t>28.08.2026</w:t>
      </w:r>
      <w:r w:rsidRPr="008C1041">
        <w:rPr>
          <w:lang w:val="ro-RO"/>
        </w:rPr>
        <w:t>, or</w:t>
      </w:r>
      <w:r w:rsidR="00A83BA1">
        <w:rPr>
          <w:lang w:val="ro-RO"/>
        </w:rPr>
        <w:t>a</w:t>
      </w:r>
      <w:r w:rsidR="00335596" w:rsidRPr="008C1041">
        <w:rPr>
          <w:lang w:val="ro-RO"/>
        </w:rPr>
        <w:t xml:space="preserve"> 13</w:t>
      </w:r>
      <w:r w:rsidRPr="008C1041">
        <w:rPr>
          <w:lang w:val="ro-RO"/>
        </w:rPr>
        <w:t xml:space="preserve">:00, dosarul de concurs urmând să fie depus la </w:t>
      </w:r>
      <w:r w:rsidR="008C1041">
        <w:rPr>
          <w:lang w:val="ro-RO"/>
        </w:rPr>
        <w:t xml:space="preserve">Serviciul </w:t>
      </w:r>
      <w:r w:rsidR="00D26085" w:rsidRPr="008C1041">
        <w:rPr>
          <w:lang w:val="ro-RO"/>
        </w:rPr>
        <w:t>RUNOS</w:t>
      </w:r>
      <w:r w:rsidR="008C1041">
        <w:rPr>
          <w:lang w:val="ro-RO"/>
        </w:rPr>
        <w:t>, SSM, SU si Juridic</w:t>
      </w:r>
      <w:r w:rsidR="00D26085" w:rsidRPr="008C1041">
        <w:rPr>
          <w:lang w:val="ro-RO"/>
        </w:rPr>
        <w:t>,</w:t>
      </w:r>
      <w:r w:rsidR="00726414" w:rsidRPr="008C1041">
        <w:rPr>
          <w:lang w:val="ro-RO"/>
        </w:rPr>
        <w:t xml:space="preserve"> </w:t>
      </w:r>
      <w:r w:rsidR="00D12E16" w:rsidRPr="008C1041">
        <w:rPr>
          <w:lang w:val="ro-RO"/>
        </w:rPr>
        <w:t>etaj 4,</w:t>
      </w:r>
      <w:r w:rsidR="008C1041">
        <w:rPr>
          <w:lang w:val="ro-RO"/>
        </w:rPr>
        <w:t xml:space="preserve"> </w:t>
      </w:r>
      <w:r w:rsidR="00D12E16" w:rsidRPr="008C1041">
        <w:rPr>
          <w:lang w:val="ro-RO"/>
        </w:rPr>
        <w:t>Corp A</w:t>
      </w:r>
      <w:r w:rsidR="00D26085" w:rsidRPr="008C1041">
        <w:rPr>
          <w:lang w:val="ro-RO"/>
        </w:rPr>
        <w:t xml:space="preserve"> la sediul Spitalului Clinic de Nefrologie Dr. Carol Davila</w:t>
      </w:r>
      <w:r w:rsidRPr="008C1041">
        <w:rPr>
          <w:lang w:val="ro-RO"/>
        </w:rPr>
        <w:t>.</w:t>
      </w:r>
    </w:p>
    <w:p w14:paraId="1BB43F24" w14:textId="77777777" w:rsidR="00A83BA1" w:rsidRPr="008C1041" w:rsidRDefault="00A83BA1" w:rsidP="008C1041">
      <w:pPr>
        <w:jc w:val="both"/>
        <w:rPr>
          <w:lang w:val="ro-RO"/>
        </w:rPr>
      </w:pPr>
    </w:p>
    <w:p w14:paraId="6CE70CC9" w14:textId="77777777" w:rsidR="00E510AB" w:rsidRDefault="005F0D38" w:rsidP="008C1041">
      <w:pPr>
        <w:jc w:val="both"/>
        <w:rPr>
          <w:lang w:val="ro-RO"/>
        </w:rPr>
      </w:pPr>
      <w:r w:rsidRPr="008C1041">
        <w:rPr>
          <w:lang w:val="ro-RO"/>
        </w:rPr>
        <w:t>Î</w:t>
      </w:r>
      <w:r w:rsidR="00BC6C6C" w:rsidRPr="008C1041">
        <w:rPr>
          <w:lang w:val="ro-RO"/>
        </w:rPr>
        <w:t>nscrierea candida</w:t>
      </w:r>
      <w:r w:rsidR="00E17B8D" w:rsidRPr="008C1041">
        <w:rPr>
          <w:lang w:val="ro-RO"/>
        </w:rPr>
        <w:t>ţ</w:t>
      </w:r>
      <w:r w:rsidR="00BC6C6C" w:rsidRPr="008C1041">
        <w:rPr>
          <w:lang w:val="ro-RO"/>
        </w:rPr>
        <w:t>ilor se va face pe post.</w:t>
      </w:r>
    </w:p>
    <w:p w14:paraId="76E26A83" w14:textId="77777777" w:rsidR="00A83BA1" w:rsidRPr="008C1041" w:rsidRDefault="00A83BA1" w:rsidP="008C1041">
      <w:pPr>
        <w:jc w:val="both"/>
        <w:rPr>
          <w:lang w:val="ro-RO"/>
        </w:rPr>
      </w:pPr>
    </w:p>
    <w:p w14:paraId="671D0837" w14:textId="77777777" w:rsidR="008E5299" w:rsidRPr="008C1041" w:rsidRDefault="008E5299" w:rsidP="008C1041">
      <w:pPr>
        <w:jc w:val="both"/>
        <w:rPr>
          <w:lang w:val="ro-RO"/>
        </w:rPr>
      </w:pPr>
      <w:r w:rsidRPr="008C1041">
        <w:rPr>
          <w:lang w:val="ro-RO"/>
        </w:rPr>
        <w:t xml:space="preserve">Informaţii suplimentare privind înscrierea şi participarea candidaţilor la concurs se pot obţine de la sediul </w:t>
      </w:r>
      <w:r w:rsidR="009C640B" w:rsidRPr="008C1041">
        <w:rPr>
          <w:lang w:val="ro-RO"/>
        </w:rPr>
        <w:t>institu</w:t>
      </w:r>
      <w:r w:rsidR="00E17B8D" w:rsidRPr="008C1041">
        <w:rPr>
          <w:lang w:val="ro-RO"/>
        </w:rPr>
        <w:t>ţ</w:t>
      </w:r>
      <w:r w:rsidR="009C640B" w:rsidRPr="008C1041">
        <w:rPr>
          <w:lang w:val="ro-RO"/>
        </w:rPr>
        <w:t>iei</w:t>
      </w:r>
      <w:r w:rsidR="00E17B8D" w:rsidRPr="008C1041">
        <w:rPr>
          <w:lang w:val="ro-RO"/>
        </w:rPr>
        <w:t xml:space="preserve"> la</w:t>
      </w:r>
      <w:r w:rsidRPr="008C1041">
        <w:rPr>
          <w:lang w:val="ro-RO"/>
        </w:rPr>
        <w:t xml:space="preserve"> </w:t>
      </w:r>
      <w:r w:rsidR="008C1041">
        <w:rPr>
          <w:lang w:val="ro-RO"/>
        </w:rPr>
        <w:t xml:space="preserve">Serviciul </w:t>
      </w:r>
      <w:r w:rsidR="008C1041" w:rsidRPr="008C1041">
        <w:rPr>
          <w:lang w:val="ro-RO"/>
        </w:rPr>
        <w:t>RUNOS</w:t>
      </w:r>
      <w:r w:rsidR="008C1041">
        <w:rPr>
          <w:lang w:val="ro-RO"/>
        </w:rPr>
        <w:t>, SSM, SU si Juridic</w:t>
      </w:r>
      <w:r w:rsidR="0033769A" w:rsidRPr="008C1041">
        <w:rPr>
          <w:lang w:val="ro-RO"/>
        </w:rPr>
        <w:t xml:space="preserve">, pe site-ul instituţiei </w:t>
      </w:r>
      <w:hyperlink r:id="rId8" w:history="1">
        <w:r w:rsidR="00A83BA1" w:rsidRPr="00CB6D9D">
          <w:rPr>
            <w:rStyle w:val="Hyperlink"/>
            <w:bCs/>
            <w:lang w:val="ro-RO"/>
          </w:rPr>
          <w:t>www.spcaroldavila.ro</w:t>
        </w:r>
      </w:hyperlink>
      <w:r w:rsidR="00A83BA1">
        <w:rPr>
          <w:bCs/>
          <w:lang w:val="ro-RO"/>
        </w:rPr>
        <w:t xml:space="preserve"> sau </w:t>
      </w:r>
      <w:r w:rsidR="009C640B" w:rsidRPr="008C1041">
        <w:rPr>
          <w:lang w:val="ro-RO"/>
        </w:rPr>
        <w:t xml:space="preserve">la </w:t>
      </w:r>
      <w:r w:rsidR="00121619" w:rsidRPr="008C1041">
        <w:rPr>
          <w:lang w:val="ro-RO"/>
        </w:rPr>
        <w:t>telefon 021.3</w:t>
      </w:r>
      <w:r w:rsidR="00A83BA1">
        <w:rPr>
          <w:lang w:val="ro-RO"/>
        </w:rPr>
        <w:t>18.91.88</w:t>
      </w:r>
      <w:r w:rsidR="007F0228" w:rsidRPr="008C1041">
        <w:rPr>
          <w:lang w:val="ro-RO"/>
        </w:rPr>
        <w:t>.</w:t>
      </w:r>
    </w:p>
    <w:p w14:paraId="5FD12415" w14:textId="77777777" w:rsidR="007F0228" w:rsidRPr="008C1041" w:rsidRDefault="007F0228" w:rsidP="008E5299">
      <w:pPr>
        <w:jc w:val="both"/>
        <w:rPr>
          <w:lang w:val="ro-RO"/>
        </w:rPr>
      </w:pPr>
    </w:p>
    <w:p w14:paraId="75622E5D" w14:textId="77777777" w:rsidR="00E510AB" w:rsidRPr="008C1041" w:rsidRDefault="00E510AB" w:rsidP="00CA1B36">
      <w:pPr>
        <w:jc w:val="both"/>
        <w:rPr>
          <w:lang w:val="ro-RO"/>
        </w:rPr>
      </w:pPr>
    </w:p>
    <w:p w14:paraId="5299A5D6" w14:textId="77777777" w:rsidR="006B3B5B" w:rsidRPr="008C1041" w:rsidRDefault="006B3B5B" w:rsidP="00CA1B36">
      <w:pPr>
        <w:jc w:val="both"/>
        <w:rPr>
          <w:lang w:val="ro-RO"/>
        </w:rPr>
      </w:pPr>
    </w:p>
    <w:p w14:paraId="6B7BECEA" w14:textId="77777777" w:rsidR="006B3B5B" w:rsidRPr="008C1041" w:rsidRDefault="006B3B5B" w:rsidP="00CA1B36">
      <w:pPr>
        <w:jc w:val="both"/>
        <w:rPr>
          <w:lang w:val="ro-RO"/>
        </w:rPr>
      </w:pPr>
    </w:p>
    <w:p w14:paraId="0C3CB59C" w14:textId="77777777" w:rsidR="00052244" w:rsidRPr="008C1041" w:rsidRDefault="003A705E" w:rsidP="001529B9">
      <w:pPr>
        <w:spacing w:line="276" w:lineRule="auto"/>
        <w:jc w:val="center"/>
        <w:rPr>
          <w:lang w:val="ro-RO"/>
        </w:rPr>
      </w:pPr>
      <w:r w:rsidRPr="008C1041">
        <w:rPr>
          <w:lang w:val="ro-RO"/>
        </w:rPr>
        <w:t xml:space="preserve">                                                             </w:t>
      </w:r>
      <w:r w:rsidR="00052244" w:rsidRPr="008C1041">
        <w:rPr>
          <w:rFonts w:ascii="Arial" w:hAnsi="Arial" w:cs="Arial"/>
          <w:lang w:val="ro-RO"/>
        </w:rPr>
        <w:t xml:space="preserve">                               </w:t>
      </w:r>
      <w:r w:rsidR="00C34071" w:rsidRPr="008C1041">
        <w:rPr>
          <w:rFonts w:ascii="Arial" w:hAnsi="Arial" w:cs="Arial"/>
          <w:lang w:val="ro-RO"/>
        </w:rPr>
        <w:t xml:space="preserve">        </w:t>
      </w:r>
      <w:r w:rsidR="00052244" w:rsidRPr="008C1041">
        <w:rPr>
          <w:rFonts w:ascii="Arial" w:hAnsi="Arial" w:cs="Arial"/>
          <w:lang w:val="ro-RO"/>
        </w:rPr>
        <w:t xml:space="preserve">    </w:t>
      </w:r>
    </w:p>
    <w:p w14:paraId="100FEB08" w14:textId="77777777" w:rsidR="00052244" w:rsidRPr="008C1041" w:rsidRDefault="00052244" w:rsidP="00052244">
      <w:pPr>
        <w:spacing w:line="360" w:lineRule="auto"/>
        <w:rPr>
          <w:rFonts w:ascii="Arial" w:hAnsi="Arial" w:cs="Arial"/>
          <w:lang w:val="ro-RO"/>
        </w:rPr>
      </w:pPr>
    </w:p>
    <w:sectPr w:rsidR="00052244" w:rsidRPr="008C1041" w:rsidSect="009529F3">
      <w:pgSz w:w="11906" w:h="16838" w:code="9"/>
      <w:pgMar w:top="42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0DD11" w14:textId="77777777" w:rsidR="00A21AAF" w:rsidRDefault="00A21AAF" w:rsidP="00C05BA2">
      <w:r>
        <w:separator/>
      </w:r>
    </w:p>
  </w:endnote>
  <w:endnote w:type="continuationSeparator" w:id="0">
    <w:p w14:paraId="7924447A" w14:textId="77777777" w:rsidR="00A21AAF" w:rsidRDefault="00A21AAF" w:rsidP="00C0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CB7F8" w14:textId="77777777" w:rsidR="00A21AAF" w:rsidRDefault="00A21AAF" w:rsidP="00C05BA2">
      <w:r>
        <w:separator/>
      </w:r>
    </w:p>
  </w:footnote>
  <w:footnote w:type="continuationSeparator" w:id="0">
    <w:p w14:paraId="2ACF9109" w14:textId="77777777" w:rsidR="00A21AAF" w:rsidRDefault="00A21AAF" w:rsidP="00C05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6453"/>
    <w:multiLevelType w:val="hybridMultilevel"/>
    <w:tmpl w:val="038C811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70E347B"/>
    <w:multiLevelType w:val="hybridMultilevel"/>
    <w:tmpl w:val="8C2029FC"/>
    <w:lvl w:ilvl="0" w:tplc="51F0E97E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770F"/>
    <w:multiLevelType w:val="hybridMultilevel"/>
    <w:tmpl w:val="8D22FB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2D3DD1"/>
    <w:multiLevelType w:val="hybridMultilevel"/>
    <w:tmpl w:val="85684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33674"/>
    <w:multiLevelType w:val="hybridMultilevel"/>
    <w:tmpl w:val="9C68EBAE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2E4B1E27"/>
    <w:multiLevelType w:val="hybridMultilevel"/>
    <w:tmpl w:val="795093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C7106"/>
    <w:multiLevelType w:val="hybridMultilevel"/>
    <w:tmpl w:val="BCDAB02C"/>
    <w:lvl w:ilvl="0" w:tplc="AC1E6562">
      <w:start w:val="2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BC0F83"/>
    <w:multiLevelType w:val="hybridMultilevel"/>
    <w:tmpl w:val="E5126EDE"/>
    <w:lvl w:ilvl="0" w:tplc="D0CA67A8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8" w15:restartNumberingAfterBreak="0">
    <w:nsid w:val="4A7661EF"/>
    <w:multiLevelType w:val="hybridMultilevel"/>
    <w:tmpl w:val="4CF60E1A"/>
    <w:lvl w:ilvl="0" w:tplc="D24665C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F5A64"/>
    <w:multiLevelType w:val="hybridMultilevel"/>
    <w:tmpl w:val="00D2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541C9"/>
    <w:multiLevelType w:val="hybridMultilevel"/>
    <w:tmpl w:val="E9B2FE54"/>
    <w:lvl w:ilvl="0" w:tplc="6976646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11212"/>
    <w:multiLevelType w:val="hybridMultilevel"/>
    <w:tmpl w:val="02D2ACE2"/>
    <w:lvl w:ilvl="0" w:tplc="04090017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5D20512A"/>
    <w:multiLevelType w:val="hybridMultilevel"/>
    <w:tmpl w:val="ADC849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CE7492"/>
    <w:multiLevelType w:val="hybridMultilevel"/>
    <w:tmpl w:val="A7724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0440D"/>
    <w:multiLevelType w:val="hybridMultilevel"/>
    <w:tmpl w:val="5FAEEAC6"/>
    <w:lvl w:ilvl="0" w:tplc="F2CC215E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5" w15:restartNumberingAfterBreak="0">
    <w:nsid w:val="7B140BC8"/>
    <w:multiLevelType w:val="hybridMultilevel"/>
    <w:tmpl w:val="5CAC8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27893">
    <w:abstractNumId w:val="4"/>
  </w:num>
  <w:num w:numId="2" w16cid:durableId="244727533">
    <w:abstractNumId w:val="14"/>
  </w:num>
  <w:num w:numId="3" w16cid:durableId="1041394358">
    <w:abstractNumId w:val="12"/>
  </w:num>
  <w:num w:numId="4" w16cid:durableId="61679584">
    <w:abstractNumId w:val="8"/>
  </w:num>
  <w:num w:numId="5" w16cid:durableId="1692536119">
    <w:abstractNumId w:val="5"/>
  </w:num>
  <w:num w:numId="6" w16cid:durableId="496726595">
    <w:abstractNumId w:val="7"/>
  </w:num>
  <w:num w:numId="7" w16cid:durableId="881357688">
    <w:abstractNumId w:val="11"/>
  </w:num>
  <w:num w:numId="8" w16cid:durableId="144125423">
    <w:abstractNumId w:val="6"/>
  </w:num>
  <w:num w:numId="9" w16cid:durableId="1924337303">
    <w:abstractNumId w:val="10"/>
  </w:num>
  <w:num w:numId="10" w16cid:durableId="1782263341">
    <w:abstractNumId w:val="1"/>
  </w:num>
  <w:num w:numId="11" w16cid:durableId="898249304">
    <w:abstractNumId w:val="15"/>
  </w:num>
  <w:num w:numId="12" w16cid:durableId="258371035">
    <w:abstractNumId w:val="3"/>
  </w:num>
  <w:num w:numId="13" w16cid:durableId="861749533">
    <w:abstractNumId w:val="13"/>
  </w:num>
  <w:num w:numId="14" w16cid:durableId="859317852">
    <w:abstractNumId w:val="0"/>
  </w:num>
  <w:num w:numId="15" w16cid:durableId="1249117229">
    <w:abstractNumId w:val="2"/>
  </w:num>
  <w:num w:numId="16" w16cid:durableId="19025187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1D3C"/>
    <w:rsid w:val="0000722A"/>
    <w:rsid w:val="00007E7A"/>
    <w:rsid w:val="00024650"/>
    <w:rsid w:val="0002767A"/>
    <w:rsid w:val="00032486"/>
    <w:rsid w:val="0004017E"/>
    <w:rsid w:val="0004470E"/>
    <w:rsid w:val="000462F8"/>
    <w:rsid w:val="00051135"/>
    <w:rsid w:val="00052244"/>
    <w:rsid w:val="0005704E"/>
    <w:rsid w:val="00061988"/>
    <w:rsid w:val="00061AE0"/>
    <w:rsid w:val="00065818"/>
    <w:rsid w:val="00076905"/>
    <w:rsid w:val="000807A3"/>
    <w:rsid w:val="00081313"/>
    <w:rsid w:val="00085F52"/>
    <w:rsid w:val="000942C9"/>
    <w:rsid w:val="000A21BF"/>
    <w:rsid w:val="000A2AE2"/>
    <w:rsid w:val="000A4294"/>
    <w:rsid w:val="000A711A"/>
    <w:rsid w:val="000B063E"/>
    <w:rsid w:val="000B3CA6"/>
    <w:rsid w:val="000B54AA"/>
    <w:rsid w:val="000B6701"/>
    <w:rsid w:val="000C5B5C"/>
    <w:rsid w:val="000E4CAD"/>
    <w:rsid w:val="000E617E"/>
    <w:rsid w:val="000F4170"/>
    <w:rsid w:val="000F6551"/>
    <w:rsid w:val="000F6A8F"/>
    <w:rsid w:val="00100AEB"/>
    <w:rsid w:val="00101598"/>
    <w:rsid w:val="001064A7"/>
    <w:rsid w:val="00121619"/>
    <w:rsid w:val="001311E2"/>
    <w:rsid w:val="00133ACB"/>
    <w:rsid w:val="001529B9"/>
    <w:rsid w:val="00162F71"/>
    <w:rsid w:val="0016443E"/>
    <w:rsid w:val="0017110A"/>
    <w:rsid w:val="001864E7"/>
    <w:rsid w:val="0019142E"/>
    <w:rsid w:val="00191CB3"/>
    <w:rsid w:val="001A0AFC"/>
    <w:rsid w:val="001B63C0"/>
    <w:rsid w:val="001C0908"/>
    <w:rsid w:val="001D145C"/>
    <w:rsid w:val="001D4D2D"/>
    <w:rsid w:val="001D53FC"/>
    <w:rsid w:val="001E2A36"/>
    <w:rsid w:val="001F47D4"/>
    <w:rsid w:val="00200AEE"/>
    <w:rsid w:val="00213E1C"/>
    <w:rsid w:val="00220DD7"/>
    <w:rsid w:val="00240619"/>
    <w:rsid w:val="00250619"/>
    <w:rsid w:val="00251211"/>
    <w:rsid w:val="002512EB"/>
    <w:rsid w:val="0026358A"/>
    <w:rsid w:val="00267A80"/>
    <w:rsid w:val="00273CF8"/>
    <w:rsid w:val="00275657"/>
    <w:rsid w:val="00281FFD"/>
    <w:rsid w:val="002A182B"/>
    <w:rsid w:val="002A7DEC"/>
    <w:rsid w:val="002C2A00"/>
    <w:rsid w:val="002C449A"/>
    <w:rsid w:val="002D2A42"/>
    <w:rsid w:val="002E794E"/>
    <w:rsid w:val="002F19A4"/>
    <w:rsid w:val="002F3C5F"/>
    <w:rsid w:val="002F680C"/>
    <w:rsid w:val="00302859"/>
    <w:rsid w:val="003043DB"/>
    <w:rsid w:val="00316F68"/>
    <w:rsid w:val="0033388A"/>
    <w:rsid w:val="00335596"/>
    <w:rsid w:val="0033769A"/>
    <w:rsid w:val="0035071B"/>
    <w:rsid w:val="00380AE9"/>
    <w:rsid w:val="00387BC5"/>
    <w:rsid w:val="003A21AD"/>
    <w:rsid w:val="003A271E"/>
    <w:rsid w:val="003A4DD3"/>
    <w:rsid w:val="003A69DC"/>
    <w:rsid w:val="003A705E"/>
    <w:rsid w:val="003B201D"/>
    <w:rsid w:val="003B60D0"/>
    <w:rsid w:val="003C4AAB"/>
    <w:rsid w:val="003D3361"/>
    <w:rsid w:val="003D6D36"/>
    <w:rsid w:val="003E57B9"/>
    <w:rsid w:val="003F10DE"/>
    <w:rsid w:val="003F47E6"/>
    <w:rsid w:val="00404F95"/>
    <w:rsid w:val="00425304"/>
    <w:rsid w:val="00441851"/>
    <w:rsid w:val="004443C3"/>
    <w:rsid w:val="00444AC5"/>
    <w:rsid w:val="004461DE"/>
    <w:rsid w:val="00454112"/>
    <w:rsid w:val="00461203"/>
    <w:rsid w:val="004846A1"/>
    <w:rsid w:val="00490124"/>
    <w:rsid w:val="00495244"/>
    <w:rsid w:val="004B0743"/>
    <w:rsid w:val="004B1207"/>
    <w:rsid w:val="004B5A65"/>
    <w:rsid w:val="004B71A6"/>
    <w:rsid w:val="004B7BDC"/>
    <w:rsid w:val="004C112D"/>
    <w:rsid w:val="004C132F"/>
    <w:rsid w:val="004D746B"/>
    <w:rsid w:val="004E5B4C"/>
    <w:rsid w:val="004F450E"/>
    <w:rsid w:val="004F70EE"/>
    <w:rsid w:val="00504758"/>
    <w:rsid w:val="00506B71"/>
    <w:rsid w:val="00516C83"/>
    <w:rsid w:val="005220A5"/>
    <w:rsid w:val="00527899"/>
    <w:rsid w:val="00531F85"/>
    <w:rsid w:val="00553A28"/>
    <w:rsid w:val="0055613B"/>
    <w:rsid w:val="00561A08"/>
    <w:rsid w:val="0056712F"/>
    <w:rsid w:val="005720B7"/>
    <w:rsid w:val="00572891"/>
    <w:rsid w:val="0057463A"/>
    <w:rsid w:val="00580F0F"/>
    <w:rsid w:val="005821F7"/>
    <w:rsid w:val="00590D13"/>
    <w:rsid w:val="00594AF8"/>
    <w:rsid w:val="005A15E7"/>
    <w:rsid w:val="005B161D"/>
    <w:rsid w:val="005C09B0"/>
    <w:rsid w:val="005C12EF"/>
    <w:rsid w:val="005C485B"/>
    <w:rsid w:val="005D0EB5"/>
    <w:rsid w:val="005D5603"/>
    <w:rsid w:val="005F0D38"/>
    <w:rsid w:val="00606F4D"/>
    <w:rsid w:val="00607D0B"/>
    <w:rsid w:val="00611D3C"/>
    <w:rsid w:val="00613BAF"/>
    <w:rsid w:val="006238E3"/>
    <w:rsid w:val="00623A67"/>
    <w:rsid w:val="00627F10"/>
    <w:rsid w:val="006311E3"/>
    <w:rsid w:val="0063493D"/>
    <w:rsid w:val="006373CE"/>
    <w:rsid w:val="0064567A"/>
    <w:rsid w:val="00652E3D"/>
    <w:rsid w:val="0066217A"/>
    <w:rsid w:val="00664D7A"/>
    <w:rsid w:val="0067344C"/>
    <w:rsid w:val="006804C7"/>
    <w:rsid w:val="00683F7F"/>
    <w:rsid w:val="00687587"/>
    <w:rsid w:val="0069095F"/>
    <w:rsid w:val="0069377B"/>
    <w:rsid w:val="00697A2C"/>
    <w:rsid w:val="006A4D46"/>
    <w:rsid w:val="006B3B5B"/>
    <w:rsid w:val="006C5C7B"/>
    <w:rsid w:val="006C6546"/>
    <w:rsid w:val="006D38CC"/>
    <w:rsid w:val="006D4847"/>
    <w:rsid w:val="006D6E9C"/>
    <w:rsid w:val="006E0211"/>
    <w:rsid w:val="006E1052"/>
    <w:rsid w:val="006E3BC1"/>
    <w:rsid w:val="006E4265"/>
    <w:rsid w:val="006F2C7C"/>
    <w:rsid w:val="006F4A63"/>
    <w:rsid w:val="00703674"/>
    <w:rsid w:val="007100F8"/>
    <w:rsid w:val="0071756A"/>
    <w:rsid w:val="00720EBA"/>
    <w:rsid w:val="00726414"/>
    <w:rsid w:val="00730798"/>
    <w:rsid w:val="00732641"/>
    <w:rsid w:val="00733D60"/>
    <w:rsid w:val="00735D58"/>
    <w:rsid w:val="007400C2"/>
    <w:rsid w:val="00740963"/>
    <w:rsid w:val="00753C3C"/>
    <w:rsid w:val="00754B41"/>
    <w:rsid w:val="007751B4"/>
    <w:rsid w:val="007912E2"/>
    <w:rsid w:val="00797538"/>
    <w:rsid w:val="007C1B21"/>
    <w:rsid w:val="007C3C0D"/>
    <w:rsid w:val="007C5B92"/>
    <w:rsid w:val="007C5F9C"/>
    <w:rsid w:val="007D5268"/>
    <w:rsid w:val="007E3568"/>
    <w:rsid w:val="007E5A6A"/>
    <w:rsid w:val="007F0228"/>
    <w:rsid w:val="007F2E35"/>
    <w:rsid w:val="007F566D"/>
    <w:rsid w:val="00800CC7"/>
    <w:rsid w:val="00801217"/>
    <w:rsid w:val="0081036A"/>
    <w:rsid w:val="008124D8"/>
    <w:rsid w:val="008133B6"/>
    <w:rsid w:val="0081578B"/>
    <w:rsid w:val="00822469"/>
    <w:rsid w:val="0082447A"/>
    <w:rsid w:val="0082740E"/>
    <w:rsid w:val="008374E2"/>
    <w:rsid w:val="00845910"/>
    <w:rsid w:val="008459BA"/>
    <w:rsid w:val="0084747C"/>
    <w:rsid w:val="008507CC"/>
    <w:rsid w:val="0085214C"/>
    <w:rsid w:val="008656B1"/>
    <w:rsid w:val="008673D3"/>
    <w:rsid w:val="00867F04"/>
    <w:rsid w:val="0087033C"/>
    <w:rsid w:val="00872317"/>
    <w:rsid w:val="00877FFE"/>
    <w:rsid w:val="00882AD6"/>
    <w:rsid w:val="00883AB7"/>
    <w:rsid w:val="008A2B76"/>
    <w:rsid w:val="008A5E3D"/>
    <w:rsid w:val="008A7441"/>
    <w:rsid w:val="008B157A"/>
    <w:rsid w:val="008C1041"/>
    <w:rsid w:val="008D418D"/>
    <w:rsid w:val="008D4D28"/>
    <w:rsid w:val="008D6A20"/>
    <w:rsid w:val="008E34DC"/>
    <w:rsid w:val="008E4EAD"/>
    <w:rsid w:val="008E5299"/>
    <w:rsid w:val="008F2599"/>
    <w:rsid w:val="009006F7"/>
    <w:rsid w:val="009021AE"/>
    <w:rsid w:val="00910B49"/>
    <w:rsid w:val="00912251"/>
    <w:rsid w:val="0091655F"/>
    <w:rsid w:val="00917D6C"/>
    <w:rsid w:val="0092486C"/>
    <w:rsid w:val="009262AF"/>
    <w:rsid w:val="00935C39"/>
    <w:rsid w:val="00942025"/>
    <w:rsid w:val="009420EF"/>
    <w:rsid w:val="0094624F"/>
    <w:rsid w:val="009529F3"/>
    <w:rsid w:val="00965688"/>
    <w:rsid w:val="00974AC5"/>
    <w:rsid w:val="00981D67"/>
    <w:rsid w:val="0099136E"/>
    <w:rsid w:val="009917E4"/>
    <w:rsid w:val="009A1AAC"/>
    <w:rsid w:val="009A5A0C"/>
    <w:rsid w:val="009B0173"/>
    <w:rsid w:val="009B19E7"/>
    <w:rsid w:val="009B3B1B"/>
    <w:rsid w:val="009C26E8"/>
    <w:rsid w:val="009C3074"/>
    <w:rsid w:val="009C640B"/>
    <w:rsid w:val="009D14B2"/>
    <w:rsid w:val="009D4C63"/>
    <w:rsid w:val="00A02035"/>
    <w:rsid w:val="00A04943"/>
    <w:rsid w:val="00A07401"/>
    <w:rsid w:val="00A10880"/>
    <w:rsid w:val="00A12A77"/>
    <w:rsid w:val="00A155E3"/>
    <w:rsid w:val="00A163F7"/>
    <w:rsid w:val="00A21AAF"/>
    <w:rsid w:val="00A53C4E"/>
    <w:rsid w:val="00A565D2"/>
    <w:rsid w:val="00A62B8F"/>
    <w:rsid w:val="00A64619"/>
    <w:rsid w:val="00A733EE"/>
    <w:rsid w:val="00A73473"/>
    <w:rsid w:val="00A77700"/>
    <w:rsid w:val="00A821B3"/>
    <w:rsid w:val="00A83BA1"/>
    <w:rsid w:val="00A857F5"/>
    <w:rsid w:val="00A90406"/>
    <w:rsid w:val="00A97283"/>
    <w:rsid w:val="00AA7AFF"/>
    <w:rsid w:val="00AB64BB"/>
    <w:rsid w:val="00AC0846"/>
    <w:rsid w:val="00AC2F87"/>
    <w:rsid w:val="00AD22B3"/>
    <w:rsid w:val="00AE01A2"/>
    <w:rsid w:val="00AE4FCA"/>
    <w:rsid w:val="00AF1BB6"/>
    <w:rsid w:val="00AF2B4A"/>
    <w:rsid w:val="00AF7C9C"/>
    <w:rsid w:val="00B00057"/>
    <w:rsid w:val="00B05E96"/>
    <w:rsid w:val="00B11AAB"/>
    <w:rsid w:val="00B1376C"/>
    <w:rsid w:val="00B16379"/>
    <w:rsid w:val="00B2114B"/>
    <w:rsid w:val="00B378F8"/>
    <w:rsid w:val="00B37A78"/>
    <w:rsid w:val="00B37A9F"/>
    <w:rsid w:val="00B4179E"/>
    <w:rsid w:val="00B43B05"/>
    <w:rsid w:val="00B52C15"/>
    <w:rsid w:val="00B532CB"/>
    <w:rsid w:val="00B647CD"/>
    <w:rsid w:val="00B71DEF"/>
    <w:rsid w:val="00B82674"/>
    <w:rsid w:val="00B82F17"/>
    <w:rsid w:val="00B84BEA"/>
    <w:rsid w:val="00B92280"/>
    <w:rsid w:val="00B93028"/>
    <w:rsid w:val="00BA1697"/>
    <w:rsid w:val="00BC024C"/>
    <w:rsid w:val="00BC6C6C"/>
    <w:rsid w:val="00BD2057"/>
    <w:rsid w:val="00BE3A5B"/>
    <w:rsid w:val="00BF1CBD"/>
    <w:rsid w:val="00BF2252"/>
    <w:rsid w:val="00BF619E"/>
    <w:rsid w:val="00BF6965"/>
    <w:rsid w:val="00BF777A"/>
    <w:rsid w:val="00C026BE"/>
    <w:rsid w:val="00C03067"/>
    <w:rsid w:val="00C04AEA"/>
    <w:rsid w:val="00C05BA2"/>
    <w:rsid w:val="00C3204F"/>
    <w:rsid w:val="00C34071"/>
    <w:rsid w:val="00C350D8"/>
    <w:rsid w:val="00C426DB"/>
    <w:rsid w:val="00C42F2B"/>
    <w:rsid w:val="00C43C42"/>
    <w:rsid w:val="00C468A1"/>
    <w:rsid w:val="00C64643"/>
    <w:rsid w:val="00C702BB"/>
    <w:rsid w:val="00C7292C"/>
    <w:rsid w:val="00C733E5"/>
    <w:rsid w:val="00C741F3"/>
    <w:rsid w:val="00C91827"/>
    <w:rsid w:val="00C92AEE"/>
    <w:rsid w:val="00CA0D41"/>
    <w:rsid w:val="00CA1B36"/>
    <w:rsid w:val="00CB38BA"/>
    <w:rsid w:val="00CB6CDD"/>
    <w:rsid w:val="00CC2196"/>
    <w:rsid w:val="00CC6A0F"/>
    <w:rsid w:val="00CC6C0A"/>
    <w:rsid w:val="00CD440D"/>
    <w:rsid w:val="00CD6088"/>
    <w:rsid w:val="00CE3661"/>
    <w:rsid w:val="00CE6AF0"/>
    <w:rsid w:val="00CF34E6"/>
    <w:rsid w:val="00CF3970"/>
    <w:rsid w:val="00D00E7C"/>
    <w:rsid w:val="00D00F93"/>
    <w:rsid w:val="00D12E16"/>
    <w:rsid w:val="00D135CF"/>
    <w:rsid w:val="00D151AF"/>
    <w:rsid w:val="00D15292"/>
    <w:rsid w:val="00D26085"/>
    <w:rsid w:val="00D26541"/>
    <w:rsid w:val="00D2679E"/>
    <w:rsid w:val="00D27201"/>
    <w:rsid w:val="00D36D81"/>
    <w:rsid w:val="00D46946"/>
    <w:rsid w:val="00D5374A"/>
    <w:rsid w:val="00D56A9B"/>
    <w:rsid w:val="00D5789F"/>
    <w:rsid w:val="00D601F0"/>
    <w:rsid w:val="00D64817"/>
    <w:rsid w:val="00D64FD9"/>
    <w:rsid w:val="00D75864"/>
    <w:rsid w:val="00D84A82"/>
    <w:rsid w:val="00D95543"/>
    <w:rsid w:val="00DA10DF"/>
    <w:rsid w:val="00DA145E"/>
    <w:rsid w:val="00DB06AF"/>
    <w:rsid w:val="00DC1F0E"/>
    <w:rsid w:val="00DE3C41"/>
    <w:rsid w:val="00E07357"/>
    <w:rsid w:val="00E17B8D"/>
    <w:rsid w:val="00E350D2"/>
    <w:rsid w:val="00E36414"/>
    <w:rsid w:val="00E42294"/>
    <w:rsid w:val="00E5074B"/>
    <w:rsid w:val="00E510AB"/>
    <w:rsid w:val="00E55EA3"/>
    <w:rsid w:val="00E6481B"/>
    <w:rsid w:val="00E67135"/>
    <w:rsid w:val="00E71226"/>
    <w:rsid w:val="00E71E55"/>
    <w:rsid w:val="00E757B4"/>
    <w:rsid w:val="00E76E61"/>
    <w:rsid w:val="00E86289"/>
    <w:rsid w:val="00E862B4"/>
    <w:rsid w:val="00E914E2"/>
    <w:rsid w:val="00E9427D"/>
    <w:rsid w:val="00E9447C"/>
    <w:rsid w:val="00E974EB"/>
    <w:rsid w:val="00EB6372"/>
    <w:rsid w:val="00EF0564"/>
    <w:rsid w:val="00EF1FF8"/>
    <w:rsid w:val="00F026C2"/>
    <w:rsid w:val="00F16C1D"/>
    <w:rsid w:val="00F23D67"/>
    <w:rsid w:val="00F2798B"/>
    <w:rsid w:val="00F30354"/>
    <w:rsid w:val="00F33A97"/>
    <w:rsid w:val="00F37F94"/>
    <w:rsid w:val="00F4392B"/>
    <w:rsid w:val="00F62806"/>
    <w:rsid w:val="00F77FA3"/>
    <w:rsid w:val="00F80C0B"/>
    <w:rsid w:val="00F8369F"/>
    <w:rsid w:val="00F86B1D"/>
    <w:rsid w:val="00F96783"/>
    <w:rsid w:val="00F972EA"/>
    <w:rsid w:val="00FA6F38"/>
    <w:rsid w:val="00FA7D02"/>
    <w:rsid w:val="00FC0E6B"/>
    <w:rsid w:val="00FC72E2"/>
    <w:rsid w:val="00FE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D6CE5"/>
  <w15:chartTrackingRefBased/>
  <w15:docId w15:val="{FA5330F6-E6CB-4A82-9C64-E5303A7E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090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1C0908"/>
    <w:rPr>
      <w:color w:val="0000FF"/>
      <w:u w:val="single"/>
    </w:rPr>
  </w:style>
  <w:style w:type="table" w:styleId="TableGrid">
    <w:name w:val="Table Grid"/>
    <w:basedOn w:val="TableNormal"/>
    <w:rsid w:val="00631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n2litera">
    <w:name w:val="ln2litera"/>
    <w:basedOn w:val="DefaultParagraphFont"/>
    <w:rsid w:val="008374E2"/>
  </w:style>
  <w:style w:type="character" w:customStyle="1" w:styleId="ln2tlitera">
    <w:name w:val="ln2tlitera"/>
    <w:basedOn w:val="DefaultParagraphFont"/>
    <w:rsid w:val="008374E2"/>
  </w:style>
  <w:style w:type="character" w:customStyle="1" w:styleId="apple-converted-space">
    <w:name w:val="apple-converted-space"/>
    <w:basedOn w:val="DefaultParagraphFont"/>
    <w:rsid w:val="008374E2"/>
  </w:style>
  <w:style w:type="paragraph" w:styleId="BalloonText">
    <w:name w:val="Balloon Text"/>
    <w:basedOn w:val="Normal"/>
    <w:link w:val="BalloonTextChar"/>
    <w:rsid w:val="00200AE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200AEE"/>
    <w:rPr>
      <w:rFonts w:ascii="Tahoma" w:hAnsi="Tahoma" w:cs="Tahoma"/>
      <w:sz w:val="16"/>
      <w:szCs w:val="16"/>
    </w:rPr>
  </w:style>
  <w:style w:type="character" w:styleId="LineNumber">
    <w:name w:val="line number"/>
    <w:rsid w:val="00C05BA2"/>
  </w:style>
  <w:style w:type="paragraph" w:styleId="Header">
    <w:name w:val="header"/>
    <w:basedOn w:val="Normal"/>
    <w:link w:val="HeaderChar"/>
    <w:rsid w:val="00C05BA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C05BA2"/>
    <w:rPr>
      <w:sz w:val="24"/>
      <w:szCs w:val="24"/>
    </w:rPr>
  </w:style>
  <w:style w:type="paragraph" w:styleId="Footer">
    <w:name w:val="footer"/>
    <w:basedOn w:val="Normal"/>
    <w:link w:val="FooterChar"/>
    <w:rsid w:val="00C05BA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C05B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C640B"/>
    <w:pPr>
      <w:suppressAutoHyphens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caroldavila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talinan\Desktop\Antet%20BW%20no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5EBEB-6104-4ACF-AC62-0CB368EA1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BW nou.dot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Administratia Spitalelor si Serviciilor Medicale Bucuresti</vt:lpstr>
    </vt:vector>
  </TitlesOfParts>
  <Company>ASSMB</Company>
  <LinksUpToDate>false</LinksUpToDate>
  <CharactersWithSpaces>1501</CharactersWithSpaces>
  <SharedDoc>false</SharedDoc>
  <HLinks>
    <vt:vector size="6" baseType="variant"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http://www.spcaroldavila.ro/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Administratia Spitalelor si Serviciilor Medicale Bucuresti</dc:title>
  <dc:subject/>
  <dc:creator>Catalina Niculescu</dc:creator>
  <cp:keywords/>
  <cp:lastModifiedBy>PC1</cp:lastModifiedBy>
  <cp:revision>2</cp:revision>
  <cp:lastPrinted>2019-06-05T06:09:00Z</cp:lastPrinted>
  <dcterms:created xsi:type="dcterms:W3CDTF">2026-08-13T08:43:00Z</dcterms:created>
  <dcterms:modified xsi:type="dcterms:W3CDTF">2026-08-13T08:43:00Z</dcterms:modified>
</cp:coreProperties>
</file>