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2FBE2" w14:textId="77777777" w:rsidR="001068AF" w:rsidRPr="00DF7CE8" w:rsidRDefault="000506FC" w:rsidP="00DF7CE8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1E704C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1068AF" w:rsidRPr="00DF7CE8">
        <w:rPr>
          <w:rFonts w:ascii="Times New Roman" w:hAnsi="Times New Roman"/>
          <w:b/>
          <w:sz w:val="28"/>
          <w:szCs w:val="28"/>
          <w:lang w:val="ro-RO"/>
        </w:rPr>
        <w:t xml:space="preserve">Anunț </w:t>
      </w:r>
    </w:p>
    <w:p w14:paraId="6DB604D6" w14:textId="77777777" w:rsidR="00440D7F" w:rsidRPr="00721026" w:rsidRDefault="00440D7F" w:rsidP="0072102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temeiul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4B7021" w:rsidRPr="00721026">
        <w:rPr>
          <w:rFonts w:ascii="Times New Roman" w:eastAsia="Times New Roman" w:hAnsi="Times New Roman"/>
          <w:color w:val="000000"/>
          <w:sz w:val="24"/>
          <w:szCs w:val="24"/>
        </w:rPr>
        <w:t>prevederilor</w:t>
      </w:r>
      <w:proofErr w:type="spellEnd"/>
      <w:r w:rsidR="004B7021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H.G.</w:t>
      </w:r>
      <w:r w:rsidR="00D4133D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4B7021" w:rsidRPr="00721026">
        <w:rPr>
          <w:rFonts w:ascii="Times New Roman" w:eastAsia="Times New Roman" w:hAnsi="Times New Roman"/>
          <w:color w:val="000000"/>
          <w:sz w:val="24"/>
          <w:szCs w:val="24"/>
        </w:rPr>
        <w:t>nr.</w:t>
      </w:r>
      <w:r w:rsidR="00D4133D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4B7021" w:rsidRPr="00721026">
        <w:rPr>
          <w:rFonts w:ascii="Times New Roman" w:eastAsia="Times New Roman" w:hAnsi="Times New Roman"/>
          <w:color w:val="000000"/>
          <w:sz w:val="24"/>
          <w:szCs w:val="24"/>
        </w:rPr>
        <w:t>1336/2022</w:t>
      </w:r>
      <w:r w:rsidR="002069D4" w:rsidRPr="00721026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721026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Ș</w:t>
      </w:r>
      <w:r w:rsidR="002069D4" w:rsidRPr="00721026">
        <w:rPr>
          <w:rFonts w:ascii="Times New Roman" w:hAnsi="Times New Roman"/>
          <w:sz w:val="24"/>
          <w:szCs w:val="24"/>
        </w:rPr>
        <w:t>coala</w:t>
      </w:r>
      <w:proofErr w:type="spellEnd"/>
      <w:r w:rsidR="002069D4"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69D4" w:rsidRPr="00721026">
        <w:rPr>
          <w:rFonts w:ascii="Times New Roman" w:hAnsi="Times New Roman"/>
          <w:sz w:val="24"/>
          <w:szCs w:val="24"/>
        </w:rPr>
        <w:t>Gimnazială</w:t>
      </w:r>
      <w:proofErr w:type="spellEnd"/>
      <w:r w:rsidR="002069D4" w:rsidRPr="00721026">
        <w:rPr>
          <w:rFonts w:ascii="Times New Roman" w:hAnsi="Times New Roman"/>
          <w:sz w:val="24"/>
          <w:szCs w:val="24"/>
        </w:rPr>
        <w:t xml:space="preserve"> N</w:t>
      </w:r>
      <w:r w:rsidRPr="00721026">
        <w:rPr>
          <w:rFonts w:ascii="Times New Roman" w:hAnsi="Times New Roman"/>
          <w:sz w:val="24"/>
          <w:szCs w:val="24"/>
        </w:rPr>
        <w:t xml:space="preserve">r. </w:t>
      </w:r>
      <w:proofErr w:type="gramStart"/>
      <w:r w:rsidRPr="00721026">
        <w:rPr>
          <w:rFonts w:ascii="Times New Roman" w:hAnsi="Times New Roman"/>
          <w:sz w:val="24"/>
          <w:szCs w:val="24"/>
        </w:rPr>
        <w:t>11 ”</w:t>
      </w:r>
      <w:proofErr w:type="spellStart"/>
      <w:r w:rsidRPr="00721026">
        <w:rPr>
          <w:rFonts w:ascii="Times New Roman" w:hAnsi="Times New Roman"/>
          <w:sz w:val="24"/>
          <w:szCs w:val="24"/>
        </w:rPr>
        <w:t>Ștefan</w:t>
      </w:r>
      <w:proofErr w:type="spellEnd"/>
      <w:proofErr w:type="gramEnd"/>
      <w:r w:rsidRPr="00721026">
        <w:rPr>
          <w:rFonts w:ascii="Times New Roman" w:hAnsi="Times New Roman"/>
          <w:sz w:val="24"/>
          <w:szCs w:val="24"/>
        </w:rPr>
        <w:t xml:space="preserve"> Octavian </w:t>
      </w:r>
      <w:proofErr w:type="spellStart"/>
      <w:r w:rsidRPr="00721026">
        <w:rPr>
          <w:rFonts w:ascii="Times New Roman" w:hAnsi="Times New Roman"/>
          <w:sz w:val="24"/>
          <w:szCs w:val="24"/>
        </w:rPr>
        <w:t>Iosi</w:t>
      </w:r>
      <w:r w:rsidR="006D263A" w:rsidRPr="00721026">
        <w:rPr>
          <w:rFonts w:ascii="Times New Roman" w:hAnsi="Times New Roman"/>
          <w:sz w:val="24"/>
          <w:szCs w:val="24"/>
        </w:rPr>
        <w:t>f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” din </w:t>
      </w:r>
      <w:proofErr w:type="spellStart"/>
      <w:r w:rsidRPr="00721026">
        <w:rPr>
          <w:rFonts w:ascii="Times New Roman" w:eastAsia="Times New Roman" w:hAnsi="Times New Roman"/>
          <w:bCs/>
          <w:color w:val="000000"/>
          <w:sz w:val="24"/>
          <w:szCs w:val="24"/>
        </w:rPr>
        <w:t>Braşov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0506FC" w:rsidRPr="00721026">
        <w:rPr>
          <w:rFonts w:ascii="Times New Roman" w:hAnsi="Times New Roman"/>
          <w:sz w:val="24"/>
          <w:szCs w:val="24"/>
          <w:lang w:val="ro-RO"/>
        </w:rPr>
        <w:t>organizează conc</w:t>
      </w:r>
      <w:r w:rsidR="00CF31D5" w:rsidRPr="00721026">
        <w:rPr>
          <w:rFonts w:ascii="Times New Roman" w:hAnsi="Times New Roman"/>
          <w:sz w:val="24"/>
          <w:szCs w:val="24"/>
          <w:lang w:val="ro-RO"/>
        </w:rPr>
        <w:t>urs, pentru ocuparea următo</w:t>
      </w:r>
      <w:r w:rsidR="0063653B" w:rsidRPr="00721026">
        <w:rPr>
          <w:rFonts w:ascii="Times New Roman" w:hAnsi="Times New Roman"/>
          <w:sz w:val="24"/>
          <w:szCs w:val="24"/>
          <w:lang w:val="ro-RO"/>
        </w:rPr>
        <w:t>arelor</w:t>
      </w:r>
      <w:r w:rsidR="000506FC" w:rsidRPr="00721026">
        <w:rPr>
          <w:rFonts w:ascii="Times New Roman" w:hAnsi="Times New Roman"/>
          <w:sz w:val="24"/>
          <w:szCs w:val="24"/>
          <w:lang w:val="ro-RO"/>
        </w:rPr>
        <w:t xml:space="preserve"> post</w:t>
      </w:r>
      <w:r w:rsidR="0063653B" w:rsidRPr="00721026">
        <w:rPr>
          <w:rFonts w:ascii="Times New Roman" w:hAnsi="Times New Roman"/>
          <w:sz w:val="24"/>
          <w:szCs w:val="24"/>
          <w:lang w:val="ro-RO"/>
        </w:rPr>
        <w:t>uri</w:t>
      </w:r>
      <w:r w:rsidR="000506FC" w:rsidRPr="00721026">
        <w:rPr>
          <w:rFonts w:ascii="Times New Roman" w:hAnsi="Times New Roman"/>
          <w:sz w:val="24"/>
          <w:szCs w:val="24"/>
          <w:lang w:val="ro-RO"/>
        </w:rPr>
        <w:t xml:space="preserve"> contractual</w:t>
      </w:r>
      <w:r w:rsidR="0063653B" w:rsidRPr="00721026">
        <w:rPr>
          <w:rFonts w:ascii="Times New Roman" w:hAnsi="Times New Roman"/>
          <w:sz w:val="24"/>
          <w:szCs w:val="24"/>
          <w:lang w:val="ro-RO"/>
        </w:rPr>
        <w:t>e</w:t>
      </w:r>
      <w:r w:rsidR="00D4133D" w:rsidRPr="00721026">
        <w:rPr>
          <w:rFonts w:ascii="Times New Roman" w:hAnsi="Times New Roman"/>
          <w:sz w:val="24"/>
          <w:szCs w:val="24"/>
          <w:lang w:val="ro-RO"/>
        </w:rPr>
        <w:t xml:space="preserve"> vacante</w:t>
      </w:r>
      <w:r w:rsidR="00CF31D5" w:rsidRPr="00721026">
        <w:rPr>
          <w:rFonts w:ascii="Times New Roman" w:hAnsi="Times New Roman"/>
          <w:sz w:val="24"/>
          <w:szCs w:val="24"/>
          <w:lang w:val="ro-RO"/>
        </w:rPr>
        <w:t>:</w:t>
      </w:r>
      <w:r w:rsidR="000506FC"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7AE469C5" w14:textId="77777777" w:rsidR="000506FC" w:rsidRPr="00721026" w:rsidRDefault="000506FC" w:rsidP="004E55A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721026">
        <w:rPr>
          <w:rFonts w:ascii="Times New Roman" w:hAnsi="Times New Roman"/>
          <w:sz w:val="24"/>
          <w:szCs w:val="24"/>
          <w:lang w:val="ro-RO"/>
        </w:rPr>
        <w:t xml:space="preserve">Denumirea postului: </w:t>
      </w:r>
      <w:r w:rsidRPr="00721026">
        <w:rPr>
          <w:rFonts w:ascii="Times New Roman" w:hAnsi="Times New Roman"/>
          <w:b/>
          <w:sz w:val="24"/>
          <w:szCs w:val="24"/>
          <w:lang w:val="ro-RO"/>
        </w:rPr>
        <w:t>îngrijito</w:t>
      </w:r>
      <w:r w:rsidR="00721026" w:rsidRPr="00721026">
        <w:rPr>
          <w:rFonts w:ascii="Times New Roman" w:hAnsi="Times New Roman"/>
          <w:b/>
          <w:sz w:val="24"/>
          <w:szCs w:val="24"/>
          <w:lang w:val="ro-RO"/>
        </w:rPr>
        <w:t>are</w:t>
      </w:r>
      <w:r w:rsidRPr="00721026">
        <w:rPr>
          <w:rFonts w:ascii="Times New Roman" w:hAnsi="Times New Roman"/>
          <w:b/>
          <w:sz w:val="24"/>
          <w:szCs w:val="24"/>
          <w:lang w:val="ro-RO"/>
        </w:rPr>
        <w:t>- femeie de serviciu</w:t>
      </w:r>
    </w:p>
    <w:p w14:paraId="27BA974A" w14:textId="77777777" w:rsidR="00721026" w:rsidRPr="00721026" w:rsidRDefault="00721026" w:rsidP="004E55A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21026">
        <w:rPr>
          <w:rFonts w:ascii="Times New Roman" w:hAnsi="Times New Roman"/>
          <w:sz w:val="24"/>
          <w:szCs w:val="24"/>
          <w:lang w:val="ro-RO"/>
        </w:rPr>
        <w:t>Nivelul postului</w:t>
      </w:r>
      <w:r w:rsidRPr="00721026">
        <w:rPr>
          <w:rFonts w:ascii="Times New Roman" w:hAnsi="Times New Roman"/>
          <w:color w:val="000000"/>
          <w:sz w:val="24"/>
          <w:szCs w:val="24"/>
          <w:lang w:val="ro-RO"/>
        </w:rPr>
        <w:t>: execuţie, personal administrativ</w:t>
      </w:r>
      <w:r w:rsidRPr="00721026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3C4ABAF0" w14:textId="77777777" w:rsidR="000506FC" w:rsidRPr="00721026" w:rsidRDefault="00721026" w:rsidP="004E5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721026">
        <w:rPr>
          <w:rFonts w:ascii="Times New Roman" w:hAnsi="Times New Roman"/>
          <w:sz w:val="24"/>
          <w:szCs w:val="24"/>
          <w:lang w:val="ro-RO"/>
        </w:rPr>
        <w:t xml:space="preserve">Numărul de posturi: </w:t>
      </w:r>
      <w:r w:rsidRPr="00721026">
        <w:rPr>
          <w:rFonts w:ascii="Times New Roman" w:hAnsi="Times New Roman"/>
          <w:b/>
          <w:bCs/>
          <w:sz w:val="24"/>
          <w:szCs w:val="24"/>
          <w:lang w:val="ro-RO"/>
        </w:rPr>
        <w:t>3 posturi normă întreagă</w:t>
      </w:r>
    </w:p>
    <w:p w14:paraId="19F266DA" w14:textId="77777777" w:rsidR="000506FC" w:rsidRPr="00721026" w:rsidRDefault="000506FC" w:rsidP="004E55A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21026">
        <w:rPr>
          <w:rFonts w:ascii="Times New Roman" w:hAnsi="Times New Roman"/>
          <w:sz w:val="24"/>
          <w:szCs w:val="24"/>
          <w:lang w:val="ro-RO"/>
        </w:rPr>
        <w:t>Durata timpului de lucru: 8 ore/zi, 40 ore/săptămână</w:t>
      </w:r>
    </w:p>
    <w:p w14:paraId="03606EA0" w14:textId="77777777" w:rsidR="000506FC" w:rsidRPr="00721026" w:rsidRDefault="000506FC" w:rsidP="004E55A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721026">
        <w:rPr>
          <w:rFonts w:ascii="Times New Roman" w:hAnsi="Times New Roman"/>
          <w:sz w:val="24"/>
          <w:szCs w:val="24"/>
          <w:lang w:val="ro-RO"/>
        </w:rPr>
        <w:t xml:space="preserve">Perioada: </w:t>
      </w:r>
      <w:r w:rsidRPr="00721026">
        <w:rPr>
          <w:rFonts w:ascii="Times New Roman" w:hAnsi="Times New Roman"/>
          <w:b/>
          <w:bCs/>
          <w:sz w:val="24"/>
          <w:szCs w:val="24"/>
          <w:lang w:val="ro-RO"/>
        </w:rPr>
        <w:t>nedeterminată</w:t>
      </w:r>
    </w:p>
    <w:p w14:paraId="258090CC" w14:textId="77777777" w:rsidR="00721026" w:rsidRPr="00721026" w:rsidRDefault="00721026" w:rsidP="00721026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503F9D14" w14:textId="77777777" w:rsidR="00721026" w:rsidRPr="00721026" w:rsidRDefault="00721026" w:rsidP="007210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CONDIŢII GENERALE PREVĂZUTE PENTRU OCUPAREA POSTULUI: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ocupa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un post contractual vacant,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candidații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trebuie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îndeplinească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următoarele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condiții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generale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conform art. 15 al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Regulamentului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–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cadru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aprobat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Hotărârea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nr. 1.336/ 28.10.2022: </w:t>
      </w:r>
    </w:p>
    <w:p w14:paraId="3379E03C" w14:textId="77777777" w:rsidR="00721026" w:rsidRPr="00721026" w:rsidRDefault="00721026" w:rsidP="007210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a) 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cetățenia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română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cetățenia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unui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alt stat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membru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al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Uniunii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Europene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unui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stat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parte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Acordul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privind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Spațiul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Economic European (SEE)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cetățenia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Confederației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Elvețiene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14:paraId="659C1AB6" w14:textId="77777777" w:rsidR="00721026" w:rsidRPr="00721026" w:rsidRDefault="00721026" w:rsidP="007210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b)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cunoaște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limba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română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scris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citit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vorbit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14:paraId="30B9ABCF" w14:textId="77777777" w:rsidR="00721026" w:rsidRPr="00721026" w:rsidRDefault="00721026" w:rsidP="007210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c) are capacitate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muncă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conformitate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prevederile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Legii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nr. 53/2003 —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Codul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muncii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republicată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cu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modificările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completările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ulterioare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14:paraId="5E00E90F" w14:textId="77777777" w:rsidR="00721026" w:rsidRPr="00721026" w:rsidRDefault="00721026" w:rsidP="007210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d) are o stare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sănătate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corespunzătoare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postului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candidează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atestată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pe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baza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adeverinței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medicale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eliberate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medicul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familie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unitățile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sanitare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abilitate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14:paraId="63F9BB84" w14:textId="77777777" w:rsidR="00721026" w:rsidRPr="00721026" w:rsidRDefault="00721026" w:rsidP="007210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e)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îndeplinește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condițiile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studii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după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caz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alte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condiții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specifice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potrivit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cerințelor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postului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scos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concurs; </w:t>
      </w:r>
    </w:p>
    <w:p w14:paraId="7E9B9356" w14:textId="77777777" w:rsidR="00721026" w:rsidRPr="00721026" w:rsidRDefault="00721026" w:rsidP="007210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f) nu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fost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condamnat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(ă)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definitiv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săvârșirea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unei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infracțiuni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contra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securității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naționale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contra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autorității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contra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umanității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infracțiuni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corupție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serviciu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infracțiuni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fals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ori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contra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înfăptuirii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justiției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infracțiuni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săvârșite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intenție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face o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persoană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candidată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post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incompatibilă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exercitarea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funcției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contractuale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candidează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cu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excepția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situației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gram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</w:t>
      </w:r>
      <w:proofErr w:type="gram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intervenit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reabilitarea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14:paraId="31704906" w14:textId="77777777" w:rsidR="00721026" w:rsidRPr="00721026" w:rsidRDefault="00721026" w:rsidP="007210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g) nu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execută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pedeapsă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complementară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-a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fost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interzisă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exercitarea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dreptului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gram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</w:t>
      </w:r>
      <w:proofErr w:type="gram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ocupa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funcția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de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exercita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profesia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meseria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ori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desfășura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activitatea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care s-a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folosit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săvârșirea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infracțiunii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față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aceasta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nu s-a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luat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măsura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siguranță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interzicerii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ocupării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unei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funcții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exercitării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unei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profesii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14:paraId="3BAE2B8B" w14:textId="77777777" w:rsidR="00785AF4" w:rsidRPr="00721026" w:rsidRDefault="00721026" w:rsidP="007210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h) nu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comis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infracțiunile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prevăzute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art. 1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alin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. (2) din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Legea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nr. 118/2019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privind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Registrul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național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automatizat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privire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persoanele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au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comis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infracțiuni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sexuale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exploatare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unor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persoane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asupra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minorilor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precum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completarea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Legii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nr. 76/2008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privind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organizarea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funcționarea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Sistemului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Național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Date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Genetice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Judiciare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cu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modificările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ulterioare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domeniile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prevăzute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art. 35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alin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. (1) lit. h).</w:t>
      </w:r>
    </w:p>
    <w:p w14:paraId="23C94E76" w14:textId="77777777" w:rsidR="002069D4" w:rsidRPr="00721026" w:rsidRDefault="002069D4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Condiţii</w:t>
      </w:r>
      <w:proofErr w:type="spellEnd"/>
      <w:r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A56FB"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specifice</w:t>
      </w:r>
      <w:proofErr w:type="spellEnd"/>
      <w:r w:rsidR="00AA56FB"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A56FB"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pentru</w:t>
      </w:r>
      <w:proofErr w:type="spellEnd"/>
      <w:r w:rsidR="00AA56FB"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A56FB"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ocuparea</w:t>
      </w:r>
      <w:proofErr w:type="spellEnd"/>
      <w:r w:rsidR="00AA56FB"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A56FB"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postului</w:t>
      </w:r>
      <w:proofErr w:type="spellEnd"/>
    </w:p>
    <w:p w14:paraId="7CD3CBF9" w14:textId="77777777" w:rsidR="002069D4" w:rsidRPr="00721026" w:rsidRDefault="002069D4" w:rsidP="0072102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studii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="00DF7CE8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minim 8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clase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/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şcoală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profesională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6444F7C1" w14:textId="77777777" w:rsidR="00AA56FB" w:rsidRPr="00721026" w:rsidRDefault="00721026" w:rsidP="0072102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capacitate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gestionare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timpului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şi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priorităţilor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44E1A152" w14:textId="77777777" w:rsidR="00721026" w:rsidRPr="00721026" w:rsidRDefault="00721026" w:rsidP="0072102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disponibilitate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desfașurare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activități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weekend (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când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/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dacă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cazul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); </w:t>
      </w:r>
    </w:p>
    <w:p w14:paraId="1EF6AA72" w14:textId="77777777" w:rsidR="00721026" w:rsidRPr="00721026" w:rsidRDefault="00721026" w:rsidP="0072102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disponibiliate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muncă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două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schimburi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77F5A137" w14:textId="77777777" w:rsidR="002069D4" w:rsidRPr="00721026" w:rsidRDefault="002069D4" w:rsidP="0072102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hAnsi="Times New Roman"/>
          <w:sz w:val="24"/>
          <w:szCs w:val="24"/>
        </w:rPr>
        <w:t>experienţa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anterioară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în</w:t>
      </w:r>
      <w:proofErr w:type="spellEnd"/>
      <w:r w:rsidR="00C63AEA"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3AEA" w:rsidRPr="00721026">
        <w:rPr>
          <w:rFonts w:ascii="Times New Roman" w:hAnsi="Times New Roman"/>
          <w:sz w:val="24"/>
          <w:szCs w:val="24"/>
        </w:rPr>
        <w:t>posturi</w:t>
      </w:r>
      <w:proofErr w:type="spellEnd"/>
      <w:r w:rsidR="00C63AEA"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3AEA" w:rsidRPr="00721026">
        <w:rPr>
          <w:rFonts w:ascii="Times New Roman" w:hAnsi="Times New Roman"/>
          <w:sz w:val="24"/>
          <w:szCs w:val="24"/>
        </w:rPr>
        <w:t>similare</w:t>
      </w:r>
      <w:proofErr w:type="spellEnd"/>
      <w:r w:rsidR="00C63AEA"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3AEA" w:rsidRPr="00721026">
        <w:rPr>
          <w:rFonts w:ascii="Times New Roman" w:hAnsi="Times New Roman"/>
          <w:sz w:val="24"/>
          <w:szCs w:val="24"/>
        </w:rPr>
        <w:t>constituie</w:t>
      </w:r>
      <w:proofErr w:type="spellEnd"/>
      <w:r w:rsidR="00C63AEA"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3AEA" w:rsidRPr="00721026">
        <w:rPr>
          <w:rFonts w:ascii="Times New Roman" w:hAnsi="Times New Roman"/>
          <w:sz w:val="24"/>
          <w:szCs w:val="24"/>
        </w:rPr>
        <w:t>avantaj</w:t>
      </w:r>
      <w:proofErr w:type="spellEnd"/>
      <w:r w:rsidRPr="00721026">
        <w:rPr>
          <w:rFonts w:ascii="Times New Roman" w:hAnsi="Times New Roman"/>
          <w:sz w:val="24"/>
          <w:szCs w:val="24"/>
        </w:rPr>
        <w:t>;</w:t>
      </w:r>
    </w:p>
    <w:p w14:paraId="2536B7F6" w14:textId="77777777" w:rsidR="00721026" w:rsidRPr="00721026" w:rsidRDefault="002069D4" w:rsidP="0072102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hAnsi="Times New Roman"/>
          <w:sz w:val="24"/>
          <w:szCs w:val="24"/>
        </w:rPr>
        <w:t>constituie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avantaj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domiciliul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aflat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în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apropierea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sediului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școlii</w:t>
      </w:r>
      <w:proofErr w:type="spellEnd"/>
      <w:r w:rsidR="00721026" w:rsidRPr="00721026">
        <w:rPr>
          <w:rFonts w:ascii="Times New Roman" w:hAnsi="Times New Roman"/>
          <w:sz w:val="24"/>
          <w:szCs w:val="24"/>
        </w:rPr>
        <w:t>;</w:t>
      </w:r>
    </w:p>
    <w:p w14:paraId="3F3C314F" w14:textId="77777777" w:rsidR="002069D4" w:rsidRPr="00721026" w:rsidRDefault="00721026" w:rsidP="0072102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efectuează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alte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sarcini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trasate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către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conducere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limita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capacității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sale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fizice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intelectuale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programului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lucru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2069D4" w:rsidRPr="00721026">
        <w:rPr>
          <w:rFonts w:ascii="Times New Roman" w:eastAsia="Times New Roman" w:hAnsi="Times New Roman"/>
          <w:color w:val="000000"/>
          <w:sz w:val="24"/>
          <w:szCs w:val="24"/>
        </w:rPr>
        <w:t>                                                                 </w:t>
      </w:r>
    </w:p>
    <w:p w14:paraId="033C6E7B" w14:textId="77777777" w:rsidR="00D4133D" w:rsidRPr="00721026" w:rsidRDefault="00D4133D" w:rsidP="0072102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721026">
        <w:rPr>
          <w:rFonts w:ascii="Times New Roman" w:hAnsi="Times New Roman"/>
          <w:b/>
          <w:bCs/>
          <w:sz w:val="24"/>
          <w:szCs w:val="24"/>
        </w:rPr>
        <w:lastRenderedPageBreak/>
        <w:t>Calendarul</w:t>
      </w:r>
      <w:proofErr w:type="spellEnd"/>
      <w:r w:rsidRPr="00721026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721026">
        <w:rPr>
          <w:rFonts w:ascii="Times New Roman" w:hAnsi="Times New Roman"/>
          <w:b/>
          <w:bCs/>
          <w:sz w:val="24"/>
          <w:szCs w:val="24"/>
        </w:rPr>
        <w:t>desfășurare</w:t>
      </w:r>
      <w:proofErr w:type="spellEnd"/>
      <w:r w:rsidRPr="00721026">
        <w:rPr>
          <w:rFonts w:ascii="Times New Roman" w:hAnsi="Times New Roman"/>
          <w:b/>
          <w:bCs/>
          <w:sz w:val="24"/>
          <w:szCs w:val="24"/>
        </w:rPr>
        <w:t xml:space="preserve"> a </w:t>
      </w:r>
      <w:proofErr w:type="spellStart"/>
      <w:r w:rsidRPr="00721026">
        <w:rPr>
          <w:rFonts w:ascii="Times New Roman" w:hAnsi="Times New Roman"/>
          <w:b/>
          <w:bCs/>
          <w:sz w:val="24"/>
          <w:szCs w:val="24"/>
        </w:rPr>
        <w:t>concursului</w:t>
      </w:r>
      <w:proofErr w:type="spellEnd"/>
    </w:p>
    <w:p w14:paraId="406722CD" w14:textId="77777777" w:rsidR="00D4133D" w:rsidRPr="00721026" w:rsidRDefault="00D4133D" w:rsidP="0072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AEDC34" w14:textId="77777777" w:rsidR="00D4133D" w:rsidRPr="008C2899" w:rsidRDefault="00D4133D" w:rsidP="0072102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21026">
        <w:rPr>
          <w:rFonts w:ascii="Times New Roman" w:hAnsi="Times New Roman"/>
          <w:sz w:val="24"/>
          <w:szCs w:val="24"/>
        </w:rPr>
        <w:t xml:space="preserve">Data </w:t>
      </w:r>
      <w:proofErr w:type="spellStart"/>
      <w:r w:rsidRPr="00721026">
        <w:rPr>
          <w:rFonts w:ascii="Times New Roman" w:hAnsi="Times New Roman"/>
          <w:sz w:val="24"/>
          <w:szCs w:val="24"/>
        </w:rPr>
        <w:t>public</w:t>
      </w:r>
      <w:r w:rsidR="00F43992" w:rsidRPr="00721026">
        <w:rPr>
          <w:rFonts w:ascii="Times New Roman" w:hAnsi="Times New Roman"/>
          <w:sz w:val="24"/>
          <w:szCs w:val="24"/>
        </w:rPr>
        <w:t>ă</w:t>
      </w:r>
      <w:r w:rsidRPr="00721026">
        <w:rPr>
          <w:rFonts w:ascii="Times New Roman" w:hAnsi="Times New Roman"/>
          <w:sz w:val="24"/>
          <w:szCs w:val="24"/>
        </w:rPr>
        <w:t>rii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și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afișării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anunțului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de concurs </w:t>
      </w:r>
      <w:proofErr w:type="spellStart"/>
      <w:r w:rsidRPr="00721026">
        <w:rPr>
          <w:rFonts w:ascii="Times New Roman" w:hAnsi="Times New Roman"/>
          <w:sz w:val="24"/>
          <w:szCs w:val="24"/>
        </w:rPr>
        <w:t>este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: </w:t>
      </w:r>
      <w:r w:rsidR="001B51DE">
        <w:rPr>
          <w:rFonts w:ascii="Times New Roman" w:hAnsi="Times New Roman"/>
          <w:b/>
          <w:bCs/>
          <w:sz w:val="24"/>
          <w:szCs w:val="24"/>
        </w:rPr>
        <w:t>10</w:t>
      </w:r>
      <w:r w:rsidRPr="008C2899">
        <w:rPr>
          <w:rFonts w:ascii="Times New Roman" w:hAnsi="Times New Roman"/>
          <w:b/>
          <w:bCs/>
          <w:sz w:val="24"/>
          <w:szCs w:val="24"/>
        </w:rPr>
        <w:t>.08.2026</w:t>
      </w:r>
    </w:p>
    <w:p w14:paraId="02429D8C" w14:textId="77777777" w:rsidR="00D4133D" w:rsidRPr="00721026" w:rsidRDefault="00D4133D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Dosarele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concurs se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depun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Secretariatul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Școlii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Gimnaziale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721026">
        <w:rPr>
          <w:rFonts w:ascii="Times New Roman" w:hAnsi="Times New Roman"/>
          <w:sz w:val="24"/>
          <w:szCs w:val="24"/>
        </w:rPr>
        <w:t>11 ”</w:t>
      </w:r>
      <w:proofErr w:type="spellStart"/>
      <w:r w:rsidRPr="00721026">
        <w:rPr>
          <w:rFonts w:ascii="Times New Roman" w:hAnsi="Times New Roman"/>
          <w:sz w:val="24"/>
          <w:szCs w:val="24"/>
        </w:rPr>
        <w:t>Ștefan</w:t>
      </w:r>
      <w:proofErr w:type="spellEnd"/>
      <w:proofErr w:type="gramEnd"/>
      <w:r w:rsidRPr="00721026">
        <w:rPr>
          <w:rFonts w:ascii="Times New Roman" w:hAnsi="Times New Roman"/>
          <w:sz w:val="24"/>
          <w:szCs w:val="24"/>
        </w:rPr>
        <w:t xml:space="preserve"> Octavian </w:t>
      </w:r>
      <w:proofErr w:type="spellStart"/>
      <w:r w:rsidRPr="00721026">
        <w:rPr>
          <w:rFonts w:ascii="Times New Roman" w:hAnsi="Times New Roman"/>
          <w:sz w:val="24"/>
          <w:szCs w:val="24"/>
        </w:rPr>
        <w:t>Iosif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” din </w:t>
      </w:r>
      <w:proofErr w:type="spellStart"/>
      <w:r w:rsidRPr="00721026">
        <w:rPr>
          <w:rFonts w:ascii="Times New Roman" w:hAnsi="Times New Roman"/>
          <w:sz w:val="24"/>
          <w:szCs w:val="24"/>
        </w:rPr>
        <w:t>strada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hAnsi="Times New Roman"/>
          <w:sz w:val="24"/>
          <w:szCs w:val="24"/>
        </w:rPr>
        <w:t>Busuiocului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nr. 1 </w:t>
      </w:r>
      <w:proofErr w:type="spellStart"/>
      <w:r w:rsidRPr="00721026">
        <w:rPr>
          <w:rFonts w:ascii="Times New Roman" w:hAnsi="Times New Roman"/>
          <w:sz w:val="24"/>
          <w:szCs w:val="24"/>
        </w:rPr>
        <w:t>Brașov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până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data de 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="001B51D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.08.2026 </w:t>
      </w:r>
      <w:proofErr w:type="spellStart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ora</w:t>
      </w:r>
      <w:proofErr w:type="spellEnd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15</w:t>
      </w:r>
      <w:r w:rsidRPr="008C2899">
        <w:rPr>
          <w:rFonts w:ascii="Times New Roman" w:hAnsi="Times New Roman"/>
          <w:b/>
          <w:bCs/>
          <w:sz w:val="24"/>
          <w:szCs w:val="24"/>
          <w:vertAlign w:val="superscript"/>
        </w:rPr>
        <w:t>00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50A2B17D" w14:textId="77777777" w:rsidR="00D4133D" w:rsidRPr="00721026" w:rsidRDefault="00D4133D" w:rsidP="0072102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Selecția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dosarelor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afișarea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rezultatelor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selecția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dosarelor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="001B51D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.08.2026 </w:t>
      </w:r>
      <w:proofErr w:type="spellStart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ora</w:t>
      </w:r>
      <w:proofErr w:type="spellEnd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12.00</w:t>
      </w:r>
      <w:proofErr w:type="gram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,  la</w:t>
      </w:r>
      <w:proofErr w:type="gram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avizierul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Școlii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Gimnaziale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721026">
        <w:rPr>
          <w:rFonts w:ascii="Times New Roman" w:hAnsi="Times New Roman"/>
          <w:sz w:val="24"/>
          <w:szCs w:val="24"/>
        </w:rPr>
        <w:t xml:space="preserve">Nr. </w:t>
      </w:r>
      <w:proofErr w:type="gramStart"/>
      <w:r w:rsidRPr="00721026">
        <w:rPr>
          <w:rFonts w:ascii="Times New Roman" w:hAnsi="Times New Roman"/>
          <w:sz w:val="24"/>
          <w:szCs w:val="24"/>
        </w:rPr>
        <w:t>11 ”</w:t>
      </w:r>
      <w:proofErr w:type="spellStart"/>
      <w:r w:rsidRPr="00721026">
        <w:rPr>
          <w:rFonts w:ascii="Times New Roman" w:hAnsi="Times New Roman"/>
          <w:sz w:val="24"/>
          <w:szCs w:val="24"/>
        </w:rPr>
        <w:t>Ștefan</w:t>
      </w:r>
      <w:proofErr w:type="spellEnd"/>
      <w:proofErr w:type="gramEnd"/>
      <w:r w:rsidRPr="00721026">
        <w:rPr>
          <w:rFonts w:ascii="Times New Roman" w:hAnsi="Times New Roman"/>
          <w:sz w:val="24"/>
          <w:szCs w:val="24"/>
        </w:rPr>
        <w:t xml:space="preserve"> Octavian </w:t>
      </w:r>
      <w:proofErr w:type="spellStart"/>
      <w:r w:rsidRPr="00721026">
        <w:rPr>
          <w:rFonts w:ascii="Times New Roman" w:hAnsi="Times New Roman"/>
          <w:sz w:val="24"/>
          <w:szCs w:val="24"/>
        </w:rPr>
        <w:t>Iosif</w:t>
      </w:r>
      <w:proofErr w:type="spellEnd"/>
      <w:r w:rsidRPr="00721026">
        <w:rPr>
          <w:rFonts w:ascii="Times New Roman" w:hAnsi="Times New Roman"/>
          <w:sz w:val="24"/>
          <w:szCs w:val="24"/>
        </w:rPr>
        <w:t>”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str. </w:t>
      </w:r>
      <w:proofErr w:type="spellStart"/>
      <w:r w:rsidRPr="00721026">
        <w:rPr>
          <w:rFonts w:ascii="Times New Roman" w:hAnsi="Times New Roman"/>
          <w:sz w:val="24"/>
          <w:szCs w:val="24"/>
        </w:rPr>
        <w:t>Busuiocului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nr. 1</w:t>
      </w:r>
      <w:r w:rsidR="00F43992" w:rsidRPr="00721026">
        <w:rPr>
          <w:rFonts w:ascii="Times New Roman" w:hAnsi="Times New Roman"/>
          <w:sz w:val="24"/>
          <w:szCs w:val="24"/>
        </w:rPr>
        <w:t>,</w:t>
      </w:r>
      <w:r w:rsidR="00F43992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43992" w:rsidRPr="00721026">
        <w:rPr>
          <w:rFonts w:ascii="Times New Roman" w:eastAsia="Times New Roman" w:hAnsi="Times New Roman"/>
          <w:color w:val="000000"/>
          <w:sz w:val="24"/>
          <w:szCs w:val="24"/>
        </w:rPr>
        <w:t>Brașov</w:t>
      </w:r>
      <w:proofErr w:type="spellEnd"/>
    </w:p>
    <w:p w14:paraId="0C7FFA02" w14:textId="77777777" w:rsidR="00F43992" w:rsidRPr="00721026" w:rsidRDefault="00D4133D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Termen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contestare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selecția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dosarelor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="001B51D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.08.2026, </w:t>
      </w:r>
      <w:proofErr w:type="spellStart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ora</w:t>
      </w:r>
      <w:proofErr w:type="spellEnd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14:00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secretariatul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școlii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14:paraId="24A6D0EE" w14:textId="77777777" w:rsidR="00F43992" w:rsidRPr="00721026" w:rsidRDefault="00D4133D" w:rsidP="0072102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Afișarea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rezultatelor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soluționarea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contestațiilor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privind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selecția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dosarelor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="001B51D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.08.2026, </w:t>
      </w:r>
      <w:proofErr w:type="spellStart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ora</w:t>
      </w:r>
      <w:proofErr w:type="spellEnd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16:00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avizierul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Școlii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Gimnaziale</w:t>
      </w:r>
      <w:proofErr w:type="spellEnd"/>
      <w:r w:rsidR="00F43992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43992" w:rsidRPr="00721026">
        <w:rPr>
          <w:rFonts w:ascii="Times New Roman" w:hAnsi="Times New Roman"/>
          <w:sz w:val="24"/>
          <w:szCs w:val="24"/>
        </w:rPr>
        <w:t xml:space="preserve">Nr. </w:t>
      </w:r>
      <w:proofErr w:type="gramStart"/>
      <w:r w:rsidR="00F43992" w:rsidRPr="00721026">
        <w:rPr>
          <w:rFonts w:ascii="Times New Roman" w:hAnsi="Times New Roman"/>
          <w:sz w:val="24"/>
          <w:szCs w:val="24"/>
        </w:rPr>
        <w:t>11 ”</w:t>
      </w:r>
      <w:proofErr w:type="spellStart"/>
      <w:r w:rsidR="00F43992" w:rsidRPr="00721026">
        <w:rPr>
          <w:rFonts w:ascii="Times New Roman" w:hAnsi="Times New Roman"/>
          <w:sz w:val="24"/>
          <w:szCs w:val="24"/>
        </w:rPr>
        <w:t>Ștefan</w:t>
      </w:r>
      <w:proofErr w:type="spellEnd"/>
      <w:proofErr w:type="gramEnd"/>
      <w:r w:rsidR="00F43992" w:rsidRPr="00721026">
        <w:rPr>
          <w:rFonts w:ascii="Times New Roman" w:hAnsi="Times New Roman"/>
          <w:sz w:val="24"/>
          <w:szCs w:val="24"/>
        </w:rPr>
        <w:t xml:space="preserve"> Octavian </w:t>
      </w:r>
      <w:proofErr w:type="spellStart"/>
      <w:r w:rsidR="00F43992" w:rsidRPr="00721026">
        <w:rPr>
          <w:rFonts w:ascii="Times New Roman" w:hAnsi="Times New Roman"/>
          <w:sz w:val="24"/>
          <w:szCs w:val="24"/>
        </w:rPr>
        <w:t>Iosif</w:t>
      </w:r>
      <w:proofErr w:type="spellEnd"/>
      <w:r w:rsidR="00F43992" w:rsidRPr="00721026">
        <w:rPr>
          <w:rFonts w:ascii="Times New Roman" w:hAnsi="Times New Roman"/>
          <w:sz w:val="24"/>
          <w:szCs w:val="24"/>
        </w:rPr>
        <w:t>”</w:t>
      </w:r>
      <w:r w:rsidR="00F43992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str. </w:t>
      </w:r>
      <w:proofErr w:type="spellStart"/>
      <w:r w:rsidR="00F43992" w:rsidRPr="00721026">
        <w:rPr>
          <w:rFonts w:ascii="Times New Roman" w:hAnsi="Times New Roman"/>
          <w:sz w:val="24"/>
          <w:szCs w:val="24"/>
        </w:rPr>
        <w:t>Busuiocului</w:t>
      </w:r>
      <w:proofErr w:type="spellEnd"/>
      <w:r w:rsidR="00F43992" w:rsidRPr="00721026">
        <w:rPr>
          <w:rFonts w:ascii="Times New Roman" w:hAnsi="Times New Roman"/>
          <w:sz w:val="24"/>
          <w:szCs w:val="24"/>
        </w:rPr>
        <w:t xml:space="preserve"> nr. 1,</w:t>
      </w:r>
      <w:r w:rsidR="00F43992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43992" w:rsidRPr="00721026">
        <w:rPr>
          <w:rFonts w:ascii="Times New Roman" w:eastAsia="Times New Roman" w:hAnsi="Times New Roman"/>
          <w:color w:val="000000"/>
          <w:sz w:val="24"/>
          <w:szCs w:val="24"/>
        </w:rPr>
        <w:t>Brașov</w:t>
      </w:r>
      <w:proofErr w:type="spellEnd"/>
    </w:p>
    <w:p w14:paraId="2EAA08C3" w14:textId="77777777" w:rsidR="00F43992" w:rsidRPr="00721026" w:rsidRDefault="00F43992" w:rsidP="0072102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Proba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practică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data de 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="001B51D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.08.2026, </w:t>
      </w:r>
      <w:proofErr w:type="spellStart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ora</w:t>
      </w:r>
      <w:proofErr w:type="spellEnd"/>
      <w:r w:rsidR="002D5D6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10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.00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Școala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Gimnazială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Nr.</w:t>
      </w:r>
      <w:proofErr w:type="gram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11 </w:t>
      </w:r>
      <w:r w:rsidRPr="00721026">
        <w:rPr>
          <w:rFonts w:ascii="Times New Roman" w:hAnsi="Times New Roman"/>
          <w:sz w:val="24"/>
          <w:szCs w:val="24"/>
        </w:rPr>
        <w:t>”</w:t>
      </w:r>
      <w:proofErr w:type="spellStart"/>
      <w:r w:rsidRPr="00721026">
        <w:rPr>
          <w:rFonts w:ascii="Times New Roman" w:hAnsi="Times New Roman"/>
          <w:sz w:val="24"/>
          <w:szCs w:val="24"/>
        </w:rPr>
        <w:t>Ștefan</w:t>
      </w:r>
      <w:proofErr w:type="spellEnd"/>
      <w:proofErr w:type="gramEnd"/>
      <w:r w:rsidRPr="00721026">
        <w:rPr>
          <w:rFonts w:ascii="Times New Roman" w:hAnsi="Times New Roman"/>
          <w:sz w:val="24"/>
          <w:szCs w:val="24"/>
        </w:rPr>
        <w:t xml:space="preserve"> Octavian </w:t>
      </w:r>
      <w:proofErr w:type="spellStart"/>
      <w:r w:rsidRPr="00721026">
        <w:rPr>
          <w:rFonts w:ascii="Times New Roman" w:hAnsi="Times New Roman"/>
          <w:sz w:val="24"/>
          <w:szCs w:val="24"/>
        </w:rPr>
        <w:t>Iosif</w:t>
      </w:r>
      <w:proofErr w:type="spellEnd"/>
      <w:r w:rsidRPr="00721026">
        <w:rPr>
          <w:rFonts w:ascii="Times New Roman" w:hAnsi="Times New Roman"/>
          <w:sz w:val="24"/>
          <w:szCs w:val="24"/>
        </w:rPr>
        <w:t>”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str. </w:t>
      </w:r>
      <w:proofErr w:type="spellStart"/>
      <w:r w:rsidRPr="00721026">
        <w:rPr>
          <w:rFonts w:ascii="Times New Roman" w:hAnsi="Times New Roman"/>
          <w:sz w:val="24"/>
          <w:szCs w:val="24"/>
        </w:rPr>
        <w:t>Busuiocului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nr. 1,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Brașov</w:t>
      </w:r>
      <w:proofErr w:type="spellEnd"/>
    </w:p>
    <w:p w14:paraId="4C1EF38F" w14:textId="77777777" w:rsidR="00F43992" w:rsidRPr="00721026" w:rsidRDefault="00F43992" w:rsidP="0072102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Afișarea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rezultatelor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proba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practică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data de 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="001B51D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.08.2026, </w:t>
      </w:r>
      <w:proofErr w:type="spellStart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ora</w:t>
      </w:r>
      <w:proofErr w:type="spellEnd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12:00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avizierul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Școlii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Gimnaziale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721026">
        <w:rPr>
          <w:rFonts w:ascii="Times New Roman" w:hAnsi="Times New Roman"/>
          <w:sz w:val="24"/>
          <w:szCs w:val="24"/>
        </w:rPr>
        <w:t xml:space="preserve">Nr. </w:t>
      </w:r>
      <w:proofErr w:type="gramStart"/>
      <w:r w:rsidRPr="00721026">
        <w:rPr>
          <w:rFonts w:ascii="Times New Roman" w:hAnsi="Times New Roman"/>
          <w:sz w:val="24"/>
          <w:szCs w:val="24"/>
        </w:rPr>
        <w:t>11 ”</w:t>
      </w:r>
      <w:proofErr w:type="spellStart"/>
      <w:r w:rsidRPr="00721026">
        <w:rPr>
          <w:rFonts w:ascii="Times New Roman" w:hAnsi="Times New Roman"/>
          <w:sz w:val="24"/>
          <w:szCs w:val="24"/>
        </w:rPr>
        <w:t>Ștefan</w:t>
      </w:r>
      <w:proofErr w:type="spellEnd"/>
      <w:proofErr w:type="gramEnd"/>
      <w:r w:rsidRPr="00721026">
        <w:rPr>
          <w:rFonts w:ascii="Times New Roman" w:hAnsi="Times New Roman"/>
          <w:sz w:val="24"/>
          <w:szCs w:val="24"/>
        </w:rPr>
        <w:t xml:space="preserve"> Octavian </w:t>
      </w:r>
      <w:proofErr w:type="spellStart"/>
      <w:r w:rsidRPr="00721026">
        <w:rPr>
          <w:rFonts w:ascii="Times New Roman" w:hAnsi="Times New Roman"/>
          <w:sz w:val="24"/>
          <w:szCs w:val="24"/>
        </w:rPr>
        <w:t>Iosif</w:t>
      </w:r>
      <w:proofErr w:type="spellEnd"/>
      <w:r w:rsidRPr="00721026">
        <w:rPr>
          <w:rFonts w:ascii="Times New Roman" w:hAnsi="Times New Roman"/>
          <w:sz w:val="24"/>
          <w:szCs w:val="24"/>
        </w:rPr>
        <w:t>”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str. </w:t>
      </w:r>
      <w:proofErr w:type="spellStart"/>
      <w:r w:rsidRPr="00721026">
        <w:rPr>
          <w:rFonts w:ascii="Times New Roman" w:hAnsi="Times New Roman"/>
          <w:sz w:val="24"/>
          <w:szCs w:val="24"/>
        </w:rPr>
        <w:t>Busuiocului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nr. 1,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Brașov</w:t>
      </w:r>
      <w:proofErr w:type="spellEnd"/>
    </w:p>
    <w:p w14:paraId="5A72A32B" w14:textId="37890C09" w:rsidR="002069D4" w:rsidRPr="00721026" w:rsidRDefault="00F43992" w:rsidP="00721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21026">
        <w:rPr>
          <w:rFonts w:ascii="Times New Roman" w:hAnsi="Times New Roman"/>
          <w:sz w:val="24"/>
          <w:szCs w:val="24"/>
        </w:rPr>
        <w:t>Interviul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r w:rsidR="002069D4" w:rsidRPr="00721026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="002069D4" w:rsidRPr="00721026">
        <w:rPr>
          <w:rFonts w:ascii="Times New Roman" w:hAnsi="Times New Roman"/>
          <w:sz w:val="24"/>
          <w:szCs w:val="24"/>
        </w:rPr>
        <w:t>va</w:t>
      </w:r>
      <w:proofErr w:type="spellEnd"/>
      <w:r w:rsidR="002069D4"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69D4" w:rsidRPr="00721026">
        <w:rPr>
          <w:rFonts w:ascii="Times New Roman" w:hAnsi="Times New Roman"/>
          <w:sz w:val="24"/>
          <w:szCs w:val="24"/>
        </w:rPr>
        <w:t>desfăşura</w:t>
      </w:r>
      <w:proofErr w:type="spellEnd"/>
      <w:r w:rsidR="002069D4"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69D4" w:rsidRPr="00721026">
        <w:rPr>
          <w:rFonts w:ascii="Times New Roman" w:hAnsi="Times New Roman"/>
          <w:sz w:val="24"/>
          <w:szCs w:val="24"/>
        </w:rPr>
        <w:t>în</w:t>
      </w:r>
      <w:proofErr w:type="spellEnd"/>
      <w:r w:rsidR="002069D4" w:rsidRPr="00721026">
        <w:rPr>
          <w:rFonts w:ascii="Times New Roman" w:hAnsi="Times New Roman"/>
          <w:sz w:val="24"/>
          <w:szCs w:val="24"/>
        </w:rPr>
        <w:t xml:space="preserve"> d</w:t>
      </w:r>
      <w:r w:rsidR="00CF31D5" w:rsidRPr="00721026">
        <w:rPr>
          <w:rFonts w:ascii="Times New Roman" w:hAnsi="Times New Roman"/>
          <w:sz w:val="24"/>
          <w:szCs w:val="24"/>
        </w:rPr>
        <w:t xml:space="preserve">ata de </w:t>
      </w:r>
      <w:r w:rsidR="00FC4F93">
        <w:rPr>
          <w:rFonts w:ascii="Times New Roman" w:hAnsi="Times New Roman"/>
          <w:b/>
          <w:bCs/>
          <w:sz w:val="24"/>
          <w:szCs w:val="24"/>
        </w:rPr>
        <w:t>26</w:t>
      </w:r>
      <w:r w:rsidR="00CF31D5" w:rsidRPr="008C2899">
        <w:rPr>
          <w:rFonts w:ascii="Times New Roman" w:hAnsi="Times New Roman"/>
          <w:b/>
          <w:bCs/>
          <w:sz w:val="24"/>
          <w:szCs w:val="24"/>
        </w:rPr>
        <w:t>.0</w:t>
      </w:r>
      <w:r w:rsidR="0063653B" w:rsidRPr="008C2899">
        <w:rPr>
          <w:rFonts w:ascii="Times New Roman" w:hAnsi="Times New Roman"/>
          <w:b/>
          <w:bCs/>
          <w:sz w:val="24"/>
          <w:szCs w:val="24"/>
        </w:rPr>
        <w:t>8</w:t>
      </w:r>
      <w:r w:rsidR="00C63AEA" w:rsidRPr="008C2899">
        <w:rPr>
          <w:rFonts w:ascii="Times New Roman" w:hAnsi="Times New Roman"/>
          <w:b/>
          <w:bCs/>
          <w:sz w:val="24"/>
          <w:szCs w:val="24"/>
        </w:rPr>
        <w:t>.202</w:t>
      </w:r>
      <w:r w:rsidR="0063653B" w:rsidRPr="008C2899">
        <w:rPr>
          <w:rFonts w:ascii="Times New Roman" w:hAnsi="Times New Roman"/>
          <w:b/>
          <w:bCs/>
          <w:sz w:val="24"/>
          <w:szCs w:val="24"/>
        </w:rPr>
        <w:t>6</w:t>
      </w:r>
      <w:r w:rsidR="002069D4" w:rsidRPr="008C289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2069D4" w:rsidRPr="008C2899">
        <w:rPr>
          <w:rFonts w:ascii="Times New Roman" w:hAnsi="Times New Roman"/>
          <w:b/>
          <w:bCs/>
          <w:sz w:val="24"/>
          <w:szCs w:val="24"/>
        </w:rPr>
        <w:t>ora</w:t>
      </w:r>
      <w:proofErr w:type="spellEnd"/>
      <w:r w:rsidR="002069D4" w:rsidRPr="008C2899">
        <w:rPr>
          <w:rFonts w:ascii="Times New Roman" w:hAnsi="Times New Roman"/>
          <w:b/>
          <w:bCs/>
          <w:sz w:val="24"/>
          <w:szCs w:val="24"/>
        </w:rPr>
        <w:t xml:space="preserve"> 1</w:t>
      </w:r>
      <w:r w:rsidRPr="008C2899">
        <w:rPr>
          <w:rFonts w:ascii="Times New Roman" w:hAnsi="Times New Roman"/>
          <w:b/>
          <w:bCs/>
          <w:sz w:val="24"/>
          <w:szCs w:val="24"/>
        </w:rPr>
        <w:t>0</w:t>
      </w:r>
      <w:r w:rsidR="002069D4" w:rsidRPr="008C2899">
        <w:rPr>
          <w:rFonts w:ascii="Times New Roman" w:hAnsi="Times New Roman"/>
          <w:b/>
          <w:bCs/>
          <w:sz w:val="24"/>
          <w:szCs w:val="24"/>
          <w:vertAlign w:val="superscript"/>
        </w:rPr>
        <w:t>00</w:t>
      </w:r>
      <w:r w:rsidR="002069D4" w:rsidRPr="00721026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2069D4" w:rsidRPr="00721026">
        <w:rPr>
          <w:rFonts w:ascii="Times New Roman" w:hAnsi="Times New Roman"/>
          <w:sz w:val="24"/>
          <w:szCs w:val="24"/>
        </w:rPr>
        <w:t xml:space="preserve">la </w:t>
      </w:r>
      <w:proofErr w:type="spellStart"/>
      <w:r w:rsidR="002069D4" w:rsidRPr="00721026">
        <w:rPr>
          <w:rFonts w:ascii="Times New Roman" w:hAnsi="Times New Roman"/>
          <w:sz w:val="24"/>
          <w:szCs w:val="24"/>
        </w:rPr>
        <w:t>sediul</w:t>
      </w:r>
      <w:proofErr w:type="spellEnd"/>
      <w:r w:rsidR="002069D4"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69D4" w:rsidRPr="00721026">
        <w:rPr>
          <w:rFonts w:ascii="Times New Roman" w:hAnsi="Times New Roman"/>
          <w:sz w:val="24"/>
          <w:szCs w:val="24"/>
        </w:rPr>
        <w:t>i</w:t>
      </w:r>
      <w:r w:rsidR="005852B3" w:rsidRPr="00721026">
        <w:rPr>
          <w:rFonts w:ascii="Times New Roman" w:hAnsi="Times New Roman"/>
          <w:sz w:val="24"/>
          <w:szCs w:val="24"/>
        </w:rPr>
        <w:t>n</w:t>
      </w:r>
      <w:r w:rsidR="00CF31D5" w:rsidRPr="00721026">
        <w:rPr>
          <w:rFonts w:ascii="Times New Roman" w:hAnsi="Times New Roman"/>
          <w:sz w:val="24"/>
          <w:szCs w:val="24"/>
        </w:rPr>
        <w:t>stituției</w:t>
      </w:r>
      <w:proofErr w:type="spellEnd"/>
      <w:r w:rsidR="00CF31D5" w:rsidRPr="00721026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CF31D5" w:rsidRPr="00721026">
        <w:rPr>
          <w:rFonts w:ascii="Times New Roman" w:hAnsi="Times New Roman"/>
          <w:sz w:val="24"/>
          <w:szCs w:val="24"/>
        </w:rPr>
        <w:t>strada</w:t>
      </w:r>
      <w:proofErr w:type="spellEnd"/>
      <w:r w:rsidR="00CF31D5" w:rsidRPr="007210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31D5" w:rsidRPr="00721026">
        <w:rPr>
          <w:rFonts w:ascii="Times New Roman" w:hAnsi="Times New Roman"/>
          <w:sz w:val="24"/>
          <w:szCs w:val="24"/>
        </w:rPr>
        <w:t>Busuiocului</w:t>
      </w:r>
      <w:proofErr w:type="spellEnd"/>
      <w:r w:rsidR="00CF31D5" w:rsidRPr="00721026">
        <w:rPr>
          <w:rFonts w:ascii="Times New Roman" w:hAnsi="Times New Roman"/>
          <w:sz w:val="24"/>
          <w:szCs w:val="24"/>
        </w:rPr>
        <w:t xml:space="preserve"> nr. 1 </w:t>
      </w:r>
      <w:proofErr w:type="spellStart"/>
      <w:r w:rsidR="00CF31D5" w:rsidRPr="00721026">
        <w:rPr>
          <w:rFonts w:ascii="Times New Roman" w:hAnsi="Times New Roman"/>
          <w:sz w:val="24"/>
          <w:szCs w:val="24"/>
        </w:rPr>
        <w:t>Brașov</w:t>
      </w:r>
      <w:proofErr w:type="spellEnd"/>
      <w:r w:rsidRPr="00721026">
        <w:rPr>
          <w:rFonts w:ascii="Times New Roman" w:hAnsi="Times New Roman"/>
          <w:sz w:val="24"/>
          <w:szCs w:val="24"/>
        </w:rPr>
        <w:t>.</w:t>
      </w:r>
    </w:p>
    <w:p w14:paraId="7AEA89E0" w14:textId="77777777" w:rsidR="00F43992" w:rsidRPr="00721026" w:rsidRDefault="00F43992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Afișarea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rezultatelor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proba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interviu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data de 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="001B51D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</w:t>
      </w:r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.08.2026, </w:t>
      </w:r>
      <w:proofErr w:type="spellStart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ora</w:t>
      </w:r>
      <w:proofErr w:type="spellEnd"/>
      <w:r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14:00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avizierul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Școlii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Gimnaziale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721026">
        <w:rPr>
          <w:rFonts w:ascii="Times New Roman" w:hAnsi="Times New Roman"/>
          <w:sz w:val="24"/>
          <w:szCs w:val="24"/>
        </w:rPr>
        <w:t xml:space="preserve">Nr. </w:t>
      </w:r>
      <w:proofErr w:type="gramStart"/>
      <w:r w:rsidRPr="00721026">
        <w:rPr>
          <w:rFonts w:ascii="Times New Roman" w:hAnsi="Times New Roman"/>
          <w:sz w:val="24"/>
          <w:szCs w:val="24"/>
        </w:rPr>
        <w:t>11 ”</w:t>
      </w:r>
      <w:proofErr w:type="spellStart"/>
      <w:r w:rsidRPr="00721026">
        <w:rPr>
          <w:rFonts w:ascii="Times New Roman" w:hAnsi="Times New Roman"/>
          <w:sz w:val="24"/>
          <w:szCs w:val="24"/>
        </w:rPr>
        <w:t>Ștefan</w:t>
      </w:r>
      <w:proofErr w:type="spellEnd"/>
      <w:proofErr w:type="gramEnd"/>
      <w:r w:rsidRPr="00721026">
        <w:rPr>
          <w:rFonts w:ascii="Times New Roman" w:hAnsi="Times New Roman"/>
          <w:sz w:val="24"/>
          <w:szCs w:val="24"/>
        </w:rPr>
        <w:t xml:space="preserve"> Octavian </w:t>
      </w:r>
      <w:proofErr w:type="spellStart"/>
      <w:r w:rsidRPr="00721026">
        <w:rPr>
          <w:rFonts w:ascii="Times New Roman" w:hAnsi="Times New Roman"/>
          <w:sz w:val="24"/>
          <w:szCs w:val="24"/>
        </w:rPr>
        <w:t>Iosif</w:t>
      </w:r>
      <w:proofErr w:type="spellEnd"/>
      <w:r w:rsidRPr="00721026">
        <w:rPr>
          <w:rFonts w:ascii="Times New Roman" w:hAnsi="Times New Roman"/>
          <w:sz w:val="24"/>
          <w:szCs w:val="24"/>
        </w:rPr>
        <w:t>”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str. </w:t>
      </w:r>
      <w:proofErr w:type="spellStart"/>
      <w:r w:rsidRPr="00721026">
        <w:rPr>
          <w:rFonts w:ascii="Times New Roman" w:hAnsi="Times New Roman"/>
          <w:sz w:val="24"/>
          <w:szCs w:val="24"/>
        </w:rPr>
        <w:t>Busuiocului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nr. 1,</w:t>
      </w: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Brașov</w:t>
      </w:r>
      <w:proofErr w:type="spellEnd"/>
    </w:p>
    <w:p w14:paraId="12B84DBD" w14:textId="77777777" w:rsidR="00F43992" w:rsidRPr="00721026" w:rsidRDefault="00F43992" w:rsidP="0072102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proba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practică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interviu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nu se admit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contestații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438B0CC6" w14:textId="77777777" w:rsidR="00B36F7B" w:rsidRPr="00721026" w:rsidRDefault="00B36F7B" w:rsidP="0072102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Afișarea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rezultatelor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finale se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va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face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data de </w:t>
      </w:r>
      <w:r w:rsidR="00DB5C81"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="001B51D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7</w:t>
      </w:r>
      <w:r w:rsidR="00CF31D5"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.0</w:t>
      </w:r>
      <w:r w:rsidR="0063653B"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8</w:t>
      </w:r>
      <w:r w:rsidR="00CF31D5"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.202</w:t>
      </w:r>
      <w:r w:rsidR="0063653B" w:rsidRPr="008C289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</w:t>
      </w:r>
      <w:r w:rsidR="00357AC4" w:rsidRPr="00721026">
        <w:rPr>
          <w:rFonts w:ascii="Times New Roman" w:hAnsi="Times New Roman"/>
          <w:sz w:val="24"/>
          <w:szCs w:val="24"/>
          <w:vertAlign w:val="superscript"/>
        </w:rPr>
        <w:t xml:space="preserve"> </w:t>
      </w:r>
    </w:p>
    <w:p w14:paraId="4875DBD9" w14:textId="77777777" w:rsidR="008C2899" w:rsidRDefault="00DF7CE8" w:rsidP="008C289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</w:t>
      </w:r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>nformaţii</w:t>
      </w:r>
      <w:proofErr w:type="spellEnd"/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>suplimentare</w:t>
      </w:r>
      <w:proofErr w:type="spellEnd"/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se pot </w:t>
      </w:r>
      <w:proofErr w:type="spellStart"/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>obţine</w:t>
      </w:r>
      <w:proofErr w:type="spellEnd"/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</w:t>
      </w:r>
      <w:r w:rsidR="008C2899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6C7FFE74" w14:textId="77777777" w:rsidR="00440D7F" w:rsidRPr="00721026" w:rsidRDefault="008C2899" w:rsidP="008C289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T</w:t>
      </w:r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>elefon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0268-331764</w:t>
      </w:r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9324A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e-mail: </w:t>
      </w:r>
      <w:hyperlink r:id="rId8" w:history="1">
        <w:r w:rsidRPr="009F5BCC">
          <w:rPr>
            <w:rStyle w:val="Hyperlink"/>
            <w:rFonts w:ascii="Times New Roman" w:eastAsia="Times New Roman" w:hAnsi="Times New Roman"/>
            <w:sz w:val="24"/>
            <w:szCs w:val="24"/>
          </w:rPr>
          <w:t>scoalagimnaziala11brasov@gmail.com</w:t>
        </w:r>
      </w:hyperlink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05519431" w14:textId="77777777" w:rsidR="004B7021" w:rsidRDefault="004B7021" w:rsidP="00721026">
      <w:pPr>
        <w:ind w:firstLine="810"/>
        <w:jc w:val="both"/>
        <w:rPr>
          <w:rFonts w:ascii="Times New Roman" w:hAnsi="Times New Roman"/>
          <w:sz w:val="24"/>
          <w:szCs w:val="24"/>
        </w:rPr>
      </w:pPr>
    </w:p>
    <w:p w14:paraId="25AECC95" w14:textId="77777777" w:rsidR="008C2899" w:rsidRPr="00721026" w:rsidRDefault="008C2899" w:rsidP="00721026">
      <w:pPr>
        <w:ind w:firstLine="810"/>
        <w:jc w:val="both"/>
        <w:rPr>
          <w:rFonts w:ascii="Times New Roman" w:hAnsi="Times New Roman"/>
          <w:sz w:val="24"/>
          <w:szCs w:val="24"/>
        </w:rPr>
      </w:pPr>
    </w:p>
    <w:p w14:paraId="3DEB2D1F" w14:textId="77777777" w:rsidR="00EC6F9F" w:rsidRPr="00721026" w:rsidRDefault="00EC6F9F" w:rsidP="00721026">
      <w:pPr>
        <w:ind w:firstLine="810"/>
        <w:jc w:val="both"/>
        <w:rPr>
          <w:rFonts w:ascii="Times New Roman" w:hAnsi="Times New Roman"/>
          <w:sz w:val="24"/>
          <w:szCs w:val="24"/>
        </w:rPr>
      </w:pPr>
      <w:r w:rsidRPr="00721026">
        <w:rPr>
          <w:rFonts w:ascii="Times New Roman" w:hAnsi="Times New Roman"/>
          <w:sz w:val="24"/>
          <w:szCs w:val="24"/>
        </w:rPr>
        <w:t>DIRECTOR</w:t>
      </w:r>
      <w:r w:rsidR="00DF7CE8" w:rsidRPr="00721026">
        <w:rPr>
          <w:rFonts w:ascii="Times New Roman" w:hAnsi="Times New Roman"/>
          <w:sz w:val="24"/>
          <w:szCs w:val="24"/>
        </w:rPr>
        <w:t>,</w:t>
      </w:r>
    </w:p>
    <w:p w14:paraId="022ED28F" w14:textId="77777777" w:rsidR="00440D7F" w:rsidRPr="00721026" w:rsidRDefault="00EC6F9F" w:rsidP="00721026">
      <w:pPr>
        <w:ind w:firstLine="81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hAnsi="Times New Roman"/>
          <w:sz w:val="24"/>
          <w:szCs w:val="24"/>
        </w:rPr>
        <w:t>profesor</w:t>
      </w:r>
      <w:proofErr w:type="spellEnd"/>
      <w:r w:rsidRPr="00721026">
        <w:rPr>
          <w:rFonts w:ascii="Times New Roman" w:hAnsi="Times New Roman"/>
          <w:sz w:val="24"/>
          <w:szCs w:val="24"/>
        </w:rPr>
        <w:t xml:space="preserve"> </w:t>
      </w:r>
      <w:r w:rsidR="00DF7CE8" w:rsidRPr="00721026">
        <w:rPr>
          <w:rFonts w:ascii="Times New Roman" w:hAnsi="Times New Roman"/>
          <w:sz w:val="24"/>
          <w:szCs w:val="24"/>
        </w:rPr>
        <w:t>NICODIN Mihaela Carmen</w:t>
      </w:r>
    </w:p>
    <w:p w14:paraId="595078B0" w14:textId="77777777" w:rsidR="00F20FBC" w:rsidRDefault="00F20FBC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F32CF61" w14:textId="77777777" w:rsidR="008C2899" w:rsidRPr="00721026" w:rsidRDefault="008C2899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B4AAC1B" w14:textId="77777777" w:rsidR="00721026" w:rsidRPr="00721026" w:rsidRDefault="00721026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AB968FD" w14:textId="77777777" w:rsidR="00721026" w:rsidRPr="00721026" w:rsidRDefault="00721026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5FDA24E" w14:textId="77777777" w:rsidR="00440D7F" w:rsidRPr="00721026" w:rsidRDefault="00440D7F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Dosarul</w:t>
      </w:r>
      <w:proofErr w:type="spellEnd"/>
      <w:r w:rsidRPr="0072102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de concurs</w:t>
      </w:r>
    </w:p>
    <w:p w14:paraId="3E484F7F" w14:textId="77777777" w:rsidR="00440D7F" w:rsidRPr="00721026" w:rsidRDefault="00440D7F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1. </w:t>
      </w:r>
      <w:r w:rsidR="007C0383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Formular </w:t>
      </w:r>
      <w:proofErr w:type="spellStart"/>
      <w:r w:rsidR="007C0383" w:rsidRPr="00721026">
        <w:rPr>
          <w:rFonts w:ascii="Times New Roman" w:eastAsia="Times New Roman" w:hAnsi="Times New Roman"/>
          <w:color w:val="000000"/>
          <w:sz w:val="24"/>
          <w:szCs w:val="24"/>
        </w:rPr>
        <w:t>înscriere</w:t>
      </w:r>
      <w:proofErr w:type="spellEnd"/>
      <w:r w:rsidR="007C0383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– </w:t>
      </w:r>
      <w:proofErr w:type="spellStart"/>
      <w:r w:rsidR="007C0383" w:rsidRPr="00721026">
        <w:rPr>
          <w:rFonts w:ascii="Times New Roman" w:eastAsia="Times New Roman" w:hAnsi="Times New Roman"/>
          <w:color w:val="000000"/>
          <w:sz w:val="24"/>
          <w:szCs w:val="24"/>
        </w:rPr>
        <w:t>anexa</w:t>
      </w:r>
      <w:proofErr w:type="spellEnd"/>
      <w:r w:rsidR="007C0383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nr. 2</w:t>
      </w:r>
      <w:r w:rsidR="00CF31D5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H.G. 1336/2022</w:t>
      </w:r>
      <w:r w:rsidR="007C0383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proofErr w:type="spellStart"/>
      <w:r w:rsidR="00685F47" w:rsidRPr="00721026">
        <w:rPr>
          <w:rFonts w:ascii="Times New Roman" w:eastAsia="Times New Roman" w:hAnsi="Times New Roman"/>
          <w:color w:val="000000"/>
          <w:sz w:val="24"/>
          <w:szCs w:val="24"/>
        </w:rPr>
        <w:t>completată</w:t>
      </w:r>
      <w:proofErr w:type="spellEnd"/>
      <w:r w:rsidR="00685F47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 w:rsidR="00685F47" w:rsidRPr="00721026">
        <w:rPr>
          <w:rFonts w:ascii="Times New Roman" w:eastAsia="Times New Roman" w:hAnsi="Times New Roman"/>
          <w:color w:val="000000"/>
          <w:sz w:val="24"/>
          <w:szCs w:val="24"/>
        </w:rPr>
        <w:t>sediul</w:t>
      </w:r>
      <w:proofErr w:type="spellEnd"/>
      <w:r w:rsidR="00685F47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85F47" w:rsidRPr="00721026">
        <w:rPr>
          <w:rFonts w:ascii="Times New Roman" w:eastAsia="Times New Roman" w:hAnsi="Times New Roman"/>
          <w:color w:val="000000"/>
          <w:sz w:val="24"/>
          <w:szCs w:val="24"/>
        </w:rPr>
        <w:t>școlii</w:t>
      </w:r>
      <w:proofErr w:type="spellEnd"/>
      <w:r w:rsidR="00685F47" w:rsidRPr="0072102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771E87B6" w14:textId="77777777" w:rsidR="00440D7F" w:rsidRPr="00721026" w:rsidRDefault="00440D7F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2.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Copie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după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69494361" w14:textId="77777777" w:rsidR="00440D7F" w:rsidRPr="00721026" w:rsidRDefault="00AA56FB" w:rsidP="0072102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actul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identitate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orice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alt document care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atestă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identitatea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potrivit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legii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aflate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termen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valabilitate</w:t>
      </w:r>
      <w:proofErr w:type="spellEnd"/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3AAAE097" w14:textId="77777777" w:rsidR="00CF31D5" w:rsidRPr="00721026" w:rsidRDefault="00AA56FB" w:rsidP="0072102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certificatului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căsătorie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</w:t>
      </w:r>
      <w:proofErr w:type="gram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altui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document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s-a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realizat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schimbarea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nume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după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caz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4876E077" w14:textId="77777777" w:rsidR="00AA56FB" w:rsidRPr="00721026" w:rsidRDefault="00AA56FB" w:rsidP="0072102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documente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atestă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nivelul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studiilor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şi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ale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altor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acte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atestă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efectuarea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unor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specializări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precum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copiile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documentelor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atestă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îndeplinirea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condiţiilor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specifice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ale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postului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14:paraId="138E0661" w14:textId="77777777" w:rsidR="00AA56FB" w:rsidRPr="00721026" w:rsidRDefault="00AA56FB" w:rsidP="0072102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carnetul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muncă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/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raport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salariat REVISAL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după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caz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o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adeverinţă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original care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ateste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vechimea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muncă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şi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specialitatea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studiilor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solicitate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ocuparea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postului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4A978636" w14:textId="77777777" w:rsidR="00440D7F" w:rsidRPr="00721026" w:rsidRDefault="00440D7F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  </w:t>
      </w:r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(</w:t>
      </w:r>
      <w:proofErr w:type="spellStart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Actele</w:t>
      </w:r>
      <w:proofErr w:type="spellEnd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prevăzute</w:t>
      </w:r>
      <w:proofErr w:type="spellEnd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la pct. 2 </w:t>
      </w:r>
      <w:proofErr w:type="spellStart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vor</w:t>
      </w:r>
      <w:proofErr w:type="spellEnd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fi </w:t>
      </w:r>
      <w:proofErr w:type="spellStart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prezentate</w:t>
      </w:r>
      <w:proofErr w:type="spellEnd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şi</w:t>
      </w:r>
      <w:proofErr w:type="spellEnd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original </w:t>
      </w:r>
      <w:proofErr w:type="spellStart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în</w:t>
      </w:r>
      <w:proofErr w:type="spellEnd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vederea</w:t>
      </w:r>
      <w:proofErr w:type="spellEnd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conformităţii</w:t>
      </w:r>
      <w:proofErr w:type="spellEnd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copiilor</w:t>
      </w:r>
      <w:proofErr w:type="spellEnd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cu </w:t>
      </w:r>
      <w:proofErr w:type="spellStart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acestea</w:t>
      </w:r>
      <w:proofErr w:type="spellEnd"/>
      <w:r w:rsidRPr="007210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).</w:t>
      </w:r>
    </w:p>
    <w:p w14:paraId="3204B0B1" w14:textId="77777777" w:rsidR="00AA56FB" w:rsidRPr="00721026" w:rsidRDefault="00F20FBC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3. </w:t>
      </w:r>
      <w:proofErr w:type="spellStart"/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>Declaraţie</w:t>
      </w:r>
      <w:proofErr w:type="spellEnd"/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pe </w:t>
      </w:r>
      <w:proofErr w:type="spellStart"/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>proprie</w:t>
      </w:r>
      <w:proofErr w:type="spellEnd"/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440D7F" w:rsidRPr="00721026">
        <w:rPr>
          <w:rFonts w:ascii="Times New Roman" w:eastAsia="Times New Roman" w:hAnsi="Times New Roman"/>
          <w:color w:val="000000"/>
          <w:sz w:val="24"/>
          <w:szCs w:val="24"/>
        </w:rPr>
        <w:t>răspundere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nu 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antecedente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penale</w:t>
      </w:r>
      <w:proofErr w:type="spellEnd"/>
      <w:r w:rsidR="00C63AEA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C63AEA" w:rsidRPr="00721026">
        <w:rPr>
          <w:rFonts w:ascii="Times New Roman" w:eastAsia="Times New Roman" w:hAnsi="Times New Roman"/>
          <w:color w:val="000000"/>
          <w:sz w:val="24"/>
          <w:szCs w:val="24"/>
        </w:rPr>
        <w:t>completată</w:t>
      </w:r>
      <w:proofErr w:type="spellEnd"/>
      <w:r w:rsidR="00C63AEA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 w:rsidR="00C63AEA" w:rsidRPr="00721026">
        <w:rPr>
          <w:rFonts w:ascii="Times New Roman" w:eastAsia="Times New Roman" w:hAnsi="Times New Roman"/>
          <w:color w:val="000000"/>
          <w:sz w:val="24"/>
          <w:szCs w:val="24"/>
        </w:rPr>
        <w:t>sediul</w:t>
      </w:r>
      <w:proofErr w:type="spellEnd"/>
      <w:r w:rsidR="00C63AEA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C63AEA" w:rsidRPr="00721026">
        <w:rPr>
          <w:rFonts w:ascii="Times New Roman" w:eastAsia="Times New Roman" w:hAnsi="Times New Roman"/>
          <w:color w:val="000000"/>
          <w:sz w:val="24"/>
          <w:szCs w:val="24"/>
        </w:rPr>
        <w:t>școlii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pînă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eliberea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certificatului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cazier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judiciar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după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caz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extrasul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pe </w:t>
      </w:r>
      <w:proofErr w:type="spellStart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cazierul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judiciar</w:t>
      </w:r>
      <w:proofErr w:type="spellEnd"/>
      <w:r w:rsidR="00AA56FB" w:rsidRPr="0072102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78FB3F6D" w14:textId="77777777" w:rsidR="00440D7F" w:rsidRPr="00721026" w:rsidRDefault="00440D7F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4.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Adeverinţă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medicală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ateste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starea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sănătate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corespunzătoare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eliberată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cel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mult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6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luni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înainte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începerea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concursului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către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medicul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familie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către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unităţi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sanitare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abilitate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);</w:t>
      </w:r>
    </w:p>
    <w:p w14:paraId="59BD4397" w14:textId="77777777" w:rsidR="00440D7F" w:rsidRPr="00721026" w:rsidRDefault="00440D7F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5. Curriculum vitae</w:t>
      </w:r>
    </w:p>
    <w:p w14:paraId="4CD6CF99" w14:textId="77777777" w:rsidR="00AA56FB" w:rsidRPr="00721026" w:rsidRDefault="00AA56FB" w:rsidP="007210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6.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Certificatul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integritate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comportamentală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din care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reiasă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că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nu s-au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comis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infracțiuni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prevăzute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art.1 </w:t>
      </w:r>
      <w:proofErr w:type="spellStart"/>
      <w:proofErr w:type="gram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alin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.(</w:t>
      </w:r>
      <w:proofErr w:type="gram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2) din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Legea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nr. 118/2019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privind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Registrul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național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automatizat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privire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la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persoanele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care au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comis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infracțiuni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sexuale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exploatare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unor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persoane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asupra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minorilor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precum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completarea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Legii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nr.76/2008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privind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organizarea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funcționarea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Sistemului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Național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Date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Genetice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Judiciare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modificările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ulterioare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candidații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înscriși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posturile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din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cadrul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sistemului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învățământ</w:t>
      </w:r>
      <w:proofErr w:type="spellEnd"/>
      <w:r w:rsidRPr="0072102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67E6EEF4" w14:textId="77777777" w:rsidR="00A85C0A" w:rsidRPr="00721026" w:rsidRDefault="00A85C0A" w:rsidP="00721026">
      <w:pPr>
        <w:pStyle w:val="Header"/>
        <w:jc w:val="both"/>
        <w:rPr>
          <w:rFonts w:ascii="Times New Roman" w:hAnsi="Times New Roman"/>
          <w:b/>
          <w:sz w:val="24"/>
          <w:szCs w:val="24"/>
        </w:rPr>
      </w:pPr>
    </w:p>
    <w:p w14:paraId="216A06B2" w14:textId="77777777" w:rsidR="00DF7CE8" w:rsidRPr="00721026" w:rsidRDefault="00DF7CE8" w:rsidP="00721026">
      <w:pPr>
        <w:pStyle w:val="Header"/>
        <w:jc w:val="both"/>
        <w:rPr>
          <w:rFonts w:ascii="Times New Roman" w:hAnsi="Times New Roman"/>
          <w:b/>
          <w:sz w:val="24"/>
          <w:szCs w:val="24"/>
        </w:rPr>
      </w:pPr>
    </w:p>
    <w:p w14:paraId="7B8F9E65" w14:textId="77777777" w:rsidR="00B36F7B" w:rsidRPr="00721026" w:rsidRDefault="00CF31D5" w:rsidP="00721026">
      <w:pPr>
        <w:pStyle w:val="Header"/>
        <w:jc w:val="both"/>
        <w:rPr>
          <w:rFonts w:ascii="Times New Roman" w:hAnsi="Times New Roman"/>
          <w:b/>
          <w:sz w:val="24"/>
          <w:szCs w:val="24"/>
        </w:rPr>
      </w:pPr>
      <w:r w:rsidRPr="00721026">
        <w:rPr>
          <w:rFonts w:ascii="Times New Roman" w:hAnsi="Times New Roman"/>
          <w:b/>
          <w:sz w:val="24"/>
          <w:szCs w:val="24"/>
        </w:rPr>
        <w:t xml:space="preserve">Data </w:t>
      </w:r>
      <w:proofErr w:type="spellStart"/>
      <w:r w:rsidRPr="00721026">
        <w:rPr>
          <w:rFonts w:ascii="Times New Roman" w:hAnsi="Times New Roman"/>
          <w:b/>
          <w:sz w:val="24"/>
          <w:szCs w:val="24"/>
        </w:rPr>
        <w:t>afișării</w:t>
      </w:r>
      <w:proofErr w:type="spellEnd"/>
      <w:r w:rsidRPr="00721026">
        <w:rPr>
          <w:rFonts w:ascii="Times New Roman" w:hAnsi="Times New Roman"/>
          <w:b/>
          <w:sz w:val="24"/>
          <w:szCs w:val="24"/>
        </w:rPr>
        <w:t xml:space="preserve"> </w:t>
      </w:r>
      <w:r w:rsidR="001B51DE">
        <w:rPr>
          <w:rFonts w:ascii="Times New Roman" w:hAnsi="Times New Roman"/>
          <w:b/>
          <w:sz w:val="24"/>
          <w:szCs w:val="24"/>
        </w:rPr>
        <w:t>10</w:t>
      </w:r>
      <w:r w:rsidRPr="00721026">
        <w:rPr>
          <w:rFonts w:ascii="Times New Roman" w:hAnsi="Times New Roman"/>
          <w:b/>
          <w:sz w:val="24"/>
          <w:szCs w:val="24"/>
        </w:rPr>
        <w:t>.0</w:t>
      </w:r>
      <w:r w:rsidR="0063653B" w:rsidRPr="00721026">
        <w:rPr>
          <w:rFonts w:ascii="Times New Roman" w:hAnsi="Times New Roman"/>
          <w:b/>
          <w:sz w:val="24"/>
          <w:szCs w:val="24"/>
        </w:rPr>
        <w:t>8</w:t>
      </w:r>
      <w:r w:rsidR="00C63AEA" w:rsidRPr="00721026">
        <w:rPr>
          <w:rFonts w:ascii="Times New Roman" w:hAnsi="Times New Roman"/>
          <w:b/>
          <w:sz w:val="24"/>
          <w:szCs w:val="24"/>
        </w:rPr>
        <w:t>.202</w:t>
      </w:r>
      <w:r w:rsidR="0063653B" w:rsidRPr="00721026">
        <w:rPr>
          <w:rFonts w:ascii="Times New Roman" w:hAnsi="Times New Roman"/>
          <w:b/>
          <w:sz w:val="24"/>
          <w:szCs w:val="24"/>
        </w:rPr>
        <w:t>6</w:t>
      </w:r>
    </w:p>
    <w:sectPr w:rsidR="00B36F7B" w:rsidRPr="00721026" w:rsidSect="004E55A9">
      <w:headerReference w:type="default" r:id="rId9"/>
      <w:footerReference w:type="default" r:id="rId10"/>
      <w:pgSz w:w="11907" w:h="16839" w:code="9"/>
      <w:pgMar w:top="0" w:right="1134" w:bottom="567" w:left="1134" w:header="964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C9B8A" w14:textId="77777777" w:rsidR="00FC2579" w:rsidRDefault="00FC2579" w:rsidP="00E160F0">
      <w:pPr>
        <w:spacing w:after="0" w:line="240" w:lineRule="auto"/>
      </w:pPr>
      <w:r>
        <w:separator/>
      </w:r>
    </w:p>
  </w:endnote>
  <w:endnote w:type="continuationSeparator" w:id="0">
    <w:p w14:paraId="60BB62C5" w14:textId="77777777" w:rsidR="00FC2579" w:rsidRDefault="00FC2579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BFA14" w14:textId="77777777" w:rsidR="009F249B" w:rsidRDefault="000426AC" w:rsidP="002B6673">
    <w:pPr>
      <w:pStyle w:val="Footer"/>
      <w:rPr>
        <w:rFonts w:ascii="Palatino Linotype" w:hAnsi="Palatino Linotype"/>
        <w:color w:val="0F243E"/>
        <w:sz w:val="18"/>
        <w:szCs w:val="18"/>
        <w:lang w:val="it-IT"/>
      </w:rPr>
    </w:pPr>
    <w:r>
      <w:rPr>
        <w:rFonts w:ascii="Palatino Linotype" w:hAnsi="Palatino Linotype"/>
        <w:color w:val="0F243E"/>
        <w:sz w:val="6"/>
        <w:szCs w:val="6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</w:t>
    </w:r>
    <w:r w:rsidR="009F249B">
      <w:rPr>
        <w:rFonts w:ascii="Palatino Linotype" w:hAnsi="Palatino Linotype"/>
        <w:color w:val="0F243E"/>
        <w:sz w:val="6"/>
        <w:szCs w:val="6"/>
        <w:lang w:val="it-IT"/>
      </w:rPr>
      <w:t>__________________________</w:t>
    </w:r>
    <w:r w:rsidR="002B6673">
      <w:rPr>
        <w:rFonts w:ascii="Palatino Linotype" w:hAnsi="Palatino Linotype"/>
        <w:color w:val="0F243E"/>
        <w:sz w:val="6"/>
        <w:szCs w:val="6"/>
        <w:lang w:val="it-IT"/>
      </w:rPr>
      <w:t>___________________________</w:t>
    </w:r>
    <w:r w:rsidR="009F249B" w:rsidRPr="000F34AE">
      <w:rPr>
        <w:rFonts w:ascii="Palatino Linotype" w:hAnsi="Palatino Linotype"/>
        <w:color w:val="0F243E"/>
        <w:sz w:val="18"/>
        <w:szCs w:val="18"/>
        <w:lang w:val="it-IT"/>
      </w:rPr>
      <w:t xml:space="preserve"> </w:t>
    </w:r>
  </w:p>
  <w:p w14:paraId="1DD5C149" w14:textId="77777777" w:rsidR="000426AC" w:rsidRDefault="000426AC" w:rsidP="000426AC">
    <w:pPr>
      <w:pStyle w:val="Footer"/>
      <w:jc w:val="center"/>
      <w:rPr>
        <w:rFonts w:ascii="Times New Roman" w:hAnsi="Times New Roman"/>
        <w:color w:val="0F243E"/>
        <w:sz w:val="18"/>
        <w:szCs w:val="18"/>
        <w:lang w:val="it-IT"/>
      </w:rPr>
    </w:pPr>
  </w:p>
  <w:p w14:paraId="2C64D647" w14:textId="77777777" w:rsidR="009F249B" w:rsidRPr="000426AC" w:rsidRDefault="009F249B" w:rsidP="000426AC">
    <w:pPr>
      <w:pStyle w:val="Footer"/>
      <w:jc w:val="center"/>
      <w:rPr>
        <w:rFonts w:ascii="Times New Roman" w:hAnsi="Times New Roman"/>
        <w:color w:val="0F243E"/>
        <w:sz w:val="18"/>
        <w:szCs w:val="18"/>
        <w:lang w:val="it-IT"/>
      </w:rPr>
    </w:pPr>
    <w:r w:rsidRPr="000426AC">
      <w:rPr>
        <w:rFonts w:ascii="Times New Roman" w:hAnsi="Times New Roman"/>
        <w:color w:val="0F243E"/>
        <w:sz w:val="18"/>
        <w:szCs w:val="18"/>
        <w:lang w:val="it-IT"/>
      </w:rPr>
      <w:t>Str. Busuiocului nr.1, 500376, Braşov, România</w:t>
    </w:r>
    <w:r w:rsidR="000426AC" w:rsidRPr="000426AC">
      <w:rPr>
        <w:rFonts w:ascii="Times New Roman" w:hAnsi="Times New Roman"/>
        <w:color w:val="0F243E"/>
        <w:sz w:val="18"/>
        <w:szCs w:val="18"/>
        <w:lang w:val="it-IT"/>
      </w:rPr>
      <w:t xml:space="preserve">, </w:t>
    </w:r>
    <w:r w:rsidRPr="000426AC">
      <w:rPr>
        <w:rFonts w:ascii="Times New Roman" w:hAnsi="Times New Roman"/>
        <w:color w:val="0F243E"/>
        <w:sz w:val="18"/>
        <w:szCs w:val="18"/>
        <w:lang w:val="it-IT"/>
      </w:rPr>
      <w:t>Tel. / Fax:</w:t>
    </w:r>
    <w:r w:rsidR="000426AC">
      <w:rPr>
        <w:rFonts w:ascii="Times New Roman" w:hAnsi="Times New Roman"/>
        <w:color w:val="0F243E"/>
        <w:sz w:val="18"/>
        <w:szCs w:val="18"/>
        <w:lang w:val="it-IT"/>
      </w:rPr>
      <w:t xml:space="preserve"> </w:t>
    </w:r>
    <w:r w:rsidRPr="000426AC">
      <w:rPr>
        <w:rFonts w:ascii="Times New Roman" w:hAnsi="Times New Roman"/>
        <w:color w:val="0F243E"/>
        <w:sz w:val="18"/>
        <w:szCs w:val="18"/>
        <w:lang w:val="it-IT"/>
      </w:rPr>
      <w:t xml:space="preserve"> +40 (0)268 33 17 64</w:t>
    </w:r>
  </w:p>
  <w:p w14:paraId="337D2395" w14:textId="77777777" w:rsidR="009F249B" w:rsidRPr="000426AC" w:rsidRDefault="009F249B" w:rsidP="000426AC">
    <w:pPr>
      <w:pStyle w:val="Footer"/>
      <w:jc w:val="center"/>
      <w:rPr>
        <w:rFonts w:ascii="Times New Roman" w:hAnsi="Times New Roman"/>
        <w:color w:val="0F243E"/>
        <w:sz w:val="18"/>
        <w:szCs w:val="18"/>
        <w:lang w:val="fr-FR"/>
      </w:rPr>
    </w:pPr>
    <w:r w:rsidRPr="000426AC">
      <w:rPr>
        <w:rFonts w:ascii="Times New Roman" w:hAnsi="Times New Roman"/>
        <w:color w:val="0F243E"/>
        <w:sz w:val="18"/>
        <w:szCs w:val="18"/>
        <w:lang w:val="it-IT"/>
      </w:rPr>
      <w:t xml:space="preserve">E-mail: </w:t>
    </w:r>
    <w:hyperlink r:id="rId1" w:history="1">
      <w:r w:rsidR="00B03161" w:rsidRPr="00F70FAF">
        <w:rPr>
          <w:rStyle w:val="Hyperlink"/>
          <w:rFonts w:ascii="Times New Roman" w:hAnsi="Times New Roman"/>
          <w:sz w:val="18"/>
          <w:szCs w:val="18"/>
          <w:lang w:val="it-IT"/>
        </w:rPr>
        <w:t>scoalagimnaziala11brasov</w:t>
      </w:r>
      <w:r w:rsidR="00B03161" w:rsidRPr="00F70FAF">
        <w:rPr>
          <w:rStyle w:val="Hyperlink"/>
          <w:rFonts w:ascii="Times New Roman" w:hAnsi="Times New Roman"/>
          <w:sz w:val="18"/>
          <w:szCs w:val="18"/>
          <w:lang w:val="fr-FR"/>
        </w:rPr>
        <w:t>@gmail.com</w:t>
      </w:r>
    </w:hyperlink>
    <w:r w:rsidR="000426AC" w:rsidRPr="000426AC">
      <w:rPr>
        <w:rFonts w:ascii="Times New Roman" w:hAnsi="Times New Roman"/>
        <w:color w:val="0F243E"/>
        <w:sz w:val="18"/>
        <w:szCs w:val="18"/>
        <w:lang w:val="fr-FR"/>
      </w:rPr>
      <w:t xml:space="preserve">, </w:t>
    </w:r>
    <w:r w:rsidRPr="000426AC">
      <w:rPr>
        <w:rFonts w:ascii="Times New Roman" w:hAnsi="Times New Roman"/>
        <w:color w:val="0F243E"/>
        <w:sz w:val="18"/>
        <w:szCs w:val="18"/>
        <w:lang w:val="it-IT"/>
      </w:rPr>
      <w:t>www.scoala11brasov.ro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E469A" w14:textId="77777777" w:rsidR="00FC2579" w:rsidRDefault="00FC2579" w:rsidP="00E160F0">
      <w:pPr>
        <w:spacing w:after="0" w:line="240" w:lineRule="auto"/>
      </w:pPr>
      <w:r>
        <w:separator/>
      </w:r>
    </w:p>
  </w:footnote>
  <w:footnote w:type="continuationSeparator" w:id="0">
    <w:p w14:paraId="7C1ACBD8" w14:textId="77777777" w:rsidR="00FC2579" w:rsidRDefault="00FC2579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81C58" w14:textId="7F5EB4DA" w:rsidR="008C2899" w:rsidRDefault="002E21BB" w:rsidP="00DF7CE8">
    <w:pPr>
      <w:pStyle w:val="Header"/>
      <w:rPr>
        <w:rFonts w:ascii="Palatino Linotype" w:hAnsi="Palatino Linotype"/>
        <w:color w:val="0F243E"/>
        <w:sz w:val="26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A0B64AD" wp14:editId="29460C9D">
          <wp:simplePos x="0" y="0"/>
          <wp:positionH relativeFrom="column">
            <wp:posOffset>3093085</wp:posOffset>
          </wp:positionH>
          <wp:positionV relativeFrom="paragraph">
            <wp:posOffset>-335915</wp:posOffset>
          </wp:positionV>
          <wp:extent cx="663575" cy="644525"/>
          <wp:effectExtent l="0" t="0" r="0" b="0"/>
          <wp:wrapSquare wrapText="bothSides"/>
          <wp:docPr id="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64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2221E82" wp14:editId="2AB7BFB2">
              <wp:simplePos x="0" y="0"/>
              <wp:positionH relativeFrom="column">
                <wp:posOffset>3909060</wp:posOffset>
              </wp:positionH>
              <wp:positionV relativeFrom="paragraph">
                <wp:posOffset>-358140</wp:posOffset>
              </wp:positionV>
              <wp:extent cx="1971675" cy="653415"/>
              <wp:effectExtent l="0" t="0" r="0" b="0"/>
              <wp:wrapSquare wrapText="bothSides"/>
              <wp:docPr id="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1675" cy="653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CF53B61" w14:textId="77777777" w:rsidR="004E55A9" w:rsidRPr="004E55A9" w:rsidRDefault="004E55A9" w:rsidP="004E55A9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20"/>
                              <w:szCs w:val="20"/>
                            </w:rPr>
                          </w:pPr>
                          <w:r w:rsidRPr="004E55A9"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20"/>
                              <w:szCs w:val="20"/>
                            </w:rPr>
                            <w:t>MINISTERUL</w:t>
                          </w:r>
                        </w:p>
                        <w:p w14:paraId="46F3D034" w14:textId="77777777" w:rsidR="004E55A9" w:rsidRPr="004E55A9" w:rsidRDefault="004E55A9" w:rsidP="004E55A9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20"/>
                              <w:szCs w:val="20"/>
                              <w:lang w:val="ro-RO"/>
                            </w:rPr>
                          </w:pPr>
                          <w:r w:rsidRPr="004E55A9"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20"/>
                              <w:szCs w:val="20"/>
                            </w:rPr>
                            <w:t>EDUCAȚIEI ȘI CERCE</w:t>
                          </w:r>
                          <w:r w:rsidRPr="004E55A9"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20"/>
                              <w:szCs w:val="20"/>
                              <w:lang w:val="ro-RO"/>
                            </w:rPr>
                            <w:t>TĂRII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221E8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07.8pt;margin-top:-28.2pt;width:155.25pt;height:51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" stroked="f">
              <v:textbox>
                <w:txbxContent>
                  <w:p w14:paraId="5CF53B61" w14:textId="77777777" w:rsidR="004E55A9" w:rsidRPr="004E55A9" w:rsidRDefault="004E55A9" w:rsidP="004E55A9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bCs/>
                        <w:color w:val="0000FF"/>
                        <w:sz w:val="20"/>
                        <w:szCs w:val="20"/>
                      </w:rPr>
                    </w:pPr>
                    <w:r w:rsidRPr="004E55A9">
                      <w:rPr>
                        <w:rFonts w:ascii="Arial" w:hAnsi="Arial" w:cs="Arial"/>
                        <w:b/>
                        <w:bCs/>
                        <w:color w:val="0000FF"/>
                        <w:sz w:val="20"/>
                        <w:szCs w:val="20"/>
                      </w:rPr>
                      <w:t>MINISTERUL</w:t>
                    </w:r>
                  </w:p>
                  <w:p w14:paraId="46F3D034" w14:textId="77777777" w:rsidR="004E55A9" w:rsidRPr="004E55A9" w:rsidRDefault="004E55A9" w:rsidP="004E55A9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bCs/>
                        <w:color w:val="0000FF"/>
                        <w:sz w:val="20"/>
                        <w:szCs w:val="20"/>
                        <w:lang w:val="ro-RO"/>
                      </w:rPr>
                    </w:pPr>
                    <w:r w:rsidRPr="004E55A9">
                      <w:rPr>
                        <w:rFonts w:ascii="Arial" w:hAnsi="Arial" w:cs="Arial"/>
                        <w:b/>
                        <w:bCs/>
                        <w:color w:val="0000FF"/>
                        <w:sz w:val="20"/>
                        <w:szCs w:val="20"/>
                      </w:rPr>
                      <w:t>EDUCAȚIEI ȘI CERCE</w:t>
                    </w:r>
                    <w:r w:rsidRPr="004E55A9">
                      <w:rPr>
                        <w:rFonts w:ascii="Arial" w:hAnsi="Arial" w:cs="Arial"/>
                        <w:b/>
                        <w:bCs/>
                        <w:color w:val="0000FF"/>
                        <w:sz w:val="20"/>
                        <w:szCs w:val="20"/>
                        <w:lang w:val="ro-RO"/>
                      </w:rPr>
                      <w:t>TĂRII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1F93D03" wp14:editId="41D81411">
              <wp:simplePos x="0" y="0"/>
              <wp:positionH relativeFrom="column">
                <wp:posOffset>908685</wp:posOffset>
              </wp:positionH>
              <wp:positionV relativeFrom="paragraph">
                <wp:posOffset>-348615</wp:posOffset>
              </wp:positionV>
              <wp:extent cx="2038350" cy="657225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8EB4F" w14:textId="77777777" w:rsidR="004E55A9" w:rsidRPr="004E55A9" w:rsidRDefault="004E55A9" w:rsidP="004E55A9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b/>
                              <w:color w:val="0000FF"/>
                              <w:sz w:val="16"/>
                              <w:szCs w:val="16"/>
                            </w:rPr>
                          </w:pPr>
                          <w:r w:rsidRPr="004E55A9">
                            <w:rPr>
                              <w:rFonts w:ascii="Arial" w:hAnsi="Arial" w:cs="Arial"/>
                              <w:b/>
                              <w:color w:val="0000FF"/>
                              <w:sz w:val="16"/>
                              <w:szCs w:val="16"/>
                            </w:rPr>
                            <w:t>ŞCOALA GIMNAZIALĂ NR.11</w:t>
                          </w:r>
                        </w:p>
                        <w:p w14:paraId="791820EB" w14:textId="77777777" w:rsidR="004E55A9" w:rsidRPr="004E55A9" w:rsidRDefault="004E55A9" w:rsidP="004E55A9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b/>
                              <w:color w:val="0000FF"/>
                              <w:sz w:val="16"/>
                              <w:szCs w:val="16"/>
                            </w:rPr>
                          </w:pPr>
                          <w:r w:rsidRPr="004E55A9">
                            <w:rPr>
                              <w:rFonts w:ascii="Arial" w:hAnsi="Arial" w:cs="Arial"/>
                              <w:b/>
                              <w:color w:val="0000FF"/>
                              <w:sz w:val="16"/>
                              <w:szCs w:val="16"/>
                            </w:rPr>
                            <w:t>„ŞTEFAN OCTAVIAN IOSIF”</w:t>
                          </w:r>
                        </w:p>
                        <w:p w14:paraId="2DB3D4CD" w14:textId="77777777" w:rsidR="004E55A9" w:rsidRPr="004E55A9" w:rsidRDefault="004E55A9" w:rsidP="004E55A9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b/>
                              <w:color w:val="0000FF"/>
                              <w:sz w:val="16"/>
                              <w:szCs w:val="16"/>
                            </w:rPr>
                          </w:pPr>
                          <w:r w:rsidRPr="004E55A9">
                            <w:rPr>
                              <w:rFonts w:ascii="Arial" w:hAnsi="Arial" w:cs="Arial"/>
                              <w:b/>
                              <w:color w:val="0000FF"/>
                              <w:sz w:val="16"/>
                              <w:szCs w:val="16"/>
                            </w:rPr>
                            <w:t>BRAŞOV</w:t>
                          </w:r>
                        </w:p>
                        <w:p w14:paraId="66F79902" w14:textId="77777777" w:rsidR="004E55A9" w:rsidRPr="004E55A9" w:rsidRDefault="004E55A9" w:rsidP="004E55A9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F93D03" id="Text Box 8" o:spid="_x0000_s1027" type="#_x0000_t202" style="position:absolute;margin-left:71.55pt;margin-top:-27.45pt;width:160.5pt;height:5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" stroked="f">
              <v:textbox>
                <w:txbxContent>
                  <w:p w14:paraId="6968EB4F" w14:textId="77777777" w:rsidR="004E55A9" w:rsidRPr="004E55A9" w:rsidRDefault="004E55A9" w:rsidP="004E55A9">
                    <w:pPr>
                      <w:pStyle w:val="Header"/>
                      <w:jc w:val="center"/>
                      <w:rPr>
                        <w:rFonts w:ascii="Arial" w:hAnsi="Arial" w:cs="Arial"/>
                        <w:b/>
                        <w:color w:val="0000FF"/>
                        <w:sz w:val="16"/>
                        <w:szCs w:val="16"/>
                      </w:rPr>
                    </w:pPr>
                    <w:r w:rsidRPr="004E55A9">
                      <w:rPr>
                        <w:rFonts w:ascii="Arial" w:hAnsi="Arial" w:cs="Arial"/>
                        <w:b/>
                        <w:color w:val="0000FF"/>
                        <w:sz w:val="16"/>
                        <w:szCs w:val="16"/>
                      </w:rPr>
                      <w:t>ŞCOALA GIMNAZIALĂ NR.11</w:t>
                    </w:r>
                  </w:p>
                  <w:p w14:paraId="791820EB" w14:textId="77777777" w:rsidR="004E55A9" w:rsidRPr="004E55A9" w:rsidRDefault="004E55A9" w:rsidP="004E55A9">
                    <w:pPr>
                      <w:pStyle w:val="Header"/>
                      <w:jc w:val="center"/>
                      <w:rPr>
                        <w:rFonts w:ascii="Arial" w:hAnsi="Arial" w:cs="Arial"/>
                        <w:b/>
                        <w:color w:val="0000FF"/>
                        <w:sz w:val="16"/>
                        <w:szCs w:val="16"/>
                      </w:rPr>
                    </w:pPr>
                    <w:r w:rsidRPr="004E55A9">
                      <w:rPr>
                        <w:rFonts w:ascii="Arial" w:hAnsi="Arial" w:cs="Arial"/>
                        <w:b/>
                        <w:color w:val="0000FF"/>
                        <w:sz w:val="16"/>
                        <w:szCs w:val="16"/>
                      </w:rPr>
                      <w:t>„ŞTEFAN OCTAVIAN IOSIF”</w:t>
                    </w:r>
                  </w:p>
                  <w:p w14:paraId="2DB3D4CD" w14:textId="77777777" w:rsidR="004E55A9" w:rsidRPr="004E55A9" w:rsidRDefault="004E55A9" w:rsidP="004E55A9">
                    <w:pPr>
                      <w:pStyle w:val="Header"/>
                      <w:jc w:val="center"/>
                      <w:rPr>
                        <w:rFonts w:ascii="Arial" w:hAnsi="Arial" w:cs="Arial"/>
                        <w:b/>
                        <w:color w:val="0000FF"/>
                        <w:sz w:val="16"/>
                        <w:szCs w:val="16"/>
                      </w:rPr>
                    </w:pPr>
                    <w:r w:rsidRPr="004E55A9">
                      <w:rPr>
                        <w:rFonts w:ascii="Arial" w:hAnsi="Arial" w:cs="Arial"/>
                        <w:b/>
                        <w:color w:val="0000FF"/>
                        <w:sz w:val="16"/>
                        <w:szCs w:val="16"/>
                      </w:rPr>
                      <w:t>BRAŞOV</w:t>
                    </w:r>
                  </w:p>
                  <w:p w14:paraId="66F79902" w14:textId="77777777" w:rsidR="004E55A9" w:rsidRPr="004E55A9" w:rsidRDefault="004E55A9" w:rsidP="004E55A9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31A6897D" wp14:editId="69186627">
          <wp:simplePos x="0" y="0"/>
          <wp:positionH relativeFrom="column">
            <wp:posOffset>99060</wp:posOffset>
          </wp:positionH>
          <wp:positionV relativeFrom="paragraph">
            <wp:posOffset>-358140</wp:posOffset>
          </wp:positionV>
          <wp:extent cx="666750" cy="666750"/>
          <wp:effectExtent l="0" t="0" r="0" b="0"/>
          <wp:wrapNone/>
          <wp:docPr id="2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B41BBC" w14:textId="63BB9751" w:rsidR="00DF7CE8" w:rsidRPr="004E55A9" w:rsidRDefault="004E55A9" w:rsidP="00DF7CE8">
    <w:pPr>
      <w:pStyle w:val="Header"/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</w:rPr>
      <w:t>____________________________</w:t>
    </w:r>
    <w:r w:rsidR="008C2899">
      <w:rPr>
        <w:rFonts w:ascii="Palatino Linotype" w:hAnsi="Palatino Linotype"/>
        <w:color w:val="0F243E"/>
        <w:sz w:val="26"/>
      </w:rPr>
      <w:softHyphen/>
    </w:r>
    <w:r w:rsidR="008C2899">
      <w:rPr>
        <w:rFonts w:ascii="Palatino Linotype" w:hAnsi="Palatino Linotype"/>
        <w:color w:val="0F243E"/>
        <w:sz w:val="26"/>
      </w:rPr>
      <w:softHyphen/>
    </w:r>
    <w:r w:rsidR="008C2899">
      <w:rPr>
        <w:rFonts w:ascii="Palatino Linotype" w:hAnsi="Palatino Linotype"/>
        <w:color w:val="0F243E"/>
        <w:sz w:val="26"/>
      </w:rPr>
      <w:softHyphen/>
    </w:r>
    <w:r w:rsidR="008C2899">
      <w:rPr>
        <w:rFonts w:ascii="Palatino Linotype" w:hAnsi="Palatino Linotype"/>
        <w:color w:val="0F243E"/>
        <w:sz w:val="26"/>
      </w:rPr>
      <w:softHyphen/>
    </w:r>
    <w:r w:rsidR="008C2899">
      <w:rPr>
        <w:rFonts w:ascii="Palatino Linotype" w:hAnsi="Palatino Linotype"/>
        <w:color w:val="0F243E"/>
        <w:sz w:val="26"/>
      </w:rPr>
      <w:softHyphen/>
    </w:r>
    <w:r w:rsidR="008C2899">
      <w:rPr>
        <w:rFonts w:ascii="Palatino Linotype" w:hAnsi="Palatino Linotype"/>
        <w:color w:val="0F243E"/>
        <w:sz w:val="26"/>
      </w:rPr>
      <w:softHyphen/>
    </w:r>
    <w:r w:rsidR="008C2899">
      <w:rPr>
        <w:rFonts w:ascii="Palatino Linotype" w:hAnsi="Palatino Linotype"/>
        <w:color w:val="0F243E"/>
        <w:sz w:val="26"/>
      </w:rPr>
      <w:softHyphen/>
    </w:r>
    <w:r w:rsidR="008C2899">
      <w:rPr>
        <w:rFonts w:ascii="Palatino Linotype" w:hAnsi="Palatino Linotype"/>
        <w:color w:val="0F243E"/>
        <w:sz w:val="26"/>
      </w:rPr>
      <w:softHyphen/>
    </w:r>
    <w:r w:rsidR="008C2899">
      <w:rPr>
        <w:rFonts w:ascii="Palatino Linotype" w:hAnsi="Palatino Linotype"/>
        <w:color w:val="0F243E"/>
        <w:sz w:val="26"/>
      </w:rPr>
      <w:softHyphen/>
    </w:r>
    <w:r w:rsidR="008C2899">
      <w:rPr>
        <w:rFonts w:ascii="Palatino Linotype" w:hAnsi="Palatino Linotype"/>
        <w:color w:val="0F243E"/>
        <w:sz w:val="26"/>
      </w:rPr>
      <w:softHyphen/>
    </w:r>
    <w:r>
      <w:rPr>
        <w:rFonts w:ascii="Palatino Linotype" w:hAnsi="Palatino Linotype"/>
        <w:color w:val="0F243E"/>
        <w:sz w:val="26"/>
      </w:rPr>
      <w:t>___</w:t>
    </w:r>
    <w:r w:rsidR="009830E3">
      <w:rPr>
        <w:rFonts w:ascii="Palatino Linotype" w:hAnsi="Palatino Linotype"/>
        <w:color w:val="0F243E"/>
        <w:sz w:val="26"/>
      </w:rPr>
      <w:t>___</w:t>
    </w:r>
  </w:p>
  <w:p w14:paraId="1298C4E1" w14:textId="77777777" w:rsidR="009F249B" w:rsidRPr="00DF7CE8" w:rsidRDefault="009F249B" w:rsidP="00DF7CE8">
    <w:pPr>
      <w:pStyle w:val="Header"/>
      <w:rPr>
        <w:szCs w:val="26"/>
      </w:rPr>
    </w:pPr>
    <w:r w:rsidRPr="00DF7CE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7" type="#_x0000_t75" style="width:9.75pt;height:9.75pt" o:bullet="t">
        <v:imagedata r:id="rId1" o:title="BD21298_"/>
      </v:shape>
    </w:pict>
  </w:numPicBullet>
  <w:abstractNum w:abstractNumId="0" w15:restartNumberingAfterBreak="0">
    <w:nsid w:val="009A43B5"/>
    <w:multiLevelType w:val="multilevel"/>
    <w:tmpl w:val="59D4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D1458"/>
    <w:multiLevelType w:val="hybridMultilevel"/>
    <w:tmpl w:val="36F6ED52"/>
    <w:lvl w:ilvl="0" w:tplc="1F40430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0855A9"/>
    <w:multiLevelType w:val="hybridMultilevel"/>
    <w:tmpl w:val="B65C54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021AD"/>
    <w:multiLevelType w:val="multilevel"/>
    <w:tmpl w:val="257C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A71E8"/>
    <w:multiLevelType w:val="hybridMultilevel"/>
    <w:tmpl w:val="FFC26486"/>
    <w:lvl w:ilvl="0" w:tplc="29782F54">
      <w:start w:val="988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406720"/>
    <w:multiLevelType w:val="hybridMultilevel"/>
    <w:tmpl w:val="EB967B16"/>
    <w:lvl w:ilvl="0" w:tplc="5A561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04415"/>
    <w:multiLevelType w:val="hybridMultilevel"/>
    <w:tmpl w:val="EF44B1C2"/>
    <w:lvl w:ilvl="0" w:tplc="273A3496">
      <w:numFmt w:val="bullet"/>
      <w:lvlText w:val="-"/>
      <w:lvlJc w:val="left"/>
      <w:pPr>
        <w:ind w:left="117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1DCD7C2E"/>
    <w:multiLevelType w:val="hybridMultilevel"/>
    <w:tmpl w:val="6B3C385E"/>
    <w:lvl w:ilvl="0" w:tplc="33A6BA3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26F3DC1"/>
    <w:multiLevelType w:val="multilevel"/>
    <w:tmpl w:val="C852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2C037A"/>
    <w:multiLevelType w:val="hybridMultilevel"/>
    <w:tmpl w:val="02ACC0E4"/>
    <w:lvl w:ilvl="0" w:tplc="04180001">
      <w:start w:val="1"/>
      <w:numFmt w:val="bullet"/>
      <w:lvlText w:val=""/>
      <w:lvlJc w:val="left"/>
      <w:pPr>
        <w:ind w:left="16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3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66" w:hanging="360"/>
      </w:pPr>
      <w:rPr>
        <w:rFonts w:ascii="Wingdings" w:hAnsi="Wingdings" w:hint="default"/>
      </w:rPr>
    </w:lvl>
  </w:abstractNum>
  <w:abstractNum w:abstractNumId="10" w15:restartNumberingAfterBreak="0">
    <w:nsid w:val="330633F3"/>
    <w:multiLevelType w:val="hybridMultilevel"/>
    <w:tmpl w:val="1FCC5B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32497"/>
    <w:multiLevelType w:val="multilevel"/>
    <w:tmpl w:val="CD8052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9B4346"/>
    <w:multiLevelType w:val="hybridMultilevel"/>
    <w:tmpl w:val="181E95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083EED"/>
    <w:multiLevelType w:val="hybridMultilevel"/>
    <w:tmpl w:val="ACAA68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C824A7"/>
    <w:multiLevelType w:val="hybridMultilevel"/>
    <w:tmpl w:val="B7163D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9B06556"/>
    <w:multiLevelType w:val="hybridMultilevel"/>
    <w:tmpl w:val="1604002E"/>
    <w:lvl w:ilvl="0" w:tplc="EFB0D7CA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771727"/>
    <w:multiLevelType w:val="multilevel"/>
    <w:tmpl w:val="C47E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7D05A5"/>
    <w:multiLevelType w:val="hybridMultilevel"/>
    <w:tmpl w:val="2C88E928"/>
    <w:lvl w:ilvl="0" w:tplc="0E3ED22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7E0DDA"/>
    <w:multiLevelType w:val="hybridMultilevel"/>
    <w:tmpl w:val="F6CCB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7110B"/>
    <w:multiLevelType w:val="hybridMultilevel"/>
    <w:tmpl w:val="5F440F9E"/>
    <w:lvl w:ilvl="0" w:tplc="75D4BFD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7A4C0B28"/>
    <w:multiLevelType w:val="hybridMultilevel"/>
    <w:tmpl w:val="AC942F26"/>
    <w:lvl w:ilvl="0" w:tplc="AD4CBC2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7B2B7D34"/>
    <w:multiLevelType w:val="hybridMultilevel"/>
    <w:tmpl w:val="2794E6CA"/>
    <w:lvl w:ilvl="0" w:tplc="6868D4C6"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0"/>
  </w:num>
  <w:num w:numId="5">
    <w:abstractNumId w:val="21"/>
  </w:num>
  <w:num w:numId="6">
    <w:abstractNumId w:val="19"/>
  </w:num>
  <w:num w:numId="7">
    <w:abstractNumId w:val="17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5"/>
  </w:num>
  <w:num w:numId="11">
    <w:abstractNumId w:val="12"/>
  </w:num>
  <w:num w:numId="12">
    <w:abstractNumId w:val="14"/>
  </w:num>
  <w:num w:numId="13">
    <w:abstractNumId w:val="13"/>
  </w:num>
  <w:num w:numId="14">
    <w:abstractNumId w:val="18"/>
  </w:num>
  <w:num w:numId="15">
    <w:abstractNumId w:val="11"/>
  </w:num>
  <w:num w:numId="16">
    <w:abstractNumId w:val="3"/>
  </w:num>
  <w:num w:numId="17">
    <w:abstractNumId w:val="8"/>
  </w:num>
  <w:num w:numId="18">
    <w:abstractNumId w:val="0"/>
  </w:num>
  <w:num w:numId="19">
    <w:abstractNumId w:val="16"/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F0"/>
    <w:rsid w:val="00001680"/>
    <w:rsid w:val="00002376"/>
    <w:rsid w:val="000024C0"/>
    <w:rsid w:val="00002539"/>
    <w:rsid w:val="00002654"/>
    <w:rsid w:val="00003FCD"/>
    <w:rsid w:val="00004094"/>
    <w:rsid w:val="000047A9"/>
    <w:rsid w:val="00004D64"/>
    <w:rsid w:val="000056B1"/>
    <w:rsid w:val="00006136"/>
    <w:rsid w:val="00010612"/>
    <w:rsid w:val="00011716"/>
    <w:rsid w:val="000117DB"/>
    <w:rsid w:val="00011921"/>
    <w:rsid w:val="00011C9E"/>
    <w:rsid w:val="000128E0"/>
    <w:rsid w:val="00012A8A"/>
    <w:rsid w:val="000133A6"/>
    <w:rsid w:val="000160C5"/>
    <w:rsid w:val="00016726"/>
    <w:rsid w:val="00016999"/>
    <w:rsid w:val="0001759C"/>
    <w:rsid w:val="00020FE5"/>
    <w:rsid w:val="000210F2"/>
    <w:rsid w:val="000224EA"/>
    <w:rsid w:val="00022C2F"/>
    <w:rsid w:val="00023382"/>
    <w:rsid w:val="00026CF7"/>
    <w:rsid w:val="0003030D"/>
    <w:rsid w:val="00031EE3"/>
    <w:rsid w:val="0003213B"/>
    <w:rsid w:val="000345F7"/>
    <w:rsid w:val="00034FAA"/>
    <w:rsid w:val="0003517E"/>
    <w:rsid w:val="00035916"/>
    <w:rsid w:val="00035D68"/>
    <w:rsid w:val="00036BAE"/>
    <w:rsid w:val="00037635"/>
    <w:rsid w:val="000376B8"/>
    <w:rsid w:val="00040465"/>
    <w:rsid w:val="000404A0"/>
    <w:rsid w:val="00040AE1"/>
    <w:rsid w:val="00041409"/>
    <w:rsid w:val="000423C1"/>
    <w:rsid w:val="000426AC"/>
    <w:rsid w:val="00043F74"/>
    <w:rsid w:val="000461E2"/>
    <w:rsid w:val="00046BD1"/>
    <w:rsid w:val="00046D62"/>
    <w:rsid w:val="000506FC"/>
    <w:rsid w:val="00050902"/>
    <w:rsid w:val="00051C7D"/>
    <w:rsid w:val="00051CDA"/>
    <w:rsid w:val="0005320B"/>
    <w:rsid w:val="000556C9"/>
    <w:rsid w:val="00057796"/>
    <w:rsid w:val="00057E03"/>
    <w:rsid w:val="000606A5"/>
    <w:rsid w:val="00060CA3"/>
    <w:rsid w:val="00061166"/>
    <w:rsid w:val="000617E1"/>
    <w:rsid w:val="00062F33"/>
    <w:rsid w:val="000633C3"/>
    <w:rsid w:val="0006347B"/>
    <w:rsid w:val="000638FE"/>
    <w:rsid w:val="00065153"/>
    <w:rsid w:val="00065D16"/>
    <w:rsid w:val="00067286"/>
    <w:rsid w:val="00071C7A"/>
    <w:rsid w:val="00072325"/>
    <w:rsid w:val="0007267F"/>
    <w:rsid w:val="000729BD"/>
    <w:rsid w:val="000740E5"/>
    <w:rsid w:val="00075181"/>
    <w:rsid w:val="000767EC"/>
    <w:rsid w:val="0007767C"/>
    <w:rsid w:val="00080D77"/>
    <w:rsid w:val="00081817"/>
    <w:rsid w:val="00081A16"/>
    <w:rsid w:val="00084196"/>
    <w:rsid w:val="000844B1"/>
    <w:rsid w:val="00084A63"/>
    <w:rsid w:val="00084B30"/>
    <w:rsid w:val="00084C2A"/>
    <w:rsid w:val="0008516B"/>
    <w:rsid w:val="00087AFF"/>
    <w:rsid w:val="00091C5A"/>
    <w:rsid w:val="000921D3"/>
    <w:rsid w:val="000923C5"/>
    <w:rsid w:val="00093D7F"/>
    <w:rsid w:val="00093E16"/>
    <w:rsid w:val="00094492"/>
    <w:rsid w:val="000945F3"/>
    <w:rsid w:val="0009502B"/>
    <w:rsid w:val="00096625"/>
    <w:rsid w:val="00097F38"/>
    <w:rsid w:val="000A10D7"/>
    <w:rsid w:val="000A13EA"/>
    <w:rsid w:val="000A262C"/>
    <w:rsid w:val="000A27E1"/>
    <w:rsid w:val="000A2B53"/>
    <w:rsid w:val="000A2C0C"/>
    <w:rsid w:val="000A6AB6"/>
    <w:rsid w:val="000A774E"/>
    <w:rsid w:val="000B032C"/>
    <w:rsid w:val="000B0EEE"/>
    <w:rsid w:val="000B200C"/>
    <w:rsid w:val="000B26B3"/>
    <w:rsid w:val="000B3861"/>
    <w:rsid w:val="000B3DFC"/>
    <w:rsid w:val="000B40AA"/>
    <w:rsid w:val="000B4347"/>
    <w:rsid w:val="000B472F"/>
    <w:rsid w:val="000B53B9"/>
    <w:rsid w:val="000B53EB"/>
    <w:rsid w:val="000B548A"/>
    <w:rsid w:val="000B57DF"/>
    <w:rsid w:val="000B5CDE"/>
    <w:rsid w:val="000B6A1D"/>
    <w:rsid w:val="000B7150"/>
    <w:rsid w:val="000C1CC1"/>
    <w:rsid w:val="000C271A"/>
    <w:rsid w:val="000C4F1E"/>
    <w:rsid w:val="000C642D"/>
    <w:rsid w:val="000C6FE2"/>
    <w:rsid w:val="000C7788"/>
    <w:rsid w:val="000D07B9"/>
    <w:rsid w:val="000D0DFE"/>
    <w:rsid w:val="000D1AA0"/>
    <w:rsid w:val="000D3849"/>
    <w:rsid w:val="000D69FE"/>
    <w:rsid w:val="000E01D1"/>
    <w:rsid w:val="000E3EAB"/>
    <w:rsid w:val="000E40C2"/>
    <w:rsid w:val="000E4CA7"/>
    <w:rsid w:val="000E6081"/>
    <w:rsid w:val="000E61D7"/>
    <w:rsid w:val="000E6640"/>
    <w:rsid w:val="000E6E70"/>
    <w:rsid w:val="000E79EF"/>
    <w:rsid w:val="000F0EC0"/>
    <w:rsid w:val="000F2832"/>
    <w:rsid w:val="000F32D8"/>
    <w:rsid w:val="000F34AE"/>
    <w:rsid w:val="000F3859"/>
    <w:rsid w:val="000F5BAE"/>
    <w:rsid w:val="000F733B"/>
    <w:rsid w:val="000F7A24"/>
    <w:rsid w:val="0010178B"/>
    <w:rsid w:val="00103278"/>
    <w:rsid w:val="001035FF"/>
    <w:rsid w:val="00103D6E"/>
    <w:rsid w:val="00103E50"/>
    <w:rsid w:val="00104FEA"/>
    <w:rsid w:val="00105583"/>
    <w:rsid w:val="001068AF"/>
    <w:rsid w:val="00106DB3"/>
    <w:rsid w:val="00107494"/>
    <w:rsid w:val="00107572"/>
    <w:rsid w:val="00107EC4"/>
    <w:rsid w:val="00110141"/>
    <w:rsid w:val="00110E51"/>
    <w:rsid w:val="00111979"/>
    <w:rsid w:val="0011304A"/>
    <w:rsid w:val="00114AEC"/>
    <w:rsid w:val="001150B4"/>
    <w:rsid w:val="00115264"/>
    <w:rsid w:val="001160FD"/>
    <w:rsid w:val="00116C0E"/>
    <w:rsid w:val="001172DB"/>
    <w:rsid w:val="001202F3"/>
    <w:rsid w:val="00120DB5"/>
    <w:rsid w:val="001216F4"/>
    <w:rsid w:val="00123672"/>
    <w:rsid w:val="00123ACE"/>
    <w:rsid w:val="00124638"/>
    <w:rsid w:val="00126928"/>
    <w:rsid w:val="00127DF4"/>
    <w:rsid w:val="001312D7"/>
    <w:rsid w:val="00131DDD"/>
    <w:rsid w:val="00133DF6"/>
    <w:rsid w:val="0013437A"/>
    <w:rsid w:val="00135517"/>
    <w:rsid w:val="00135743"/>
    <w:rsid w:val="00135A6D"/>
    <w:rsid w:val="00135BBA"/>
    <w:rsid w:val="00135FEF"/>
    <w:rsid w:val="001367D9"/>
    <w:rsid w:val="00136F48"/>
    <w:rsid w:val="001402E4"/>
    <w:rsid w:val="001403AF"/>
    <w:rsid w:val="00140749"/>
    <w:rsid w:val="00140C2B"/>
    <w:rsid w:val="00142B8A"/>
    <w:rsid w:val="001438BB"/>
    <w:rsid w:val="00145301"/>
    <w:rsid w:val="00146CD7"/>
    <w:rsid w:val="00147072"/>
    <w:rsid w:val="001471F6"/>
    <w:rsid w:val="00152556"/>
    <w:rsid w:val="00152DA4"/>
    <w:rsid w:val="00153A4E"/>
    <w:rsid w:val="00154751"/>
    <w:rsid w:val="00154F05"/>
    <w:rsid w:val="001555C1"/>
    <w:rsid w:val="001561DA"/>
    <w:rsid w:val="00156F6B"/>
    <w:rsid w:val="0016065C"/>
    <w:rsid w:val="00161687"/>
    <w:rsid w:val="00162AC8"/>
    <w:rsid w:val="00163B73"/>
    <w:rsid w:val="00163C6F"/>
    <w:rsid w:val="00164F40"/>
    <w:rsid w:val="001650B3"/>
    <w:rsid w:val="001653AB"/>
    <w:rsid w:val="00166E2D"/>
    <w:rsid w:val="00170022"/>
    <w:rsid w:val="00171E86"/>
    <w:rsid w:val="001722F5"/>
    <w:rsid w:val="0017287D"/>
    <w:rsid w:val="00173269"/>
    <w:rsid w:val="00177406"/>
    <w:rsid w:val="00180961"/>
    <w:rsid w:val="00180B51"/>
    <w:rsid w:val="001817AF"/>
    <w:rsid w:val="00185509"/>
    <w:rsid w:val="00186E77"/>
    <w:rsid w:val="001873BE"/>
    <w:rsid w:val="001873DC"/>
    <w:rsid w:val="001905E7"/>
    <w:rsid w:val="00190CA8"/>
    <w:rsid w:val="001918BF"/>
    <w:rsid w:val="00191B3F"/>
    <w:rsid w:val="00193FDA"/>
    <w:rsid w:val="001949CF"/>
    <w:rsid w:val="00194E83"/>
    <w:rsid w:val="001955A0"/>
    <w:rsid w:val="00195D81"/>
    <w:rsid w:val="00196A8D"/>
    <w:rsid w:val="00197572"/>
    <w:rsid w:val="001A260E"/>
    <w:rsid w:val="001A2C3E"/>
    <w:rsid w:val="001A3D3F"/>
    <w:rsid w:val="001A4DE6"/>
    <w:rsid w:val="001A6982"/>
    <w:rsid w:val="001A7DE1"/>
    <w:rsid w:val="001B1546"/>
    <w:rsid w:val="001B2268"/>
    <w:rsid w:val="001B2C96"/>
    <w:rsid w:val="001B303F"/>
    <w:rsid w:val="001B3D5E"/>
    <w:rsid w:val="001B51DE"/>
    <w:rsid w:val="001B7404"/>
    <w:rsid w:val="001B7FEE"/>
    <w:rsid w:val="001C02AC"/>
    <w:rsid w:val="001C4BB8"/>
    <w:rsid w:val="001C5E1E"/>
    <w:rsid w:val="001C646A"/>
    <w:rsid w:val="001C65E7"/>
    <w:rsid w:val="001C6A4A"/>
    <w:rsid w:val="001C74AC"/>
    <w:rsid w:val="001C74C4"/>
    <w:rsid w:val="001C7DF1"/>
    <w:rsid w:val="001D003C"/>
    <w:rsid w:val="001D0100"/>
    <w:rsid w:val="001D11DE"/>
    <w:rsid w:val="001D1FE0"/>
    <w:rsid w:val="001D2AE6"/>
    <w:rsid w:val="001D2CA8"/>
    <w:rsid w:val="001D41A2"/>
    <w:rsid w:val="001D44B9"/>
    <w:rsid w:val="001D4D1D"/>
    <w:rsid w:val="001D574F"/>
    <w:rsid w:val="001D58A6"/>
    <w:rsid w:val="001D609E"/>
    <w:rsid w:val="001D64C3"/>
    <w:rsid w:val="001E0175"/>
    <w:rsid w:val="001E0D15"/>
    <w:rsid w:val="001E22F9"/>
    <w:rsid w:val="001E36AD"/>
    <w:rsid w:val="001E4DF5"/>
    <w:rsid w:val="001E5125"/>
    <w:rsid w:val="001E704C"/>
    <w:rsid w:val="001F03E6"/>
    <w:rsid w:val="001F0A35"/>
    <w:rsid w:val="001F2C24"/>
    <w:rsid w:val="001F2CB7"/>
    <w:rsid w:val="001F33B9"/>
    <w:rsid w:val="001F35E6"/>
    <w:rsid w:val="001F4A5B"/>
    <w:rsid w:val="001F4F2E"/>
    <w:rsid w:val="001F5475"/>
    <w:rsid w:val="001F5E4A"/>
    <w:rsid w:val="001F784D"/>
    <w:rsid w:val="00201660"/>
    <w:rsid w:val="002026D2"/>
    <w:rsid w:val="00202F79"/>
    <w:rsid w:val="0020300A"/>
    <w:rsid w:val="00203760"/>
    <w:rsid w:val="00203C40"/>
    <w:rsid w:val="00203CEE"/>
    <w:rsid w:val="0020475F"/>
    <w:rsid w:val="00205058"/>
    <w:rsid w:val="002053DE"/>
    <w:rsid w:val="00205422"/>
    <w:rsid w:val="002058A3"/>
    <w:rsid w:val="00205985"/>
    <w:rsid w:val="002069D4"/>
    <w:rsid w:val="0020746D"/>
    <w:rsid w:val="0020766F"/>
    <w:rsid w:val="00210073"/>
    <w:rsid w:val="002103C3"/>
    <w:rsid w:val="002105FC"/>
    <w:rsid w:val="00210817"/>
    <w:rsid w:val="00210E64"/>
    <w:rsid w:val="00211719"/>
    <w:rsid w:val="00211D40"/>
    <w:rsid w:val="002126B2"/>
    <w:rsid w:val="00212CFE"/>
    <w:rsid w:val="0021333B"/>
    <w:rsid w:val="00213B82"/>
    <w:rsid w:val="002155E9"/>
    <w:rsid w:val="00215CE2"/>
    <w:rsid w:val="00216355"/>
    <w:rsid w:val="00217381"/>
    <w:rsid w:val="00220197"/>
    <w:rsid w:val="00220313"/>
    <w:rsid w:val="00221568"/>
    <w:rsid w:val="00222D64"/>
    <w:rsid w:val="00222EFC"/>
    <w:rsid w:val="002230CD"/>
    <w:rsid w:val="002239B4"/>
    <w:rsid w:val="00223E9D"/>
    <w:rsid w:val="00225116"/>
    <w:rsid w:val="002255CD"/>
    <w:rsid w:val="0023049F"/>
    <w:rsid w:val="00230EF2"/>
    <w:rsid w:val="00230F93"/>
    <w:rsid w:val="002311E0"/>
    <w:rsid w:val="002324D2"/>
    <w:rsid w:val="00232F2B"/>
    <w:rsid w:val="00233497"/>
    <w:rsid w:val="002335D9"/>
    <w:rsid w:val="00234306"/>
    <w:rsid w:val="002351D8"/>
    <w:rsid w:val="002352D8"/>
    <w:rsid w:val="002406E2"/>
    <w:rsid w:val="00240A3F"/>
    <w:rsid w:val="00240FA0"/>
    <w:rsid w:val="00241677"/>
    <w:rsid w:val="002423A8"/>
    <w:rsid w:val="002426BE"/>
    <w:rsid w:val="00242C57"/>
    <w:rsid w:val="0024355A"/>
    <w:rsid w:val="00243692"/>
    <w:rsid w:val="002439D6"/>
    <w:rsid w:val="0024470C"/>
    <w:rsid w:val="002453D5"/>
    <w:rsid w:val="002453F8"/>
    <w:rsid w:val="00245F91"/>
    <w:rsid w:val="002463EE"/>
    <w:rsid w:val="00252915"/>
    <w:rsid w:val="002530C7"/>
    <w:rsid w:val="002543EF"/>
    <w:rsid w:val="002545DE"/>
    <w:rsid w:val="00254913"/>
    <w:rsid w:val="002553F0"/>
    <w:rsid w:val="002554B0"/>
    <w:rsid w:val="0025668D"/>
    <w:rsid w:val="002573BA"/>
    <w:rsid w:val="00257BCA"/>
    <w:rsid w:val="00260DEF"/>
    <w:rsid w:val="00262D23"/>
    <w:rsid w:val="00263095"/>
    <w:rsid w:val="00263876"/>
    <w:rsid w:val="00263E72"/>
    <w:rsid w:val="00265D28"/>
    <w:rsid w:val="002662F6"/>
    <w:rsid w:val="0026672E"/>
    <w:rsid w:val="00267AEF"/>
    <w:rsid w:val="00270972"/>
    <w:rsid w:val="00273920"/>
    <w:rsid w:val="002765C4"/>
    <w:rsid w:val="00277A4A"/>
    <w:rsid w:val="00277AEC"/>
    <w:rsid w:val="00281348"/>
    <w:rsid w:val="00283E49"/>
    <w:rsid w:val="00285C82"/>
    <w:rsid w:val="0028693B"/>
    <w:rsid w:val="00286D4F"/>
    <w:rsid w:val="002872EA"/>
    <w:rsid w:val="0029062A"/>
    <w:rsid w:val="0029273F"/>
    <w:rsid w:val="00292A02"/>
    <w:rsid w:val="00293049"/>
    <w:rsid w:val="00293105"/>
    <w:rsid w:val="00295EB4"/>
    <w:rsid w:val="0029682D"/>
    <w:rsid w:val="00296BAF"/>
    <w:rsid w:val="00297AF9"/>
    <w:rsid w:val="002A0D97"/>
    <w:rsid w:val="002A192A"/>
    <w:rsid w:val="002A1B43"/>
    <w:rsid w:val="002A1F64"/>
    <w:rsid w:val="002A236E"/>
    <w:rsid w:val="002A25EB"/>
    <w:rsid w:val="002A2CA0"/>
    <w:rsid w:val="002A3185"/>
    <w:rsid w:val="002A530E"/>
    <w:rsid w:val="002A6F6F"/>
    <w:rsid w:val="002A7944"/>
    <w:rsid w:val="002B0698"/>
    <w:rsid w:val="002B0BB9"/>
    <w:rsid w:val="002B0CF5"/>
    <w:rsid w:val="002B1280"/>
    <w:rsid w:val="002B13A5"/>
    <w:rsid w:val="002B1953"/>
    <w:rsid w:val="002B2E26"/>
    <w:rsid w:val="002B433F"/>
    <w:rsid w:val="002B58C1"/>
    <w:rsid w:val="002B5E04"/>
    <w:rsid w:val="002B6158"/>
    <w:rsid w:val="002B6673"/>
    <w:rsid w:val="002B6ABF"/>
    <w:rsid w:val="002B76A7"/>
    <w:rsid w:val="002C0E5C"/>
    <w:rsid w:val="002C278C"/>
    <w:rsid w:val="002C2B8F"/>
    <w:rsid w:val="002C3691"/>
    <w:rsid w:val="002C3B04"/>
    <w:rsid w:val="002C3B43"/>
    <w:rsid w:val="002C49CE"/>
    <w:rsid w:val="002C5217"/>
    <w:rsid w:val="002C5464"/>
    <w:rsid w:val="002D0381"/>
    <w:rsid w:val="002D0F88"/>
    <w:rsid w:val="002D123C"/>
    <w:rsid w:val="002D12CE"/>
    <w:rsid w:val="002D1703"/>
    <w:rsid w:val="002D1A51"/>
    <w:rsid w:val="002D1FC8"/>
    <w:rsid w:val="002D1FF3"/>
    <w:rsid w:val="002D1FF8"/>
    <w:rsid w:val="002D2153"/>
    <w:rsid w:val="002D22F6"/>
    <w:rsid w:val="002D2ED6"/>
    <w:rsid w:val="002D484B"/>
    <w:rsid w:val="002D5BBA"/>
    <w:rsid w:val="002D5D69"/>
    <w:rsid w:val="002D5E2E"/>
    <w:rsid w:val="002D651A"/>
    <w:rsid w:val="002D75C2"/>
    <w:rsid w:val="002D7CCE"/>
    <w:rsid w:val="002E0111"/>
    <w:rsid w:val="002E075B"/>
    <w:rsid w:val="002E2038"/>
    <w:rsid w:val="002E21BB"/>
    <w:rsid w:val="002E23E0"/>
    <w:rsid w:val="002E705A"/>
    <w:rsid w:val="002F09FE"/>
    <w:rsid w:val="002F1ADC"/>
    <w:rsid w:val="002F1FCE"/>
    <w:rsid w:val="002F297B"/>
    <w:rsid w:val="002F408D"/>
    <w:rsid w:val="002F4A7E"/>
    <w:rsid w:val="002F5011"/>
    <w:rsid w:val="002F52E8"/>
    <w:rsid w:val="002F5E0A"/>
    <w:rsid w:val="002F6811"/>
    <w:rsid w:val="002F71C8"/>
    <w:rsid w:val="0030084C"/>
    <w:rsid w:val="003012F0"/>
    <w:rsid w:val="00301668"/>
    <w:rsid w:val="00303D76"/>
    <w:rsid w:val="003052D9"/>
    <w:rsid w:val="00305C77"/>
    <w:rsid w:val="00306415"/>
    <w:rsid w:val="00312C55"/>
    <w:rsid w:val="00313282"/>
    <w:rsid w:val="00313D7F"/>
    <w:rsid w:val="003144F1"/>
    <w:rsid w:val="003161A4"/>
    <w:rsid w:val="00317052"/>
    <w:rsid w:val="003178A8"/>
    <w:rsid w:val="003224ED"/>
    <w:rsid w:val="00322853"/>
    <w:rsid w:val="00322D23"/>
    <w:rsid w:val="00323A99"/>
    <w:rsid w:val="00324A38"/>
    <w:rsid w:val="00324CFC"/>
    <w:rsid w:val="003254D3"/>
    <w:rsid w:val="0032562D"/>
    <w:rsid w:val="00330AE4"/>
    <w:rsid w:val="0033156A"/>
    <w:rsid w:val="00335864"/>
    <w:rsid w:val="003378DF"/>
    <w:rsid w:val="00337D90"/>
    <w:rsid w:val="00337DC3"/>
    <w:rsid w:val="00340D0C"/>
    <w:rsid w:val="003448AC"/>
    <w:rsid w:val="00344A66"/>
    <w:rsid w:val="00345493"/>
    <w:rsid w:val="00345779"/>
    <w:rsid w:val="00346496"/>
    <w:rsid w:val="00346790"/>
    <w:rsid w:val="0035016B"/>
    <w:rsid w:val="00350B08"/>
    <w:rsid w:val="00353608"/>
    <w:rsid w:val="00353697"/>
    <w:rsid w:val="00353952"/>
    <w:rsid w:val="0035698B"/>
    <w:rsid w:val="003569E5"/>
    <w:rsid w:val="00356E9C"/>
    <w:rsid w:val="00357AC4"/>
    <w:rsid w:val="003601CD"/>
    <w:rsid w:val="0036052A"/>
    <w:rsid w:val="0036098D"/>
    <w:rsid w:val="003612A6"/>
    <w:rsid w:val="0036147B"/>
    <w:rsid w:val="003616FD"/>
    <w:rsid w:val="0036181C"/>
    <w:rsid w:val="00361D4A"/>
    <w:rsid w:val="003625A9"/>
    <w:rsid w:val="00363035"/>
    <w:rsid w:val="003640ED"/>
    <w:rsid w:val="00365249"/>
    <w:rsid w:val="0036639C"/>
    <w:rsid w:val="0036645A"/>
    <w:rsid w:val="00366626"/>
    <w:rsid w:val="0036667A"/>
    <w:rsid w:val="00366CEC"/>
    <w:rsid w:val="00367227"/>
    <w:rsid w:val="00367D6D"/>
    <w:rsid w:val="003728BC"/>
    <w:rsid w:val="0037303C"/>
    <w:rsid w:val="00373F82"/>
    <w:rsid w:val="00374180"/>
    <w:rsid w:val="00374F2F"/>
    <w:rsid w:val="0037564F"/>
    <w:rsid w:val="003760E3"/>
    <w:rsid w:val="00376956"/>
    <w:rsid w:val="00376AC0"/>
    <w:rsid w:val="00377901"/>
    <w:rsid w:val="00377BE7"/>
    <w:rsid w:val="00377DAC"/>
    <w:rsid w:val="00380106"/>
    <w:rsid w:val="00380BB0"/>
    <w:rsid w:val="0038173C"/>
    <w:rsid w:val="00381C6B"/>
    <w:rsid w:val="003821C7"/>
    <w:rsid w:val="00382335"/>
    <w:rsid w:val="00385BCF"/>
    <w:rsid w:val="0039108A"/>
    <w:rsid w:val="003940EE"/>
    <w:rsid w:val="0039492D"/>
    <w:rsid w:val="003973B4"/>
    <w:rsid w:val="00397CB3"/>
    <w:rsid w:val="00397FD1"/>
    <w:rsid w:val="003A0391"/>
    <w:rsid w:val="003A0B63"/>
    <w:rsid w:val="003A0E28"/>
    <w:rsid w:val="003A1256"/>
    <w:rsid w:val="003A1BB7"/>
    <w:rsid w:val="003A26E7"/>
    <w:rsid w:val="003A3AD0"/>
    <w:rsid w:val="003A691E"/>
    <w:rsid w:val="003A73BD"/>
    <w:rsid w:val="003A7BAE"/>
    <w:rsid w:val="003A7FF2"/>
    <w:rsid w:val="003B19C7"/>
    <w:rsid w:val="003B1A02"/>
    <w:rsid w:val="003B2FA3"/>
    <w:rsid w:val="003B3B99"/>
    <w:rsid w:val="003B559A"/>
    <w:rsid w:val="003B6AB6"/>
    <w:rsid w:val="003C1C8C"/>
    <w:rsid w:val="003C24D6"/>
    <w:rsid w:val="003C3208"/>
    <w:rsid w:val="003C4F95"/>
    <w:rsid w:val="003D11F1"/>
    <w:rsid w:val="003D39C8"/>
    <w:rsid w:val="003D54E1"/>
    <w:rsid w:val="003D5EA8"/>
    <w:rsid w:val="003D6C8A"/>
    <w:rsid w:val="003D7774"/>
    <w:rsid w:val="003D7CD4"/>
    <w:rsid w:val="003E0399"/>
    <w:rsid w:val="003E0C51"/>
    <w:rsid w:val="003E0D1F"/>
    <w:rsid w:val="003E1CAD"/>
    <w:rsid w:val="003E2551"/>
    <w:rsid w:val="003E2CF7"/>
    <w:rsid w:val="003E34EA"/>
    <w:rsid w:val="003E36A2"/>
    <w:rsid w:val="003E4F08"/>
    <w:rsid w:val="003E5FE0"/>
    <w:rsid w:val="003E6734"/>
    <w:rsid w:val="003E70BA"/>
    <w:rsid w:val="003E731C"/>
    <w:rsid w:val="003F043C"/>
    <w:rsid w:val="003F0ACB"/>
    <w:rsid w:val="003F1A90"/>
    <w:rsid w:val="003F1EE9"/>
    <w:rsid w:val="003F231B"/>
    <w:rsid w:val="003F2F8E"/>
    <w:rsid w:val="003F319E"/>
    <w:rsid w:val="003F3427"/>
    <w:rsid w:val="003F3607"/>
    <w:rsid w:val="003F413C"/>
    <w:rsid w:val="003F65D4"/>
    <w:rsid w:val="003F76E5"/>
    <w:rsid w:val="003F7A2F"/>
    <w:rsid w:val="00400811"/>
    <w:rsid w:val="00401357"/>
    <w:rsid w:val="0040188C"/>
    <w:rsid w:val="00402259"/>
    <w:rsid w:val="0040259C"/>
    <w:rsid w:val="00403A54"/>
    <w:rsid w:val="004041E6"/>
    <w:rsid w:val="00404662"/>
    <w:rsid w:val="004055F4"/>
    <w:rsid w:val="00405959"/>
    <w:rsid w:val="00406B03"/>
    <w:rsid w:val="00406BE2"/>
    <w:rsid w:val="00406C46"/>
    <w:rsid w:val="00407E19"/>
    <w:rsid w:val="00410B81"/>
    <w:rsid w:val="0041128F"/>
    <w:rsid w:val="00411937"/>
    <w:rsid w:val="00411B6D"/>
    <w:rsid w:val="00413764"/>
    <w:rsid w:val="00414009"/>
    <w:rsid w:val="0041495F"/>
    <w:rsid w:val="004152F7"/>
    <w:rsid w:val="00415752"/>
    <w:rsid w:val="00415C4E"/>
    <w:rsid w:val="00416484"/>
    <w:rsid w:val="004168D4"/>
    <w:rsid w:val="00420BF5"/>
    <w:rsid w:val="00421655"/>
    <w:rsid w:val="004247F8"/>
    <w:rsid w:val="004249EF"/>
    <w:rsid w:val="00424B89"/>
    <w:rsid w:val="00426C5A"/>
    <w:rsid w:val="00427E95"/>
    <w:rsid w:val="00431252"/>
    <w:rsid w:val="00433717"/>
    <w:rsid w:val="00433CA6"/>
    <w:rsid w:val="004349C6"/>
    <w:rsid w:val="00434A66"/>
    <w:rsid w:val="00440521"/>
    <w:rsid w:val="00440B83"/>
    <w:rsid w:val="00440D7F"/>
    <w:rsid w:val="004416B7"/>
    <w:rsid w:val="0044242F"/>
    <w:rsid w:val="0044294E"/>
    <w:rsid w:val="00443034"/>
    <w:rsid w:val="00443294"/>
    <w:rsid w:val="0044346A"/>
    <w:rsid w:val="00444037"/>
    <w:rsid w:val="00444BAD"/>
    <w:rsid w:val="004458C6"/>
    <w:rsid w:val="004459A6"/>
    <w:rsid w:val="00451297"/>
    <w:rsid w:val="004516C5"/>
    <w:rsid w:val="0045250E"/>
    <w:rsid w:val="00452AF5"/>
    <w:rsid w:val="00452C1E"/>
    <w:rsid w:val="00452FAF"/>
    <w:rsid w:val="004553CA"/>
    <w:rsid w:val="00455595"/>
    <w:rsid w:val="00455B03"/>
    <w:rsid w:val="00455CB0"/>
    <w:rsid w:val="00455FAD"/>
    <w:rsid w:val="00456C5B"/>
    <w:rsid w:val="004579B4"/>
    <w:rsid w:val="00460194"/>
    <w:rsid w:val="00460856"/>
    <w:rsid w:val="00460EBA"/>
    <w:rsid w:val="0046130C"/>
    <w:rsid w:val="0046168D"/>
    <w:rsid w:val="0046173F"/>
    <w:rsid w:val="00461BD0"/>
    <w:rsid w:val="00464170"/>
    <w:rsid w:val="004659B1"/>
    <w:rsid w:val="00466ADF"/>
    <w:rsid w:val="00471387"/>
    <w:rsid w:val="0047369D"/>
    <w:rsid w:val="0047388E"/>
    <w:rsid w:val="00474B03"/>
    <w:rsid w:val="00474DD1"/>
    <w:rsid w:val="004750E5"/>
    <w:rsid w:val="00475FE9"/>
    <w:rsid w:val="004761C9"/>
    <w:rsid w:val="0047655C"/>
    <w:rsid w:val="0047671B"/>
    <w:rsid w:val="004800C9"/>
    <w:rsid w:val="00480611"/>
    <w:rsid w:val="00481022"/>
    <w:rsid w:val="00481F00"/>
    <w:rsid w:val="0048266E"/>
    <w:rsid w:val="00484C79"/>
    <w:rsid w:val="00485574"/>
    <w:rsid w:val="00485CFB"/>
    <w:rsid w:val="004862D4"/>
    <w:rsid w:val="004868B2"/>
    <w:rsid w:val="00486CEA"/>
    <w:rsid w:val="00487487"/>
    <w:rsid w:val="004879E3"/>
    <w:rsid w:val="0049039F"/>
    <w:rsid w:val="004918FF"/>
    <w:rsid w:val="00492342"/>
    <w:rsid w:val="0049271C"/>
    <w:rsid w:val="00492DE1"/>
    <w:rsid w:val="0049404C"/>
    <w:rsid w:val="004946E5"/>
    <w:rsid w:val="004957A0"/>
    <w:rsid w:val="00496212"/>
    <w:rsid w:val="004977E0"/>
    <w:rsid w:val="00497AA5"/>
    <w:rsid w:val="004A15A4"/>
    <w:rsid w:val="004A430E"/>
    <w:rsid w:val="004A4DD4"/>
    <w:rsid w:val="004A53A3"/>
    <w:rsid w:val="004A5EAA"/>
    <w:rsid w:val="004A654E"/>
    <w:rsid w:val="004B0018"/>
    <w:rsid w:val="004B0D65"/>
    <w:rsid w:val="004B0E16"/>
    <w:rsid w:val="004B1807"/>
    <w:rsid w:val="004B18C5"/>
    <w:rsid w:val="004B19F0"/>
    <w:rsid w:val="004B1B8B"/>
    <w:rsid w:val="004B200A"/>
    <w:rsid w:val="004B214F"/>
    <w:rsid w:val="004B26D8"/>
    <w:rsid w:val="004B2B88"/>
    <w:rsid w:val="004B2DBA"/>
    <w:rsid w:val="004B31C0"/>
    <w:rsid w:val="004B41AD"/>
    <w:rsid w:val="004B4275"/>
    <w:rsid w:val="004B584B"/>
    <w:rsid w:val="004B58C0"/>
    <w:rsid w:val="004B7021"/>
    <w:rsid w:val="004B7626"/>
    <w:rsid w:val="004B7714"/>
    <w:rsid w:val="004C02B8"/>
    <w:rsid w:val="004C0925"/>
    <w:rsid w:val="004C0B4E"/>
    <w:rsid w:val="004C0E73"/>
    <w:rsid w:val="004C1888"/>
    <w:rsid w:val="004C18D0"/>
    <w:rsid w:val="004C199A"/>
    <w:rsid w:val="004C1EE7"/>
    <w:rsid w:val="004C2EA1"/>
    <w:rsid w:val="004C308A"/>
    <w:rsid w:val="004C41FC"/>
    <w:rsid w:val="004C4787"/>
    <w:rsid w:val="004C4C5E"/>
    <w:rsid w:val="004C56AF"/>
    <w:rsid w:val="004C7948"/>
    <w:rsid w:val="004D10FB"/>
    <w:rsid w:val="004D13C3"/>
    <w:rsid w:val="004D1E04"/>
    <w:rsid w:val="004D2833"/>
    <w:rsid w:val="004D3170"/>
    <w:rsid w:val="004D4417"/>
    <w:rsid w:val="004D5335"/>
    <w:rsid w:val="004D6C8F"/>
    <w:rsid w:val="004D7ABB"/>
    <w:rsid w:val="004D7FE4"/>
    <w:rsid w:val="004E0384"/>
    <w:rsid w:val="004E1E6D"/>
    <w:rsid w:val="004E2DB2"/>
    <w:rsid w:val="004E2DFB"/>
    <w:rsid w:val="004E4867"/>
    <w:rsid w:val="004E4922"/>
    <w:rsid w:val="004E4A7A"/>
    <w:rsid w:val="004E4AD4"/>
    <w:rsid w:val="004E55A9"/>
    <w:rsid w:val="004E576B"/>
    <w:rsid w:val="004E6555"/>
    <w:rsid w:val="004E6BC5"/>
    <w:rsid w:val="004E7577"/>
    <w:rsid w:val="004F0943"/>
    <w:rsid w:val="004F1333"/>
    <w:rsid w:val="004F14C4"/>
    <w:rsid w:val="004F7878"/>
    <w:rsid w:val="00500A8D"/>
    <w:rsid w:val="005016A1"/>
    <w:rsid w:val="00501ADE"/>
    <w:rsid w:val="00504788"/>
    <w:rsid w:val="00505410"/>
    <w:rsid w:val="00505634"/>
    <w:rsid w:val="00505EDF"/>
    <w:rsid w:val="00506569"/>
    <w:rsid w:val="00506AC7"/>
    <w:rsid w:val="00506E66"/>
    <w:rsid w:val="00507945"/>
    <w:rsid w:val="0051169C"/>
    <w:rsid w:val="00511AC1"/>
    <w:rsid w:val="0051250E"/>
    <w:rsid w:val="00514056"/>
    <w:rsid w:val="005146C9"/>
    <w:rsid w:val="0051782A"/>
    <w:rsid w:val="00517D99"/>
    <w:rsid w:val="005205AD"/>
    <w:rsid w:val="005207B1"/>
    <w:rsid w:val="00521170"/>
    <w:rsid w:val="00522482"/>
    <w:rsid w:val="00522565"/>
    <w:rsid w:val="00522D6C"/>
    <w:rsid w:val="00524947"/>
    <w:rsid w:val="0052558A"/>
    <w:rsid w:val="005259E8"/>
    <w:rsid w:val="00527240"/>
    <w:rsid w:val="00527447"/>
    <w:rsid w:val="00527566"/>
    <w:rsid w:val="00527968"/>
    <w:rsid w:val="00527EB6"/>
    <w:rsid w:val="00530190"/>
    <w:rsid w:val="005301ED"/>
    <w:rsid w:val="0053372D"/>
    <w:rsid w:val="005345BA"/>
    <w:rsid w:val="00535D93"/>
    <w:rsid w:val="00537224"/>
    <w:rsid w:val="00541AD5"/>
    <w:rsid w:val="00541BA5"/>
    <w:rsid w:val="00541BE4"/>
    <w:rsid w:val="005423BB"/>
    <w:rsid w:val="00542671"/>
    <w:rsid w:val="00542945"/>
    <w:rsid w:val="00542AAC"/>
    <w:rsid w:val="00544E01"/>
    <w:rsid w:val="00545148"/>
    <w:rsid w:val="00547763"/>
    <w:rsid w:val="00551137"/>
    <w:rsid w:val="005514C1"/>
    <w:rsid w:val="00551A60"/>
    <w:rsid w:val="005530D6"/>
    <w:rsid w:val="00553317"/>
    <w:rsid w:val="00554A29"/>
    <w:rsid w:val="00554BE8"/>
    <w:rsid w:val="00555819"/>
    <w:rsid w:val="005563E4"/>
    <w:rsid w:val="00560AC0"/>
    <w:rsid w:val="0056154F"/>
    <w:rsid w:val="00563743"/>
    <w:rsid w:val="005649B7"/>
    <w:rsid w:val="005651F6"/>
    <w:rsid w:val="005675E4"/>
    <w:rsid w:val="005701D8"/>
    <w:rsid w:val="00573C22"/>
    <w:rsid w:val="005754D0"/>
    <w:rsid w:val="00576326"/>
    <w:rsid w:val="00577393"/>
    <w:rsid w:val="00577891"/>
    <w:rsid w:val="00582B46"/>
    <w:rsid w:val="0058329D"/>
    <w:rsid w:val="0058360A"/>
    <w:rsid w:val="00583781"/>
    <w:rsid w:val="00583C42"/>
    <w:rsid w:val="005840C2"/>
    <w:rsid w:val="00584403"/>
    <w:rsid w:val="00584C06"/>
    <w:rsid w:val="00584F12"/>
    <w:rsid w:val="005852B3"/>
    <w:rsid w:val="0058601D"/>
    <w:rsid w:val="005860ED"/>
    <w:rsid w:val="00587E04"/>
    <w:rsid w:val="005910C9"/>
    <w:rsid w:val="0059140A"/>
    <w:rsid w:val="005916C8"/>
    <w:rsid w:val="00592ABF"/>
    <w:rsid w:val="00592FB5"/>
    <w:rsid w:val="0059332A"/>
    <w:rsid w:val="005947F2"/>
    <w:rsid w:val="005972BC"/>
    <w:rsid w:val="005A002F"/>
    <w:rsid w:val="005A0313"/>
    <w:rsid w:val="005A0B36"/>
    <w:rsid w:val="005A1D96"/>
    <w:rsid w:val="005A1DB9"/>
    <w:rsid w:val="005A1FCB"/>
    <w:rsid w:val="005A3AC8"/>
    <w:rsid w:val="005A42D7"/>
    <w:rsid w:val="005A446B"/>
    <w:rsid w:val="005A5B52"/>
    <w:rsid w:val="005A7DFA"/>
    <w:rsid w:val="005B0530"/>
    <w:rsid w:val="005B1134"/>
    <w:rsid w:val="005B15E1"/>
    <w:rsid w:val="005B1C6A"/>
    <w:rsid w:val="005B28E7"/>
    <w:rsid w:val="005B2C16"/>
    <w:rsid w:val="005B4E1D"/>
    <w:rsid w:val="005B5080"/>
    <w:rsid w:val="005B54E6"/>
    <w:rsid w:val="005B7A9C"/>
    <w:rsid w:val="005C062F"/>
    <w:rsid w:val="005C0C7E"/>
    <w:rsid w:val="005C1029"/>
    <w:rsid w:val="005C1C59"/>
    <w:rsid w:val="005C205B"/>
    <w:rsid w:val="005C379A"/>
    <w:rsid w:val="005C4229"/>
    <w:rsid w:val="005C454C"/>
    <w:rsid w:val="005C5330"/>
    <w:rsid w:val="005C7604"/>
    <w:rsid w:val="005C7CC9"/>
    <w:rsid w:val="005C7DE2"/>
    <w:rsid w:val="005D1792"/>
    <w:rsid w:val="005D247E"/>
    <w:rsid w:val="005D31D8"/>
    <w:rsid w:val="005D3A63"/>
    <w:rsid w:val="005D3A7B"/>
    <w:rsid w:val="005D49E9"/>
    <w:rsid w:val="005D4B33"/>
    <w:rsid w:val="005D59F1"/>
    <w:rsid w:val="005D7218"/>
    <w:rsid w:val="005D76E1"/>
    <w:rsid w:val="005D773D"/>
    <w:rsid w:val="005D7790"/>
    <w:rsid w:val="005D78F3"/>
    <w:rsid w:val="005E14BF"/>
    <w:rsid w:val="005E2253"/>
    <w:rsid w:val="005E2F46"/>
    <w:rsid w:val="005E3483"/>
    <w:rsid w:val="005E34D1"/>
    <w:rsid w:val="005E57E5"/>
    <w:rsid w:val="005E58F5"/>
    <w:rsid w:val="005E65AC"/>
    <w:rsid w:val="005E7B72"/>
    <w:rsid w:val="005F04D8"/>
    <w:rsid w:val="005F0817"/>
    <w:rsid w:val="005F227D"/>
    <w:rsid w:val="005F2487"/>
    <w:rsid w:val="005F29C2"/>
    <w:rsid w:val="005F363E"/>
    <w:rsid w:val="005F4BF0"/>
    <w:rsid w:val="005F5495"/>
    <w:rsid w:val="005F60EC"/>
    <w:rsid w:val="005F667C"/>
    <w:rsid w:val="005F7C92"/>
    <w:rsid w:val="0060018D"/>
    <w:rsid w:val="00601B61"/>
    <w:rsid w:val="0060293A"/>
    <w:rsid w:val="00604575"/>
    <w:rsid w:val="00605E31"/>
    <w:rsid w:val="00605F1F"/>
    <w:rsid w:val="00606A63"/>
    <w:rsid w:val="0060702F"/>
    <w:rsid w:val="006107CE"/>
    <w:rsid w:val="0061224E"/>
    <w:rsid w:val="006125B5"/>
    <w:rsid w:val="0061369C"/>
    <w:rsid w:val="006206B5"/>
    <w:rsid w:val="0062189C"/>
    <w:rsid w:val="0062254C"/>
    <w:rsid w:val="00625EF2"/>
    <w:rsid w:val="00627032"/>
    <w:rsid w:val="006302B7"/>
    <w:rsid w:val="00630573"/>
    <w:rsid w:val="006314BE"/>
    <w:rsid w:val="00631729"/>
    <w:rsid w:val="006320A3"/>
    <w:rsid w:val="00633591"/>
    <w:rsid w:val="00633D46"/>
    <w:rsid w:val="00633E56"/>
    <w:rsid w:val="0063453F"/>
    <w:rsid w:val="00634B97"/>
    <w:rsid w:val="0063647E"/>
    <w:rsid w:val="0063653B"/>
    <w:rsid w:val="00636986"/>
    <w:rsid w:val="0063725A"/>
    <w:rsid w:val="00640C15"/>
    <w:rsid w:val="006412CF"/>
    <w:rsid w:val="006416C3"/>
    <w:rsid w:val="00641C0E"/>
    <w:rsid w:val="006443C5"/>
    <w:rsid w:val="00645572"/>
    <w:rsid w:val="00645C3A"/>
    <w:rsid w:val="00646BD5"/>
    <w:rsid w:val="00647B11"/>
    <w:rsid w:val="00650384"/>
    <w:rsid w:val="00650A88"/>
    <w:rsid w:val="006523FE"/>
    <w:rsid w:val="00652B15"/>
    <w:rsid w:val="0065360A"/>
    <w:rsid w:val="00653AE8"/>
    <w:rsid w:val="00654219"/>
    <w:rsid w:val="00656D4B"/>
    <w:rsid w:val="00657066"/>
    <w:rsid w:val="006570B6"/>
    <w:rsid w:val="00657A92"/>
    <w:rsid w:val="00657BB0"/>
    <w:rsid w:val="0066019F"/>
    <w:rsid w:val="00662357"/>
    <w:rsid w:val="006627D5"/>
    <w:rsid w:val="00662885"/>
    <w:rsid w:val="00663468"/>
    <w:rsid w:val="0066423F"/>
    <w:rsid w:val="0066430D"/>
    <w:rsid w:val="00664666"/>
    <w:rsid w:val="00664C81"/>
    <w:rsid w:val="00665495"/>
    <w:rsid w:val="00666606"/>
    <w:rsid w:val="006666DE"/>
    <w:rsid w:val="00667B81"/>
    <w:rsid w:val="006700B3"/>
    <w:rsid w:val="006717A5"/>
    <w:rsid w:val="006717DF"/>
    <w:rsid w:val="00671E68"/>
    <w:rsid w:val="00671F2C"/>
    <w:rsid w:val="006731FD"/>
    <w:rsid w:val="0067404B"/>
    <w:rsid w:val="0067417B"/>
    <w:rsid w:val="00674582"/>
    <w:rsid w:val="00676BE1"/>
    <w:rsid w:val="00677B14"/>
    <w:rsid w:val="00677EAC"/>
    <w:rsid w:val="006821B3"/>
    <w:rsid w:val="006831D6"/>
    <w:rsid w:val="00684382"/>
    <w:rsid w:val="00685F47"/>
    <w:rsid w:val="00686085"/>
    <w:rsid w:val="00687C95"/>
    <w:rsid w:val="00687D26"/>
    <w:rsid w:val="006911E5"/>
    <w:rsid w:val="00691409"/>
    <w:rsid w:val="0069234D"/>
    <w:rsid w:val="00694639"/>
    <w:rsid w:val="0069603F"/>
    <w:rsid w:val="00697864"/>
    <w:rsid w:val="00697A5F"/>
    <w:rsid w:val="006A0DA4"/>
    <w:rsid w:val="006A1C9B"/>
    <w:rsid w:val="006A2394"/>
    <w:rsid w:val="006A2BE2"/>
    <w:rsid w:val="006A3BA9"/>
    <w:rsid w:val="006A6012"/>
    <w:rsid w:val="006A6380"/>
    <w:rsid w:val="006B1D8C"/>
    <w:rsid w:val="006B2704"/>
    <w:rsid w:val="006B3278"/>
    <w:rsid w:val="006B45CB"/>
    <w:rsid w:val="006B5CFB"/>
    <w:rsid w:val="006B6860"/>
    <w:rsid w:val="006B6E70"/>
    <w:rsid w:val="006B773C"/>
    <w:rsid w:val="006B7E79"/>
    <w:rsid w:val="006C0072"/>
    <w:rsid w:val="006C01CA"/>
    <w:rsid w:val="006C05ED"/>
    <w:rsid w:val="006C0C6D"/>
    <w:rsid w:val="006C154C"/>
    <w:rsid w:val="006C2812"/>
    <w:rsid w:val="006C381A"/>
    <w:rsid w:val="006C5FA0"/>
    <w:rsid w:val="006C62B9"/>
    <w:rsid w:val="006C7E73"/>
    <w:rsid w:val="006C7ECF"/>
    <w:rsid w:val="006D01C2"/>
    <w:rsid w:val="006D0EEB"/>
    <w:rsid w:val="006D1A6A"/>
    <w:rsid w:val="006D1B4B"/>
    <w:rsid w:val="006D263A"/>
    <w:rsid w:val="006D4BB3"/>
    <w:rsid w:val="006D53C4"/>
    <w:rsid w:val="006D5959"/>
    <w:rsid w:val="006D5BF9"/>
    <w:rsid w:val="006D6EE9"/>
    <w:rsid w:val="006D7189"/>
    <w:rsid w:val="006D7867"/>
    <w:rsid w:val="006E1472"/>
    <w:rsid w:val="006E2286"/>
    <w:rsid w:val="006E32DB"/>
    <w:rsid w:val="006E3EBC"/>
    <w:rsid w:val="006E6606"/>
    <w:rsid w:val="006E6B2D"/>
    <w:rsid w:val="006E724D"/>
    <w:rsid w:val="006E7267"/>
    <w:rsid w:val="006E7C80"/>
    <w:rsid w:val="006F2039"/>
    <w:rsid w:val="006F280E"/>
    <w:rsid w:val="006F658E"/>
    <w:rsid w:val="006F6A55"/>
    <w:rsid w:val="006F71DB"/>
    <w:rsid w:val="007007FF"/>
    <w:rsid w:val="00700949"/>
    <w:rsid w:val="00701252"/>
    <w:rsid w:val="0070292F"/>
    <w:rsid w:val="00703134"/>
    <w:rsid w:val="00703B6E"/>
    <w:rsid w:val="00704A8D"/>
    <w:rsid w:val="00705F5B"/>
    <w:rsid w:val="0070673D"/>
    <w:rsid w:val="00707636"/>
    <w:rsid w:val="00707D19"/>
    <w:rsid w:val="0071069F"/>
    <w:rsid w:val="007133D0"/>
    <w:rsid w:val="00713987"/>
    <w:rsid w:val="00713A2C"/>
    <w:rsid w:val="00714471"/>
    <w:rsid w:val="007151B1"/>
    <w:rsid w:val="00715B69"/>
    <w:rsid w:val="0071606E"/>
    <w:rsid w:val="0071659D"/>
    <w:rsid w:val="007166C4"/>
    <w:rsid w:val="00716845"/>
    <w:rsid w:val="00717E93"/>
    <w:rsid w:val="00720AE4"/>
    <w:rsid w:val="00720CB7"/>
    <w:rsid w:val="00720D3F"/>
    <w:rsid w:val="00721026"/>
    <w:rsid w:val="0072156D"/>
    <w:rsid w:val="00721E25"/>
    <w:rsid w:val="00721E5A"/>
    <w:rsid w:val="00722BD3"/>
    <w:rsid w:val="0072337C"/>
    <w:rsid w:val="0072608A"/>
    <w:rsid w:val="0073119D"/>
    <w:rsid w:val="00732A0B"/>
    <w:rsid w:val="007336B5"/>
    <w:rsid w:val="00734A7F"/>
    <w:rsid w:val="00734BCE"/>
    <w:rsid w:val="00735780"/>
    <w:rsid w:val="007360A9"/>
    <w:rsid w:val="00736279"/>
    <w:rsid w:val="0073639F"/>
    <w:rsid w:val="00736E05"/>
    <w:rsid w:val="007371E5"/>
    <w:rsid w:val="0073723A"/>
    <w:rsid w:val="00737B5B"/>
    <w:rsid w:val="00741069"/>
    <w:rsid w:val="00741A7D"/>
    <w:rsid w:val="007421D9"/>
    <w:rsid w:val="00742853"/>
    <w:rsid w:val="007436F4"/>
    <w:rsid w:val="00743E25"/>
    <w:rsid w:val="00744689"/>
    <w:rsid w:val="00744765"/>
    <w:rsid w:val="0074538D"/>
    <w:rsid w:val="0074571F"/>
    <w:rsid w:val="00750C5C"/>
    <w:rsid w:val="00751B61"/>
    <w:rsid w:val="007537D4"/>
    <w:rsid w:val="00756627"/>
    <w:rsid w:val="00756AF3"/>
    <w:rsid w:val="007607BA"/>
    <w:rsid w:val="00760D86"/>
    <w:rsid w:val="0076173F"/>
    <w:rsid w:val="00763BC3"/>
    <w:rsid w:val="007641FE"/>
    <w:rsid w:val="0076430F"/>
    <w:rsid w:val="007644E8"/>
    <w:rsid w:val="0076599C"/>
    <w:rsid w:val="007669C4"/>
    <w:rsid w:val="007676D5"/>
    <w:rsid w:val="007709D3"/>
    <w:rsid w:val="00770C39"/>
    <w:rsid w:val="00772DC1"/>
    <w:rsid w:val="0077524D"/>
    <w:rsid w:val="00776952"/>
    <w:rsid w:val="007818D3"/>
    <w:rsid w:val="00781EA6"/>
    <w:rsid w:val="007827B8"/>
    <w:rsid w:val="00782B4C"/>
    <w:rsid w:val="00782C9C"/>
    <w:rsid w:val="00783890"/>
    <w:rsid w:val="00784194"/>
    <w:rsid w:val="00784AB4"/>
    <w:rsid w:val="00784E90"/>
    <w:rsid w:val="00784EDD"/>
    <w:rsid w:val="00785AF4"/>
    <w:rsid w:val="00785E41"/>
    <w:rsid w:val="00790E93"/>
    <w:rsid w:val="007923F7"/>
    <w:rsid w:val="007942FF"/>
    <w:rsid w:val="00795322"/>
    <w:rsid w:val="0079585F"/>
    <w:rsid w:val="00795C7C"/>
    <w:rsid w:val="007966D4"/>
    <w:rsid w:val="007978F1"/>
    <w:rsid w:val="007A247A"/>
    <w:rsid w:val="007A3EB8"/>
    <w:rsid w:val="007A4C64"/>
    <w:rsid w:val="007A5E26"/>
    <w:rsid w:val="007A644D"/>
    <w:rsid w:val="007B02AB"/>
    <w:rsid w:val="007B032E"/>
    <w:rsid w:val="007B18F0"/>
    <w:rsid w:val="007B2343"/>
    <w:rsid w:val="007B3B0A"/>
    <w:rsid w:val="007B5BCA"/>
    <w:rsid w:val="007B6674"/>
    <w:rsid w:val="007B758B"/>
    <w:rsid w:val="007B7982"/>
    <w:rsid w:val="007C0383"/>
    <w:rsid w:val="007C0A90"/>
    <w:rsid w:val="007C12EB"/>
    <w:rsid w:val="007C1A4C"/>
    <w:rsid w:val="007C2901"/>
    <w:rsid w:val="007C3507"/>
    <w:rsid w:val="007C613A"/>
    <w:rsid w:val="007C6511"/>
    <w:rsid w:val="007C7A73"/>
    <w:rsid w:val="007C7A8D"/>
    <w:rsid w:val="007C7E0D"/>
    <w:rsid w:val="007D119D"/>
    <w:rsid w:val="007D2A76"/>
    <w:rsid w:val="007D5847"/>
    <w:rsid w:val="007D5E5C"/>
    <w:rsid w:val="007D6DD2"/>
    <w:rsid w:val="007E006C"/>
    <w:rsid w:val="007E0F01"/>
    <w:rsid w:val="007E2D33"/>
    <w:rsid w:val="007E3B87"/>
    <w:rsid w:val="007E3DAE"/>
    <w:rsid w:val="007E521E"/>
    <w:rsid w:val="007E593E"/>
    <w:rsid w:val="007E5B70"/>
    <w:rsid w:val="007E5B76"/>
    <w:rsid w:val="007E5D97"/>
    <w:rsid w:val="007F03B5"/>
    <w:rsid w:val="007F1A74"/>
    <w:rsid w:val="007F1A85"/>
    <w:rsid w:val="007F356D"/>
    <w:rsid w:val="007F432D"/>
    <w:rsid w:val="007F536D"/>
    <w:rsid w:val="007F5770"/>
    <w:rsid w:val="007F5D39"/>
    <w:rsid w:val="008002AB"/>
    <w:rsid w:val="00800B04"/>
    <w:rsid w:val="008016E4"/>
    <w:rsid w:val="008024BC"/>
    <w:rsid w:val="008025E7"/>
    <w:rsid w:val="0080594B"/>
    <w:rsid w:val="00807B47"/>
    <w:rsid w:val="008104F1"/>
    <w:rsid w:val="00811076"/>
    <w:rsid w:val="0081283E"/>
    <w:rsid w:val="008134CE"/>
    <w:rsid w:val="0081361F"/>
    <w:rsid w:val="00813DC7"/>
    <w:rsid w:val="00814EC1"/>
    <w:rsid w:val="008163FC"/>
    <w:rsid w:val="00816B7F"/>
    <w:rsid w:val="00820E5D"/>
    <w:rsid w:val="00821E7A"/>
    <w:rsid w:val="0082215F"/>
    <w:rsid w:val="008249EF"/>
    <w:rsid w:val="00824B6D"/>
    <w:rsid w:val="008278F1"/>
    <w:rsid w:val="00827BE1"/>
    <w:rsid w:val="008305AB"/>
    <w:rsid w:val="0083096F"/>
    <w:rsid w:val="008314F8"/>
    <w:rsid w:val="0083168C"/>
    <w:rsid w:val="00831A63"/>
    <w:rsid w:val="00832890"/>
    <w:rsid w:val="00832D81"/>
    <w:rsid w:val="00835449"/>
    <w:rsid w:val="008356F1"/>
    <w:rsid w:val="00836991"/>
    <w:rsid w:val="00836EBF"/>
    <w:rsid w:val="00840261"/>
    <w:rsid w:val="0084028B"/>
    <w:rsid w:val="00840F47"/>
    <w:rsid w:val="00844076"/>
    <w:rsid w:val="00844379"/>
    <w:rsid w:val="008445D2"/>
    <w:rsid w:val="00845B8D"/>
    <w:rsid w:val="00845F87"/>
    <w:rsid w:val="008464D9"/>
    <w:rsid w:val="0084668E"/>
    <w:rsid w:val="00846BF8"/>
    <w:rsid w:val="00846D47"/>
    <w:rsid w:val="008479FF"/>
    <w:rsid w:val="00847E2E"/>
    <w:rsid w:val="00851911"/>
    <w:rsid w:val="00853CDF"/>
    <w:rsid w:val="00856424"/>
    <w:rsid w:val="00857009"/>
    <w:rsid w:val="00857F7B"/>
    <w:rsid w:val="008604A9"/>
    <w:rsid w:val="00860771"/>
    <w:rsid w:val="0086161A"/>
    <w:rsid w:val="00861B71"/>
    <w:rsid w:val="008648D2"/>
    <w:rsid w:val="0086541B"/>
    <w:rsid w:val="008656C1"/>
    <w:rsid w:val="008668F2"/>
    <w:rsid w:val="00871375"/>
    <w:rsid w:val="00871A00"/>
    <w:rsid w:val="00871BA6"/>
    <w:rsid w:val="0087394C"/>
    <w:rsid w:val="008748A2"/>
    <w:rsid w:val="008751C1"/>
    <w:rsid w:val="008758C8"/>
    <w:rsid w:val="00877712"/>
    <w:rsid w:val="00877EB5"/>
    <w:rsid w:val="00882C3D"/>
    <w:rsid w:val="0088384D"/>
    <w:rsid w:val="008838D8"/>
    <w:rsid w:val="00885241"/>
    <w:rsid w:val="00885CC6"/>
    <w:rsid w:val="008866A9"/>
    <w:rsid w:val="00891034"/>
    <w:rsid w:val="00893B26"/>
    <w:rsid w:val="00893EFE"/>
    <w:rsid w:val="00894D9D"/>
    <w:rsid w:val="00896DA3"/>
    <w:rsid w:val="0089752D"/>
    <w:rsid w:val="008A1D32"/>
    <w:rsid w:val="008A351C"/>
    <w:rsid w:val="008A41DA"/>
    <w:rsid w:val="008A4841"/>
    <w:rsid w:val="008A4BA6"/>
    <w:rsid w:val="008A532B"/>
    <w:rsid w:val="008A5A82"/>
    <w:rsid w:val="008A5F17"/>
    <w:rsid w:val="008A7ED6"/>
    <w:rsid w:val="008B074A"/>
    <w:rsid w:val="008B084F"/>
    <w:rsid w:val="008B1286"/>
    <w:rsid w:val="008B137B"/>
    <w:rsid w:val="008B188F"/>
    <w:rsid w:val="008B3D2D"/>
    <w:rsid w:val="008B3E1B"/>
    <w:rsid w:val="008B409A"/>
    <w:rsid w:val="008B515E"/>
    <w:rsid w:val="008B59B5"/>
    <w:rsid w:val="008B5DAF"/>
    <w:rsid w:val="008B61EB"/>
    <w:rsid w:val="008B64EA"/>
    <w:rsid w:val="008B701A"/>
    <w:rsid w:val="008B73E8"/>
    <w:rsid w:val="008B7FE3"/>
    <w:rsid w:val="008C0831"/>
    <w:rsid w:val="008C0C72"/>
    <w:rsid w:val="008C207C"/>
    <w:rsid w:val="008C2899"/>
    <w:rsid w:val="008C468E"/>
    <w:rsid w:val="008C5064"/>
    <w:rsid w:val="008C7DD9"/>
    <w:rsid w:val="008D1278"/>
    <w:rsid w:val="008D38E0"/>
    <w:rsid w:val="008D3D42"/>
    <w:rsid w:val="008D4B00"/>
    <w:rsid w:val="008D578B"/>
    <w:rsid w:val="008D7C73"/>
    <w:rsid w:val="008E0D73"/>
    <w:rsid w:val="008E188B"/>
    <w:rsid w:val="008E1D36"/>
    <w:rsid w:val="008E33DD"/>
    <w:rsid w:val="008E3B77"/>
    <w:rsid w:val="008E3D93"/>
    <w:rsid w:val="008E47B4"/>
    <w:rsid w:val="008E4FAC"/>
    <w:rsid w:val="008E6601"/>
    <w:rsid w:val="008F0AEB"/>
    <w:rsid w:val="008F0D10"/>
    <w:rsid w:val="008F1265"/>
    <w:rsid w:val="008F1AB9"/>
    <w:rsid w:val="008F2341"/>
    <w:rsid w:val="008F25EE"/>
    <w:rsid w:val="008F4889"/>
    <w:rsid w:val="008F53D7"/>
    <w:rsid w:val="008F6ED9"/>
    <w:rsid w:val="008F7C45"/>
    <w:rsid w:val="008F7F61"/>
    <w:rsid w:val="00900289"/>
    <w:rsid w:val="00900573"/>
    <w:rsid w:val="00901CD7"/>
    <w:rsid w:val="00902BD0"/>
    <w:rsid w:val="009043BF"/>
    <w:rsid w:val="00904536"/>
    <w:rsid w:val="00904C44"/>
    <w:rsid w:val="00905D44"/>
    <w:rsid w:val="00905D58"/>
    <w:rsid w:val="00905D8D"/>
    <w:rsid w:val="009066CF"/>
    <w:rsid w:val="00907A5C"/>
    <w:rsid w:val="00907DE4"/>
    <w:rsid w:val="00911730"/>
    <w:rsid w:val="009125E1"/>
    <w:rsid w:val="00912B28"/>
    <w:rsid w:val="0091350C"/>
    <w:rsid w:val="009147A4"/>
    <w:rsid w:val="00914DE6"/>
    <w:rsid w:val="009162E6"/>
    <w:rsid w:val="0091728F"/>
    <w:rsid w:val="00917BE7"/>
    <w:rsid w:val="00917EC1"/>
    <w:rsid w:val="00920006"/>
    <w:rsid w:val="00920189"/>
    <w:rsid w:val="00921DBD"/>
    <w:rsid w:val="00921DC1"/>
    <w:rsid w:val="0092362A"/>
    <w:rsid w:val="00923F1F"/>
    <w:rsid w:val="00924695"/>
    <w:rsid w:val="009246D1"/>
    <w:rsid w:val="0092689F"/>
    <w:rsid w:val="009269B4"/>
    <w:rsid w:val="00927FA1"/>
    <w:rsid w:val="00930D1E"/>
    <w:rsid w:val="00930EEB"/>
    <w:rsid w:val="00931F6B"/>
    <w:rsid w:val="009324A8"/>
    <w:rsid w:val="00932BB0"/>
    <w:rsid w:val="00932F26"/>
    <w:rsid w:val="009336D3"/>
    <w:rsid w:val="00933B89"/>
    <w:rsid w:val="00934B8C"/>
    <w:rsid w:val="0093658D"/>
    <w:rsid w:val="00936970"/>
    <w:rsid w:val="009369C4"/>
    <w:rsid w:val="00936BAF"/>
    <w:rsid w:val="00937C64"/>
    <w:rsid w:val="00937E6E"/>
    <w:rsid w:val="00941660"/>
    <w:rsid w:val="00941F06"/>
    <w:rsid w:val="0094256B"/>
    <w:rsid w:val="00944B5C"/>
    <w:rsid w:val="00945C0D"/>
    <w:rsid w:val="00945CA5"/>
    <w:rsid w:val="009477A3"/>
    <w:rsid w:val="00950205"/>
    <w:rsid w:val="00950573"/>
    <w:rsid w:val="00950677"/>
    <w:rsid w:val="00952A2B"/>
    <w:rsid w:val="00952D53"/>
    <w:rsid w:val="00953871"/>
    <w:rsid w:val="00953B48"/>
    <w:rsid w:val="00955D20"/>
    <w:rsid w:val="00955E5F"/>
    <w:rsid w:val="009562AF"/>
    <w:rsid w:val="009571C4"/>
    <w:rsid w:val="00960773"/>
    <w:rsid w:val="00960EC3"/>
    <w:rsid w:val="00961924"/>
    <w:rsid w:val="00961AC8"/>
    <w:rsid w:val="00962557"/>
    <w:rsid w:val="0096265B"/>
    <w:rsid w:val="00964EE4"/>
    <w:rsid w:val="00966378"/>
    <w:rsid w:val="00966FD0"/>
    <w:rsid w:val="009705A2"/>
    <w:rsid w:val="009713E3"/>
    <w:rsid w:val="00971C12"/>
    <w:rsid w:val="00972BA6"/>
    <w:rsid w:val="009734A4"/>
    <w:rsid w:val="00973C93"/>
    <w:rsid w:val="009747B0"/>
    <w:rsid w:val="00975C4F"/>
    <w:rsid w:val="00976945"/>
    <w:rsid w:val="00977DF3"/>
    <w:rsid w:val="009804A0"/>
    <w:rsid w:val="00980BFA"/>
    <w:rsid w:val="00981539"/>
    <w:rsid w:val="00981871"/>
    <w:rsid w:val="00982D4B"/>
    <w:rsid w:val="009830E3"/>
    <w:rsid w:val="00983ABD"/>
    <w:rsid w:val="00984684"/>
    <w:rsid w:val="009856F0"/>
    <w:rsid w:val="009879A9"/>
    <w:rsid w:val="00987CFF"/>
    <w:rsid w:val="00990398"/>
    <w:rsid w:val="00990C62"/>
    <w:rsid w:val="0099224D"/>
    <w:rsid w:val="00992303"/>
    <w:rsid w:val="00992684"/>
    <w:rsid w:val="00992894"/>
    <w:rsid w:val="00992FD5"/>
    <w:rsid w:val="00994509"/>
    <w:rsid w:val="0099730E"/>
    <w:rsid w:val="009975B0"/>
    <w:rsid w:val="009A0648"/>
    <w:rsid w:val="009A08D0"/>
    <w:rsid w:val="009A0A49"/>
    <w:rsid w:val="009A2F0B"/>
    <w:rsid w:val="009A478D"/>
    <w:rsid w:val="009A4E1A"/>
    <w:rsid w:val="009A52C8"/>
    <w:rsid w:val="009A594B"/>
    <w:rsid w:val="009A630C"/>
    <w:rsid w:val="009B09A1"/>
    <w:rsid w:val="009B0C2A"/>
    <w:rsid w:val="009B17B7"/>
    <w:rsid w:val="009B3527"/>
    <w:rsid w:val="009B3C7A"/>
    <w:rsid w:val="009B4271"/>
    <w:rsid w:val="009B4981"/>
    <w:rsid w:val="009B5806"/>
    <w:rsid w:val="009B6BA2"/>
    <w:rsid w:val="009B6F4F"/>
    <w:rsid w:val="009B7614"/>
    <w:rsid w:val="009C02D6"/>
    <w:rsid w:val="009C14B2"/>
    <w:rsid w:val="009C1569"/>
    <w:rsid w:val="009C2AD1"/>
    <w:rsid w:val="009C37AE"/>
    <w:rsid w:val="009C5015"/>
    <w:rsid w:val="009C5095"/>
    <w:rsid w:val="009C6E75"/>
    <w:rsid w:val="009C70D4"/>
    <w:rsid w:val="009D0F9D"/>
    <w:rsid w:val="009D117B"/>
    <w:rsid w:val="009D2AA8"/>
    <w:rsid w:val="009D2B78"/>
    <w:rsid w:val="009D30AC"/>
    <w:rsid w:val="009D4E9F"/>
    <w:rsid w:val="009D50F0"/>
    <w:rsid w:val="009D60D1"/>
    <w:rsid w:val="009D6D6F"/>
    <w:rsid w:val="009D734B"/>
    <w:rsid w:val="009E07BA"/>
    <w:rsid w:val="009E0BCB"/>
    <w:rsid w:val="009E0E83"/>
    <w:rsid w:val="009E2309"/>
    <w:rsid w:val="009E34FD"/>
    <w:rsid w:val="009E382C"/>
    <w:rsid w:val="009E3FBB"/>
    <w:rsid w:val="009E4AA3"/>
    <w:rsid w:val="009E53FC"/>
    <w:rsid w:val="009E58B3"/>
    <w:rsid w:val="009E7771"/>
    <w:rsid w:val="009F0FE5"/>
    <w:rsid w:val="009F1009"/>
    <w:rsid w:val="009F20F9"/>
    <w:rsid w:val="009F249B"/>
    <w:rsid w:val="009F2535"/>
    <w:rsid w:val="009F44A6"/>
    <w:rsid w:val="009F556E"/>
    <w:rsid w:val="009F68C1"/>
    <w:rsid w:val="009F70F7"/>
    <w:rsid w:val="009F7358"/>
    <w:rsid w:val="00A00753"/>
    <w:rsid w:val="00A00F42"/>
    <w:rsid w:val="00A0194D"/>
    <w:rsid w:val="00A01E00"/>
    <w:rsid w:val="00A01E95"/>
    <w:rsid w:val="00A031E1"/>
    <w:rsid w:val="00A050EE"/>
    <w:rsid w:val="00A05BB5"/>
    <w:rsid w:val="00A06C4A"/>
    <w:rsid w:val="00A06FC8"/>
    <w:rsid w:val="00A073B4"/>
    <w:rsid w:val="00A07F8F"/>
    <w:rsid w:val="00A11183"/>
    <w:rsid w:val="00A118FF"/>
    <w:rsid w:val="00A1566D"/>
    <w:rsid w:val="00A16495"/>
    <w:rsid w:val="00A16FD3"/>
    <w:rsid w:val="00A176EF"/>
    <w:rsid w:val="00A232EB"/>
    <w:rsid w:val="00A24176"/>
    <w:rsid w:val="00A25187"/>
    <w:rsid w:val="00A260D3"/>
    <w:rsid w:val="00A2673A"/>
    <w:rsid w:val="00A26FE5"/>
    <w:rsid w:val="00A27DF5"/>
    <w:rsid w:val="00A30159"/>
    <w:rsid w:val="00A30657"/>
    <w:rsid w:val="00A31FF1"/>
    <w:rsid w:val="00A32650"/>
    <w:rsid w:val="00A3481F"/>
    <w:rsid w:val="00A35C39"/>
    <w:rsid w:val="00A36380"/>
    <w:rsid w:val="00A40429"/>
    <w:rsid w:val="00A41144"/>
    <w:rsid w:val="00A415D6"/>
    <w:rsid w:val="00A42958"/>
    <w:rsid w:val="00A43236"/>
    <w:rsid w:val="00A4363B"/>
    <w:rsid w:val="00A45E70"/>
    <w:rsid w:val="00A475BB"/>
    <w:rsid w:val="00A50324"/>
    <w:rsid w:val="00A52124"/>
    <w:rsid w:val="00A52FCE"/>
    <w:rsid w:val="00A53959"/>
    <w:rsid w:val="00A53D4F"/>
    <w:rsid w:val="00A54390"/>
    <w:rsid w:val="00A549A4"/>
    <w:rsid w:val="00A566B8"/>
    <w:rsid w:val="00A56C98"/>
    <w:rsid w:val="00A57B84"/>
    <w:rsid w:val="00A606C0"/>
    <w:rsid w:val="00A62903"/>
    <w:rsid w:val="00A6292D"/>
    <w:rsid w:val="00A62E0D"/>
    <w:rsid w:val="00A62EA4"/>
    <w:rsid w:val="00A6450E"/>
    <w:rsid w:val="00A658BF"/>
    <w:rsid w:val="00A658DA"/>
    <w:rsid w:val="00A666EF"/>
    <w:rsid w:val="00A70008"/>
    <w:rsid w:val="00A70C9D"/>
    <w:rsid w:val="00A70D4D"/>
    <w:rsid w:val="00A72DC7"/>
    <w:rsid w:val="00A73AF8"/>
    <w:rsid w:val="00A75401"/>
    <w:rsid w:val="00A75F2F"/>
    <w:rsid w:val="00A767F5"/>
    <w:rsid w:val="00A777F2"/>
    <w:rsid w:val="00A77A1B"/>
    <w:rsid w:val="00A80585"/>
    <w:rsid w:val="00A80858"/>
    <w:rsid w:val="00A831C9"/>
    <w:rsid w:val="00A83DAC"/>
    <w:rsid w:val="00A83FE7"/>
    <w:rsid w:val="00A856AF"/>
    <w:rsid w:val="00A8570C"/>
    <w:rsid w:val="00A85C0A"/>
    <w:rsid w:val="00A86801"/>
    <w:rsid w:val="00A872C5"/>
    <w:rsid w:val="00A9109C"/>
    <w:rsid w:val="00A91D16"/>
    <w:rsid w:val="00A92DB6"/>
    <w:rsid w:val="00A94763"/>
    <w:rsid w:val="00A94BD4"/>
    <w:rsid w:val="00A9522E"/>
    <w:rsid w:val="00A962B6"/>
    <w:rsid w:val="00A96519"/>
    <w:rsid w:val="00A96AE5"/>
    <w:rsid w:val="00A97031"/>
    <w:rsid w:val="00A9783F"/>
    <w:rsid w:val="00AA228C"/>
    <w:rsid w:val="00AA2A4B"/>
    <w:rsid w:val="00AA2D72"/>
    <w:rsid w:val="00AA2D97"/>
    <w:rsid w:val="00AA34DB"/>
    <w:rsid w:val="00AA4745"/>
    <w:rsid w:val="00AA538B"/>
    <w:rsid w:val="00AA56FB"/>
    <w:rsid w:val="00AA697E"/>
    <w:rsid w:val="00AA742B"/>
    <w:rsid w:val="00AA79BB"/>
    <w:rsid w:val="00AA79E5"/>
    <w:rsid w:val="00AB425A"/>
    <w:rsid w:val="00AB4970"/>
    <w:rsid w:val="00AB5135"/>
    <w:rsid w:val="00AB56E4"/>
    <w:rsid w:val="00AB57AB"/>
    <w:rsid w:val="00AB62C3"/>
    <w:rsid w:val="00AB6DD1"/>
    <w:rsid w:val="00AB6E36"/>
    <w:rsid w:val="00AC10A7"/>
    <w:rsid w:val="00AC1381"/>
    <w:rsid w:val="00AC17FE"/>
    <w:rsid w:val="00AC20BC"/>
    <w:rsid w:val="00AC29BD"/>
    <w:rsid w:val="00AC3170"/>
    <w:rsid w:val="00AC3C3D"/>
    <w:rsid w:val="00AC4964"/>
    <w:rsid w:val="00AC50F7"/>
    <w:rsid w:val="00AC5EBD"/>
    <w:rsid w:val="00AC63E4"/>
    <w:rsid w:val="00AC680B"/>
    <w:rsid w:val="00AC703A"/>
    <w:rsid w:val="00AD09EE"/>
    <w:rsid w:val="00AD100C"/>
    <w:rsid w:val="00AD1ED7"/>
    <w:rsid w:val="00AD4FDA"/>
    <w:rsid w:val="00AD528E"/>
    <w:rsid w:val="00AD5498"/>
    <w:rsid w:val="00AD5F2C"/>
    <w:rsid w:val="00AD5F4D"/>
    <w:rsid w:val="00AD6279"/>
    <w:rsid w:val="00AD635F"/>
    <w:rsid w:val="00AD6508"/>
    <w:rsid w:val="00AD665D"/>
    <w:rsid w:val="00AD772C"/>
    <w:rsid w:val="00AD7A91"/>
    <w:rsid w:val="00AE1F5B"/>
    <w:rsid w:val="00AE27D0"/>
    <w:rsid w:val="00AE3A9B"/>
    <w:rsid w:val="00AE3FE4"/>
    <w:rsid w:val="00AE429D"/>
    <w:rsid w:val="00AE4C7C"/>
    <w:rsid w:val="00AE4CFF"/>
    <w:rsid w:val="00AE5FDE"/>
    <w:rsid w:val="00AE6108"/>
    <w:rsid w:val="00AE630E"/>
    <w:rsid w:val="00AE67AA"/>
    <w:rsid w:val="00AF1B4E"/>
    <w:rsid w:val="00AF26D1"/>
    <w:rsid w:val="00AF3BB6"/>
    <w:rsid w:val="00AF59CF"/>
    <w:rsid w:val="00AF5C93"/>
    <w:rsid w:val="00AF71B8"/>
    <w:rsid w:val="00AF7760"/>
    <w:rsid w:val="00B0023E"/>
    <w:rsid w:val="00B02E43"/>
    <w:rsid w:val="00B03161"/>
    <w:rsid w:val="00B03E79"/>
    <w:rsid w:val="00B05404"/>
    <w:rsid w:val="00B064EE"/>
    <w:rsid w:val="00B06842"/>
    <w:rsid w:val="00B072BE"/>
    <w:rsid w:val="00B10286"/>
    <w:rsid w:val="00B10911"/>
    <w:rsid w:val="00B10B3B"/>
    <w:rsid w:val="00B1123C"/>
    <w:rsid w:val="00B13977"/>
    <w:rsid w:val="00B14583"/>
    <w:rsid w:val="00B14C88"/>
    <w:rsid w:val="00B156B7"/>
    <w:rsid w:val="00B15737"/>
    <w:rsid w:val="00B158E1"/>
    <w:rsid w:val="00B16F20"/>
    <w:rsid w:val="00B20061"/>
    <w:rsid w:val="00B21BEA"/>
    <w:rsid w:val="00B22293"/>
    <w:rsid w:val="00B24F92"/>
    <w:rsid w:val="00B2510F"/>
    <w:rsid w:val="00B25A75"/>
    <w:rsid w:val="00B262DC"/>
    <w:rsid w:val="00B27188"/>
    <w:rsid w:val="00B30750"/>
    <w:rsid w:val="00B31EAF"/>
    <w:rsid w:val="00B32315"/>
    <w:rsid w:val="00B32C4E"/>
    <w:rsid w:val="00B336A3"/>
    <w:rsid w:val="00B33D94"/>
    <w:rsid w:val="00B3411D"/>
    <w:rsid w:val="00B343DD"/>
    <w:rsid w:val="00B34A34"/>
    <w:rsid w:val="00B35B18"/>
    <w:rsid w:val="00B3607A"/>
    <w:rsid w:val="00B365B2"/>
    <w:rsid w:val="00B36AFB"/>
    <w:rsid w:val="00B36F7B"/>
    <w:rsid w:val="00B3792C"/>
    <w:rsid w:val="00B37E2F"/>
    <w:rsid w:val="00B40240"/>
    <w:rsid w:val="00B4185C"/>
    <w:rsid w:val="00B41A5C"/>
    <w:rsid w:val="00B41E9C"/>
    <w:rsid w:val="00B42BA3"/>
    <w:rsid w:val="00B43846"/>
    <w:rsid w:val="00B44BFE"/>
    <w:rsid w:val="00B44E5A"/>
    <w:rsid w:val="00B509FD"/>
    <w:rsid w:val="00B5194F"/>
    <w:rsid w:val="00B527B4"/>
    <w:rsid w:val="00B52F0C"/>
    <w:rsid w:val="00B52FBB"/>
    <w:rsid w:val="00B54534"/>
    <w:rsid w:val="00B556D4"/>
    <w:rsid w:val="00B55F69"/>
    <w:rsid w:val="00B562F7"/>
    <w:rsid w:val="00B57EA1"/>
    <w:rsid w:val="00B60FF4"/>
    <w:rsid w:val="00B61A3A"/>
    <w:rsid w:val="00B6543B"/>
    <w:rsid w:val="00B66513"/>
    <w:rsid w:val="00B66CE2"/>
    <w:rsid w:val="00B67354"/>
    <w:rsid w:val="00B7070D"/>
    <w:rsid w:val="00B70F46"/>
    <w:rsid w:val="00B72AEA"/>
    <w:rsid w:val="00B74848"/>
    <w:rsid w:val="00B74A01"/>
    <w:rsid w:val="00B775C1"/>
    <w:rsid w:val="00B81A0D"/>
    <w:rsid w:val="00B81A33"/>
    <w:rsid w:val="00B81C08"/>
    <w:rsid w:val="00B81D7B"/>
    <w:rsid w:val="00B81F39"/>
    <w:rsid w:val="00B84D64"/>
    <w:rsid w:val="00B84F62"/>
    <w:rsid w:val="00B87DF0"/>
    <w:rsid w:val="00B928B3"/>
    <w:rsid w:val="00B92B14"/>
    <w:rsid w:val="00B93631"/>
    <w:rsid w:val="00B9421C"/>
    <w:rsid w:val="00B9451D"/>
    <w:rsid w:val="00B94B4A"/>
    <w:rsid w:val="00B96465"/>
    <w:rsid w:val="00B96C05"/>
    <w:rsid w:val="00B97D4F"/>
    <w:rsid w:val="00BA042A"/>
    <w:rsid w:val="00BA0FF2"/>
    <w:rsid w:val="00BA180F"/>
    <w:rsid w:val="00BA1DCA"/>
    <w:rsid w:val="00BA53A1"/>
    <w:rsid w:val="00BA53CF"/>
    <w:rsid w:val="00BB32BE"/>
    <w:rsid w:val="00BB483A"/>
    <w:rsid w:val="00BB555F"/>
    <w:rsid w:val="00BB5E78"/>
    <w:rsid w:val="00BB5F63"/>
    <w:rsid w:val="00BB6317"/>
    <w:rsid w:val="00BB6397"/>
    <w:rsid w:val="00BB6475"/>
    <w:rsid w:val="00BB69C5"/>
    <w:rsid w:val="00BC0242"/>
    <w:rsid w:val="00BC0438"/>
    <w:rsid w:val="00BC12C3"/>
    <w:rsid w:val="00BC12D8"/>
    <w:rsid w:val="00BC1EE1"/>
    <w:rsid w:val="00BC2302"/>
    <w:rsid w:val="00BC26D4"/>
    <w:rsid w:val="00BC2DA7"/>
    <w:rsid w:val="00BC3904"/>
    <w:rsid w:val="00BC4225"/>
    <w:rsid w:val="00BC4580"/>
    <w:rsid w:val="00BC5EA4"/>
    <w:rsid w:val="00BC7521"/>
    <w:rsid w:val="00BC78F9"/>
    <w:rsid w:val="00BC7EFA"/>
    <w:rsid w:val="00BD2367"/>
    <w:rsid w:val="00BD35A1"/>
    <w:rsid w:val="00BD4E27"/>
    <w:rsid w:val="00BD576D"/>
    <w:rsid w:val="00BD6C78"/>
    <w:rsid w:val="00BD7314"/>
    <w:rsid w:val="00BD7D7C"/>
    <w:rsid w:val="00BE0783"/>
    <w:rsid w:val="00BE1242"/>
    <w:rsid w:val="00BE20B3"/>
    <w:rsid w:val="00BE226F"/>
    <w:rsid w:val="00BE2A17"/>
    <w:rsid w:val="00BE3133"/>
    <w:rsid w:val="00BE338E"/>
    <w:rsid w:val="00BE3D0F"/>
    <w:rsid w:val="00BE4E7C"/>
    <w:rsid w:val="00BE67E8"/>
    <w:rsid w:val="00BE6A9F"/>
    <w:rsid w:val="00BF0CAF"/>
    <w:rsid w:val="00BF3269"/>
    <w:rsid w:val="00BF376F"/>
    <w:rsid w:val="00BF40BD"/>
    <w:rsid w:val="00BF44D3"/>
    <w:rsid w:val="00BF4790"/>
    <w:rsid w:val="00BF4BFC"/>
    <w:rsid w:val="00BF4DA9"/>
    <w:rsid w:val="00BF6862"/>
    <w:rsid w:val="00BF77F6"/>
    <w:rsid w:val="00C01C15"/>
    <w:rsid w:val="00C03734"/>
    <w:rsid w:val="00C03A20"/>
    <w:rsid w:val="00C05404"/>
    <w:rsid w:val="00C054FF"/>
    <w:rsid w:val="00C05D86"/>
    <w:rsid w:val="00C07628"/>
    <w:rsid w:val="00C1042F"/>
    <w:rsid w:val="00C1049D"/>
    <w:rsid w:val="00C12912"/>
    <w:rsid w:val="00C13061"/>
    <w:rsid w:val="00C15568"/>
    <w:rsid w:val="00C17357"/>
    <w:rsid w:val="00C17AE9"/>
    <w:rsid w:val="00C17ECB"/>
    <w:rsid w:val="00C20579"/>
    <w:rsid w:val="00C20739"/>
    <w:rsid w:val="00C21BCA"/>
    <w:rsid w:val="00C228F2"/>
    <w:rsid w:val="00C22DEC"/>
    <w:rsid w:val="00C23F96"/>
    <w:rsid w:val="00C2404E"/>
    <w:rsid w:val="00C2423E"/>
    <w:rsid w:val="00C24EC3"/>
    <w:rsid w:val="00C26931"/>
    <w:rsid w:val="00C2742C"/>
    <w:rsid w:val="00C32DEA"/>
    <w:rsid w:val="00C337F6"/>
    <w:rsid w:val="00C33B6F"/>
    <w:rsid w:val="00C34ADD"/>
    <w:rsid w:val="00C350A9"/>
    <w:rsid w:val="00C35A05"/>
    <w:rsid w:val="00C364B5"/>
    <w:rsid w:val="00C3698A"/>
    <w:rsid w:val="00C37EB8"/>
    <w:rsid w:val="00C40683"/>
    <w:rsid w:val="00C4106C"/>
    <w:rsid w:val="00C410BD"/>
    <w:rsid w:val="00C43836"/>
    <w:rsid w:val="00C43EF0"/>
    <w:rsid w:val="00C44B52"/>
    <w:rsid w:val="00C44C75"/>
    <w:rsid w:val="00C452BB"/>
    <w:rsid w:val="00C46CFB"/>
    <w:rsid w:val="00C476D7"/>
    <w:rsid w:val="00C47AC0"/>
    <w:rsid w:val="00C505FC"/>
    <w:rsid w:val="00C50F8E"/>
    <w:rsid w:val="00C52B21"/>
    <w:rsid w:val="00C52F5E"/>
    <w:rsid w:val="00C559FE"/>
    <w:rsid w:val="00C56144"/>
    <w:rsid w:val="00C60F81"/>
    <w:rsid w:val="00C612F1"/>
    <w:rsid w:val="00C6170C"/>
    <w:rsid w:val="00C6195A"/>
    <w:rsid w:val="00C62BE6"/>
    <w:rsid w:val="00C63AEA"/>
    <w:rsid w:val="00C645DB"/>
    <w:rsid w:val="00C6553A"/>
    <w:rsid w:val="00C65B0F"/>
    <w:rsid w:val="00C65B22"/>
    <w:rsid w:val="00C663A9"/>
    <w:rsid w:val="00C67BA5"/>
    <w:rsid w:val="00C70210"/>
    <w:rsid w:val="00C7192D"/>
    <w:rsid w:val="00C71B05"/>
    <w:rsid w:val="00C71DBC"/>
    <w:rsid w:val="00C77036"/>
    <w:rsid w:val="00C772BA"/>
    <w:rsid w:val="00C77B92"/>
    <w:rsid w:val="00C77BDD"/>
    <w:rsid w:val="00C77EF5"/>
    <w:rsid w:val="00C8071D"/>
    <w:rsid w:val="00C81627"/>
    <w:rsid w:val="00C82737"/>
    <w:rsid w:val="00C82D0E"/>
    <w:rsid w:val="00C82E91"/>
    <w:rsid w:val="00C830D4"/>
    <w:rsid w:val="00C8358C"/>
    <w:rsid w:val="00C83F57"/>
    <w:rsid w:val="00C84C26"/>
    <w:rsid w:val="00C876A6"/>
    <w:rsid w:val="00C904FD"/>
    <w:rsid w:val="00C9093C"/>
    <w:rsid w:val="00C91092"/>
    <w:rsid w:val="00C91310"/>
    <w:rsid w:val="00C92AA0"/>
    <w:rsid w:val="00C93E45"/>
    <w:rsid w:val="00C94070"/>
    <w:rsid w:val="00C950CC"/>
    <w:rsid w:val="00C95B7D"/>
    <w:rsid w:val="00C9701C"/>
    <w:rsid w:val="00C9753A"/>
    <w:rsid w:val="00C97700"/>
    <w:rsid w:val="00CA07D6"/>
    <w:rsid w:val="00CA3796"/>
    <w:rsid w:val="00CA4801"/>
    <w:rsid w:val="00CA48A8"/>
    <w:rsid w:val="00CA5CE7"/>
    <w:rsid w:val="00CA67D7"/>
    <w:rsid w:val="00CA73AF"/>
    <w:rsid w:val="00CA7F73"/>
    <w:rsid w:val="00CB0022"/>
    <w:rsid w:val="00CB0A6C"/>
    <w:rsid w:val="00CB0BFD"/>
    <w:rsid w:val="00CB37BD"/>
    <w:rsid w:val="00CB3CAA"/>
    <w:rsid w:val="00CB421A"/>
    <w:rsid w:val="00CB69F7"/>
    <w:rsid w:val="00CB7D6D"/>
    <w:rsid w:val="00CB7EEF"/>
    <w:rsid w:val="00CC0BCD"/>
    <w:rsid w:val="00CC0F30"/>
    <w:rsid w:val="00CC1213"/>
    <w:rsid w:val="00CC1A5F"/>
    <w:rsid w:val="00CC1ACD"/>
    <w:rsid w:val="00CC2BAF"/>
    <w:rsid w:val="00CC37A4"/>
    <w:rsid w:val="00CC3B61"/>
    <w:rsid w:val="00CC3CE8"/>
    <w:rsid w:val="00CC3FA1"/>
    <w:rsid w:val="00CC40F0"/>
    <w:rsid w:val="00CC498C"/>
    <w:rsid w:val="00CC6FC3"/>
    <w:rsid w:val="00CC74F5"/>
    <w:rsid w:val="00CC7D81"/>
    <w:rsid w:val="00CD0ACE"/>
    <w:rsid w:val="00CD1101"/>
    <w:rsid w:val="00CD161D"/>
    <w:rsid w:val="00CD1EF3"/>
    <w:rsid w:val="00CD3193"/>
    <w:rsid w:val="00CD37A2"/>
    <w:rsid w:val="00CD53AB"/>
    <w:rsid w:val="00CD657D"/>
    <w:rsid w:val="00CD6F1E"/>
    <w:rsid w:val="00CD772B"/>
    <w:rsid w:val="00CE126C"/>
    <w:rsid w:val="00CE367F"/>
    <w:rsid w:val="00CE3841"/>
    <w:rsid w:val="00CE451F"/>
    <w:rsid w:val="00CE5028"/>
    <w:rsid w:val="00CE5586"/>
    <w:rsid w:val="00CE5C78"/>
    <w:rsid w:val="00CE5E17"/>
    <w:rsid w:val="00CE6618"/>
    <w:rsid w:val="00CE7417"/>
    <w:rsid w:val="00CE7F85"/>
    <w:rsid w:val="00CF1B10"/>
    <w:rsid w:val="00CF31D5"/>
    <w:rsid w:val="00CF39DB"/>
    <w:rsid w:val="00CF4B4A"/>
    <w:rsid w:val="00CF5731"/>
    <w:rsid w:val="00CF573B"/>
    <w:rsid w:val="00CF5A0B"/>
    <w:rsid w:val="00CF5A36"/>
    <w:rsid w:val="00CF6BDC"/>
    <w:rsid w:val="00CF7FF8"/>
    <w:rsid w:val="00D005DD"/>
    <w:rsid w:val="00D02F5F"/>
    <w:rsid w:val="00D0344F"/>
    <w:rsid w:val="00D0416D"/>
    <w:rsid w:val="00D04441"/>
    <w:rsid w:val="00D05A7D"/>
    <w:rsid w:val="00D06419"/>
    <w:rsid w:val="00D06815"/>
    <w:rsid w:val="00D0686A"/>
    <w:rsid w:val="00D06A0C"/>
    <w:rsid w:val="00D07055"/>
    <w:rsid w:val="00D0752C"/>
    <w:rsid w:val="00D10649"/>
    <w:rsid w:val="00D108AE"/>
    <w:rsid w:val="00D11296"/>
    <w:rsid w:val="00D13CC7"/>
    <w:rsid w:val="00D1411B"/>
    <w:rsid w:val="00D15CC7"/>
    <w:rsid w:val="00D15DBC"/>
    <w:rsid w:val="00D15FE0"/>
    <w:rsid w:val="00D17319"/>
    <w:rsid w:val="00D173D6"/>
    <w:rsid w:val="00D207A1"/>
    <w:rsid w:val="00D212EB"/>
    <w:rsid w:val="00D2184F"/>
    <w:rsid w:val="00D21B3C"/>
    <w:rsid w:val="00D233B3"/>
    <w:rsid w:val="00D2441C"/>
    <w:rsid w:val="00D24AEA"/>
    <w:rsid w:val="00D251C4"/>
    <w:rsid w:val="00D255BA"/>
    <w:rsid w:val="00D30247"/>
    <w:rsid w:val="00D30946"/>
    <w:rsid w:val="00D31103"/>
    <w:rsid w:val="00D3158B"/>
    <w:rsid w:val="00D31C4D"/>
    <w:rsid w:val="00D32AC9"/>
    <w:rsid w:val="00D32B42"/>
    <w:rsid w:val="00D342E9"/>
    <w:rsid w:val="00D356F5"/>
    <w:rsid w:val="00D40083"/>
    <w:rsid w:val="00D4133D"/>
    <w:rsid w:val="00D43CDA"/>
    <w:rsid w:val="00D44A1E"/>
    <w:rsid w:val="00D44F69"/>
    <w:rsid w:val="00D45512"/>
    <w:rsid w:val="00D45520"/>
    <w:rsid w:val="00D4768D"/>
    <w:rsid w:val="00D47751"/>
    <w:rsid w:val="00D47FFA"/>
    <w:rsid w:val="00D50009"/>
    <w:rsid w:val="00D505E6"/>
    <w:rsid w:val="00D50A5D"/>
    <w:rsid w:val="00D522E4"/>
    <w:rsid w:val="00D525AB"/>
    <w:rsid w:val="00D540EA"/>
    <w:rsid w:val="00D545E6"/>
    <w:rsid w:val="00D56883"/>
    <w:rsid w:val="00D56978"/>
    <w:rsid w:val="00D57128"/>
    <w:rsid w:val="00D637F6"/>
    <w:rsid w:val="00D64B66"/>
    <w:rsid w:val="00D65A22"/>
    <w:rsid w:val="00D672E2"/>
    <w:rsid w:val="00D676C2"/>
    <w:rsid w:val="00D67D8D"/>
    <w:rsid w:val="00D705A0"/>
    <w:rsid w:val="00D7065B"/>
    <w:rsid w:val="00D70C40"/>
    <w:rsid w:val="00D70FB6"/>
    <w:rsid w:val="00D7366D"/>
    <w:rsid w:val="00D74559"/>
    <w:rsid w:val="00D7455C"/>
    <w:rsid w:val="00D75132"/>
    <w:rsid w:val="00D75294"/>
    <w:rsid w:val="00D76C39"/>
    <w:rsid w:val="00D807C8"/>
    <w:rsid w:val="00D80C6D"/>
    <w:rsid w:val="00D83518"/>
    <w:rsid w:val="00D86B15"/>
    <w:rsid w:val="00D87450"/>
    <w:rsid w:val="00D87619"/>
    <w:rsid w:val="00D90DA7"/>
    <w:rsid w:val="00D92FC3"/>
    <w:rsid w:val="00D940B7"/>
    <w:rsid w:val="00D967D9"/>
    <w:rsid w:val="00D96D94"/>
    <w:rsid w:val="00D9768F"/>
    <w:rsid w:val="00D97AB2"/>
    <w:rsid w:val="00DA0068"/>
    <w:rsid w:val="00DA0FFB"/>
    <w:rsid w:val="00DA1076"/>
    <w:rsid w:val="00DA2399"/>
    <w:rsid w:val="00DA3ED5"/>
    <w:rsid w:val="00DA4016"/>
    <w:rsid w:val="00DA4E38"/>
    <w:rsid w:val="00DA5115"/>
    <w:rsid w:val="00DA52A0"/>
    <w:rsid w:val="00DA5E68"/>
    <w:rsid w:val="00DA733C"/>
    <w:rsid w:val="00DA7A5A"/>
    <w:rsid w:val="00DA7D46"/>
    <w:rsid w:val="00DB0201"/>
    <w:rsid w:val="00DB03B4"/>
    <w:rsid w:val="00DB0B1D"/>
    <w:rsid w:val="00DB1B94"/>
    <w:rsid w:val="00DB22FA"/>
    <w:rsid w:val="00DB2CB7"/>
    <w:rsid w:val="00DB495B"/>
    <w:rsid w:val="00DB5C81"/>
    <w:rsid w:val="00DB6F02"/>
    <w:rsid w:val="00DC0557"/>
    <w:rsid w:val="00DC0F7B"/>
    <w:rsid w:val="00DC1C69"/>
    <w:rsid w:val="00DC2929"/>
    <w:rsid w:val="00DC3FF7"/>
    <w:rsid w:val="00DC4278"/>
    <w:rsid w:val="00DC545C"/>
    <w:rsid w:val="00DC608E"/>
    <w:rsid w:val="00DC7513"/>
    <w:rsid w:val="00DD0DFE"/>
    <w:rsid w:val="00DD0E8F"/>
    <w:rsid w:val="00DD1853"/>
    <w:rsid w:val="00DD1C15"/>
    <w:rsid w:val="00DD1C7A"/>
    <w:rsid w:val="00DD1E73"/>
    <w:rsid w:val="00DD209E"/>
    <w:rsid w:val="00DD2240"/>
    <w:rsid w:val="00DD4586"/>
    <w:rsid w:val="00DD4A5A"/>
    <w:rsid w:val="00DD60B8"/>
    <w:rsid w:val="00DD6D48"/>
    <w:rsid w:val="00DE0995"/>
    <w:rsid w:val="00DE0DFF"/>
    <w:rsid w:val="00DE16C8"/>
    <w:rsid w:val="00DE2C67"/>
    <w:rsid w:val="00DE32B3"/>
    <w:rsid w:val="00DE37D1"/>
    <w:rsid w:val="00DE3D41"/>
    <w:rsid w:val="00DF049C"/>
    <w:rsid w:val="00DF10C2"/>
    <w:rsid w:val="00DF1E4B"/>
    <w:rsid w:val="00DF2C79"/>
    <w:rsid w:val="00DF4C2D"/>
    <w:rsid w:val="00DF5A02"/>
    <w:rsid w:val="00DF6AC2"/>
    <w:rsid w:val="00DF6CCA"/>
    <w:rsid w:val="00DF7092"/>
    <w:rsid w:val="00DF71BF"/>
    <w:rsid w:val="00DF7CE8"/>
    <w:rsid w:val="00E0268B"/>
    <w:rsid w:val="00E03333"/>
    <w:rsid w:val="00E03868"/>
    <w:rsid w:val="00E056E5"/>
    <w:rsid w:val="00E05B34"/>
    <w:rsid w:val="00E06796"/>
    <w:rsid w:val="00E07018"/>
    <w:rsid w:val="00E07135"/>
    <w:rsid w:val="00E07B28"/>
    <w:rsid w:val="00E104B5"/>
    <w:rsid w:val="00E11011"/>
    <w:rsid w:val="00E11565"/>
    <w:rsid w:val="00E117C9"/>
    <w:rsid w:val="00E12401"/>
    <w:rsid w:val="00E12774"/>
    <w:rsid w:val="00E149B5"/>
    <w:rsid w:val="00E15AC4"/>
    <w:rsid w:val="00E160F0"/>
    <w:rsid w:val="00E16ABA"/>
    <w:rsid w:val="00E16B9E"/>
    <w:rsid w:val="00E16ECA"/>
    <w:rsid w:val="00E173EF"/>
    <w:rsid w:val="00E17CA3"/>
    <w:rsid w:val="00E2091D"/>
    <w:rsid w:val="00E2110C"/>
    <w:rsid w:val="00E21711"/>
    <w:rsid w:val="00E23A79"/>
    <w:rsid w:val="00E23E3D"/>
    <w:rsid w:val="00E24856"/>
    <w:rsid w:val="00E248E9"/>
    <w:rsid w:val="00E24E44"/>
    <w:rsid w:val="00E2693F"/>
    <w:rsid w:val="00E26F8B"/>
    <w:rsid w:val="00E27A7D"/>
    <w:rsid w:val="00E3213C"/>
    <w:rsid w:val="00E328EE"/>
    <w:rsid w:val="00E33A5F"/>
    <w:rsid w:val="00E33D29"/>
    <w:rsid w:val="00E33F5B"/>
    <w:rsid w:val="00E35125"/>
    <w:rsid w:val="00E354BA"/>
    <w:rsid w:val="00E36329"/>
    <w:rsid w:val="00E36645"/>
    <w:rsid w:val="00E3709B"/>
    <w:rsid w:val="00E374E4"/>
    <w:rsid w:val="00E4056F"/>
    <w:rsid w:val="00E42E8A"/>
    <w:rsid w:val="00E448A1"/>
    <w:rsid w:val="00E44B42"/>
    <w:rsid w:val="00E471F4"/>
    <w:rsid w:val="00E47B62"/>
    <w:rsid w:val="00E52116"/>
    <w:rsid w:val="00E52503"/>
    <w:rsid w:val="00E52CB2"/>
    <w:rsid w:val="00E55312"/>
    <w:rsid w:val="00E55372"/>
    <w:rsid w:val="00E557FA"/>
    <w:rsid w:val="00E565D3"/>
    <w:rsid w:val="00E565D4"/>
    <w:rsid w:val="00E608E9"/>
    <w:rsid w:val="00E636FC"/>
    <w:rsid w:val="00E67A4F"/>
    <w:rsid w:val="00E67AD7"/>
    <w:rsid w:val="00E703E8"/>
    <w:rsid w:val="00E71548"/>
    <w:rsid w:val="00E7208B"/>
    <w:rsid w:val="00E732DA"/>
    <w:rsid w:val="00E73A68"/>
    <w:rsid w:val="00E756F3"/>
    <w:rsid w:val="00E765C0"/>
    <w:rsid w:val="00E76A69"/>
    <w:rsid w:val="00E76DB3"/>
    <w:rsid w:val="00E7718A"/>
    <w:rsid w:val="00E771B8"/>
    <w:rsid w:val="00E811CC"/>
    <w:rsid w:val="00E830EB"/>
    <w:rsid w:val="00E83766"/>
    <w:rsid w:val="00E83C1A"/>
    <w:rsid w:val="00E84440"/>
    <w:rsid w:val="00E84BD5"/>
    <w:rsid w:val="00E857B4"/>
    <w:rsid w:val="00E860E0"/>
    <w:rsid w:val="00E90484"/>
    <w:rsid w:val="00E90768"/>
    <w:rsid w:val="00E91CC3"/>
    <w:rsid w:val="00E9225D"/>
    <w:rsid w:val="00E937BE"/>
    <w:rsid w:val="00E93AAA"/>
    <w:rsid w:val="00E93F65"/>
    <w:rsid w:val="00E953A1"/>
    <w:rsid w:val="00E954D3"/>
    <w:rsid w:val="00E95502"/>
    <w:rsid w:val="00E9616C"/>
    <w:rsid w:val="00E97E06"/>
    <w:rsid w:val="00EA0FEF"/>
    <w:rsid w:val="00EA141A"/>
    <w:rsid w:val="00EA263F"/>
    <w:rsid w:val="00EA4A2A"/>
    <w:rsid w:val="00EA74EB"/>
    <w:rsid w:val="00EB0629"/>
    <w:rsid w:val="00EB0B1B"/>
    <w:rsid w:val="00EB1AA7"/>
    <w:rsid w:val="00EB1F6F"/>
    <w:rsid w:val="00EB228F"/>
    <w:rsid w:val="00EB2400"/>
    <w:rsid w:val="00EB2A80"/>
    <w:rsid w:val="00EB3BDA"/>
    <w:rsid w:val="00EB419E"/>
    <w:rsid w:val="00EB4287"/>
    <w:rsid w:val="00EB451D"/>
    <w:rsid w:val="00EB460B"/>
    <w:rsid w:val="00EB4BD0"/>
    <w:rsid w:val="00EB61DF"/>
    <w:rsid w:val="00EB66B9"/>
    <w:rsid w:val="00EC0921"/>
    <w:rsid w:val="00EC0D1D"/>
    <w:rsid w:val="00EC0E6A"/>
    <w:rsid w:val="00EC0E84"/>
    <w:rsid w:val="00EC1660"/>
    <w:rsid w:val="00EC1836"/>
    <w:rsid w:val="00EC1986"/>
    <w:rsid w:val="00EC1EAB"/>
    <w:rsid w:val="00EC3762"/>
    <w:rsid w:val="00EC4ECC"/>
    <w:rsid w:val="00EC5339"/>
    <w:rsid w:val="00EC5C30"/>
    <w:rsid w:val="00EC6F9F"/>
    <w:rsid w:val="00EC705B"/>
    <w:rsid w:val="00EC7AB1"/>
    <w:rsid w:val="00ED14F9"/>
    <w:rsid w:val="00ED1531"/>
    <w:rsid w:val="00ED25A9"/>
    <w:rsid w:val="00ED529C"/>
    <w:rsid w:val="00ED5516"/>
    <w:rsid w:val="00ED69D1"/>
    <w:rsid w:val="00ED6A8A"/>
    <w:rsid w:val="00ED6BD1"/>
    <w:rsid w:val="00ED6D98"/>
    <w:rsid w:val="00ED765D"/>
    <w:rsid w:val="00EE02A6"/>
    <w:rsid w:val="00EE162F"/>
    <w:rsid w:val="00EE185E"/>
    <w:rsid w:val="00EE2566"/>
    <w:rsid w:val="00EE3870"/>
    <w:rsid w:val="00EE3A0C"/>
    <w:rsid w:val="00EE420F"/>
    <w:rsid w:val="00EE4376"/>
    <w:rsid w:val="00EE4B1F"/>
    <w:rsid w:val="00EE55B8"/>
    <w:rsid w:val="00EE6FB9"/>
    <w:rsid w:val="00EF0E80"/>
    <w:rsid w:val="00EF2174"/>
    <w:rsid w:val="00EF435D"/>
    <w:rsid w:val="00EF4E6A"/>
    <w:rsid w:val="00EF5B17"/>
    <w:rsid w:val="00EF6425"/>
    <w:rsid w:val="00EF788F"/>
    <w:rsid w:val="00F00C44"/>
    <w:rsid w:val="00F02127"/>
    <w:rsid w:val="00F02D82"/>
    <w:rsid w:val="00F03A72"/>
    <w:rsid w:val="00F03F9C"/>
    <w:rsid w:val="00F03FBF"/>
    <w:rsid w:val="00F044F7"/>
    <w:rsid w:val="00F04C01"/>
    <w:rsid w:val="00F076ED"/>
    <w:rsid w:val="00F07C39"/>
    <w:rsid w:val="00F1087B"/>
    <w:rsid w:val="00F10A0F"/>
    <w:rsid w:val="00F10A72"/>
    <w:rsid w:val="00F10DD1"/>
    <w:rsid w:val="00F112FA"/>
    <w:rsid w:val="00F11F23"/>
    <w:rsid w:val="00F12761"/>
    <w:rsid w:val="00F1311B"/>
    <w:rsid w:val="00F13376"/>
    <w:rsid w:val="00F13441"/>
    <w:rsid w:val="00F13E04"/>
    <w:rsid w:val="00F14214"/>
    <w:rsid w:val="00F144CC"/>
    <w:rsid w:val="00F148AC"/>
    <w:rsid w:val="00F15E80"/>
    <w:rsid w:val="00F16648"/>
    <w:rsid w:val="00F16EF9"/>
    <w:rsid w:val="00F1702F"/>
    <w:rsid w:val="00F205CB"/>
    <w:rsid w:val="00F20FBC"/>
    <w:rsid w:val="00F2222B"/>
    <w:rsid w:val="00F22C6F"/>
    <w:rsid w:val="00F23E06"/>
    <w:rsid w:val="00F242B1"/>
    <w:rsid w:val="00F2436A"/>
    <w:rsid w:val="00F246F9"/>
    <w:rsid w:val="00F25F6B"/>
    <w:rsid w:val="00F31408"/>
    <w:rsid w:val="00F314EF"/>
    <w:rsid w:val="00F31E71"/>
    <w:rsid w:val="00F328F6"/>
    <w:rsid w:val="00F3347C"/>
    <w:rsid w:val="00F33643"/>
    <w:rsid w:val="00F33B32"/>
    <w:rsid w:val="00F33C47"/>
    <w:rsid w:val="00F33FA3"/>
    <w:rsid w:val="00F3538E"/>
    <w:rsid w:val="00F356F0"/>
    <w:rsid w:val="00F35BD1"/>
    <w:rsid w:val="00F35E64"/>
    <w:rsid w:val="00F37735"/>
    <w:rsid w:val="00F37781"/>
    <w:rsid w:val="00F379B3"/>
    <w:rsid w:val="00F37AD2"/>
    <w:rsid w:val="00F416A9"/>
    <w:rsid w:val="00F417E0"/>
    <w:rsid w:val="00F42A33"/>
    <w:rsid w:val="00F43120"/>
    <w:rsid w:val="00F43992"/>
    <w:rsid w:val="00F44365"/>
    <w:rsid w:val="00F44442"/>
    <w:rsid w:val="00F46AFB"/>
    <w:rsid w:val="00F4714C"/>
    <w:rsid w:val="00F47B51"/>
    <w:rsid w:val="00F47C26"/>
    <w:rsid w:val="00F5111A"/>
    <w:rsid w:val="00F51C46"/>
    <w:rsid w:val="00F53861"/>
    <w:rsid w:val="00F53922"/>
    <w:rsid w:val="00F53E8D"/>
    <w:rsid w:val="00F54357"/>
    <w:rsid w:val="00F548AB"/>
    <w:rsid w:val="00F55F19"/>
    <w:rsid w:val="00F563A1"/>
    <w:rsid w:val="00F56767"/>
    <w:rsid w:val="00F570C5"/>
    <w:rsid w:val="00F60615"/>
    <w:rsid w:val="00F6069B"/>
    <w:rsid w:val="00F608FB"/>
    <w:rsid w:val="00F621E5"/>
    <w:rsid w:val="00F62A48"/>
    <w:rsid w:val="00F63041"/>
    <w:rsid w:val="00F6346B"/>
    <w:rsid w:val="00F64DFF"/>
    <w:rsid w:val="00F651D2"/>
    <w:rsid w:val="00F65DBC"/>
    <w:rsid w:val="00F66C86"/>
    <w:rsid w:val="00F67441"/>
    <w:rsid w:val="00F75B08"/>
    <w:rsid w:val="00F75F85"/>
    <w:rsid w:val="00F760A0"/>
    <w:rsid w:val="00F7667B"/>
    <w:rsid w:val="00F77831"/>
    <w:rsid w:val="00F8059F"/>
    <w:rsid w:val="00F84536"/>
    <w:rsid w:val="00F85AA4"/>
    <w:rsid w:val="00F871F5"/>
    <w:rsid w:val="00F906DD"/>
    <w:rsid w:val="00F912CC"/>
    <w:rsid w:val="00F9278B"/>
    <w:rsid w:val="00F928F4"/>
    <w:rsid w:val="00F92F00"/>
    <w:rsid w:val="00F93D76"/>
    <w:rsid w:val="00F94001"/>
    <w:rsid w:val="00F95496"/>
    <w:rsid w:val="00F966DC"/>
    <w:rsid w:val="00F96B96"/>
    <w:rsid w:val="00F97187"/>
    <w:rsid w:val="00F972C4"/>
    <w:rsid w:val="00FA08A7"/>
    <w:rsid w:val="00FA09EB"/>
    <w:rsid w:val="00FA0AFD"/>
    <w:rsid w:val="00FA1045"/>
    <w:rsid w:val="00FA177D"/>
    <w:rsid w:val="00FA2B34"/>
    <w:rsid w:val="00FA3B00"/>
    <w:rsid w:val="00FA3EFE"/>
    <w:rsid w:val="00FA4D38"/>
    <w:rsid w:val="00FA5B35"/>
    <w:rsid w:val="00FA7AFD"/>
    <w:rsid w:val="00FA7C26"/>
    <w:rsid w:val="00FA7FCA"/>
    <w:rsid w:val="00FB06AC"/>
    <w:rsid w:val="00FB0BB1"/>
    <w:rsid w:val="00FB2C70"/>
    <w:rsid w:val="00FB41F8"/>
    <w:rsid w:val="00FB4B3C"/>
    <w:rsid w:val="00FB69C1"/>
    <w:rsid w:val="00FB7840"/>
    <w:rsid w:val="00FC19EF"/>
    <w:rsid w:val="00FC21E1"/>
    <w:rsid w:val="00FC2579"/>
    <w:rsid w:val="00FC25BF"/>
    <w:rsid w:val="00FC47CD"/>
    <w:rsid w:val="00FC4945"/>
    <w:rsid w:val="00FC4A24"/>
    <w:rsid w:val="00FC4F93"/>
    <w:rsid w:val="00FC58D1"/>
    <w:rsid w:val="00FC593B"/>
    <w:rsid w:val="00FC7526"/>
    <w:rsid w:val="00FC7A9E"/>
    <w:rsid w:val="00FD013D"/>
    <w:rsid w:val="00FD0FB2"/>
    <w:rsid w:val="00FD17BD"/>
    <w:rsid w:val="00FD2395"/>
    <w:rsid w:val="00FD28C1"/>
    <w:rsid w:val="00FD2EB0"/>
    <w:rsid w:val="00FD33B1"/>
    <w:rsid w:val="00FD4C40"/>
    <w:rsid w:val="00FD4F7F"/>
    <w:rsid w:val="00FD52F8"/>
    <w:rsid w:val="00FD5E1A"/>
    <w:rsid w:val="00FD6BA4"/>
    <w:rsid w:val="00FD75B3"/>
    <w:rsid w:val="00FD7DA1"/>
    <w:rsid w:val="00FE124E"/>
    <w:rsid w:val="00FE28F1"/>
    <w:rsid w:val="00FE335D"/>
    <w:rsid w:val="00FE3D1F"/>
    <w:rsid w:val="00FE476F"/>
    <w:rsid w:val="00FE4B21"/>
    <w:rsid w:val="00FE596B"/>
    <w:rsid w:val="00FE5C10"/>
    <w:rsid w:val="00FE649F"/>
    <w:rsid w:val="00FE6F58"/>
    <w:rsid w:val="00FF1968"/>
    <w:rsid w:val="00FF318E"/>
    <w:rsid w:val="00FF4DEB"/>
    <w:rsid w:val="00FF6CEE"/>
    <w:rsid w:val="00FF6D07"/>
    <w:rsid w:val="00FF6FCD"/>
    <w:rsid w:val="00FF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E7F4C"/>
  <w15:chartTrackingRefBased/>
  <w15:docId w15:val="{0617345B-672B-4802-B96B-69E8862E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59140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656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val="x-none"/>
    </w:rPr>
  </w:style>
  <w:style w:type="paragraph" w:styleId="Heading3">
    <w:name w:val="heading 3"/>
    <w:basedOn w:val="Normal"/>
    <w:next w:val="Normal"/>
    <w:qFormat/>
    <w:rsid w:val="005914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59140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rsid w:val="008656C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084B30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en-AU"/>
    </w:rPr>
  </w:style>
  <w:style w:type="table" w:styleId="TableGrid">
    <w:name w:val="Table Grid"/>
    <w:basedOn w:val="TableNormal"/>
    <w:rsid w:val="000210F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A549A4"/>
    <w:pPr>
      <w:ind w:left="720"/>
      <w:contextualSpacing/>
    </w:pPr>
    <w:rPr>
      <w:lang w:val="ro-RO"/>
    </w:rPr>
  </w:style>
  <w:style w:type="character" w:customStyle="1" w:styleId="BodyTextChar">
    <w:name w:val="Body Text Char"/>
    <w:link w:val="BodyText"/>
    <w:rsid w:val="008D3D42"/>
    <w:rPr>
      <w:rFonts w:ascii="Arial" w:eastAsia="Times New Roman" w:hAnsi="Arial"/>
      <w:sz w:val="24"/>
      <w:lang w:val="en-AU" w:eastAsia="en-US"/>
    </w:rPr>
  </w:style>
  <w:style w:type="paragraph" w:customStyle="1" w:styleId="NoSpacing1">
    <w:name w:val="No Spacing1"/>
    <w:uiPriority w:val="1"/>
    <w:qFormat/>
    <w:rsid w:val="00F2436A"/>
    <w:rPr>
      <w:sz w:val="22"/>
      <w:szCs w:val="22"/>
      <w:lang w:val="ro-RO"/>
    </w:rPr>
  </w:style>
  <w:style w:type="character" w:customStyle="1" w:styleId="yshortcuts">
    <w:name w:val="yshortcuts"/>
    <w:basedOn w:val="DefaultParagraphFont"/>
    <w:rsid w:val="002463EE"/>
  </w:style>
  <w:style w:type="paragraph" w:styleId="NormalWeb">
    <w:name w:val="Normal (Web)"/>
    <w:basedOn w:val="Normal"/>
    <w:uiPriority w:val="99"/>
    <w:unhideWhenUsed/>
    <w:rsid w:val="00B30750"/>
    <w:pPr>
      <w:spacing w:after="0" w:line="240" w:lineRule="auto"/>
      <w:ind w:firstLine="254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B30750"/>
    <w:rPr>
      <w:b/>
      <w:bCs/>
    </w:rPr>
  </w:style>
  <w:style w:type="paragraph" w:customStyle="1" w:styleId="Style33">
    <w:name w:val="Style33"/>
    <w:basedOn w:val="Normal"/>
    <w:rsid w:val="00193FDA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Impact" w:eastAsia="Times New Roman" w:hAnsi="Impact" w:cs="Impact"/>
      <w:sz w:val="24"/>
      <w:szCs w:val="24"/>
    </w:rPr>
  </w:style>
  <w:style w:type="character" w:styleId="Hyperlink">
    <w:name w:val="Hyperlink"/>
    <w:uiPriority w:val="99"/>
    <w:unhideWhenUsed/>
    <w:rsid w:val="00243692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322853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x-none"/>
    </w:rPr>
  </w:style>
  <w:style w:type="character" w:customStyle="1" w:styleId="TitleChar">
    <w:name w:val="Title Char"/>
    <w:link w:val="Title"/>
    <w:rsid w:val="00322853"/>
    <w:rPr>
      <w:rFonts w:ascii="Times New Roman" w:eastAsia="Times New Roman" w:hAnsi="Times New Roman"/>
      <w:b/>
      <w:sz w:val="36"/>
      <w:lang w:val="en-US"/>
    </w:rPr>
  </w:style>
  <w:style w:type="character" w:customStyle="1" w:styleId="Heading1Char">
    <w:name w:val="Heading 1 Char"/>
    <w:link w:val="Heading1"/>
    <w:rsid w:val="00C21BCA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rsid w:val="00C21BCA"/>
    <w:rPr>
      <w:rFonts w:ascii="Times New Roman" w:eastAsia="Times New Roman" w:hAnsi="Times New Roman"/>
      <w:sz w:val="28"/>
      <w:lang w:eastAsia="en-US"/>
    </w:rPr>
  </w:style>
  <w:style w:type="character" w:customStyle="1" w:styleId="apple-converted-space">
    <w:name w:val="apple-converted-space"/>
    <w:basedOn w:val="DefaultParagraphFont"/>
    <w:rsid w:val="000128E0"/>
  </w:style>
  <w:style w:type="paragraph" w:styleId="ListParagraph">
    <w:name w:val="List Paragraph"/>
    <w:basedOn w:val="Normal"/>
    <w:uiPriority w:val="34"/>
    <w:qFormat/>
    <w:rsid w:val="00440D7F"/>
    <w:pPr>
      <w:spacing w:after="0" w:line="240" w:lineRule="auto"/>
      <w:ind w:left="720"/>
      <w:contextualSpacing/>
      <w:jc w:val="center"/>
    </w:pPr>
    <w:rPr>
      <w:rFonts w:ascii="Times New Roman" w:eastAsia="Times New Roman" w:hAnsi="Times New Roman"/>
    </w:rPr>
  </w:style>
  <w:style w:type="character" w:styleId="Emphasis">
    <w:name w:val="Emphasis"/>
    <w:uiPriority w:val="20"/>
    <w:qFormat/>
    <w:rsid w:val="00440D7F"/>
    <w:rPr>
      <w:i/>
      <w:iCs/>
    </w:rPr>
  </w:style>
  <w:style w:type="paragraph" w:customStyle="1" w:styleId="Default">
    <w:name w:val="Default"/>
    <w:rsid w:val="00CF31D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o-RO"/>
    </w:rPr>
  </w:style>
  <w:style w:type="character" w:styleId="UnresolvedMention">
    <w:name w:val="Unresolved Mention"/>
    <w:uiPriority w:val="99"/>
    <w:semiHidden/>
    <w:unhideWhenUsed/>
    <w:rsid w:val="00AA56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35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2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5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43988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5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993652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154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408630">
                                                  <w:blockQuote w:val="1"/>
                                                  <w:marLeft w:val="75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12" w:space="4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126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26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8447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0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4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92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05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731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65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354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04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0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19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0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64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5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714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00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752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9890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5178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3225493">
                                                  <w:marLeft w:val="576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6437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4032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alagimnaziala11brasov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coalagimnaziala11brasov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A1411E9C-7CCF-43E7-AA70-E067E234C3C8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</TotalTime>
  <Pages>3</Pages>
  <Words>997</Words>
  <Characters>5683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AD Hoc</Company>
  <LinksUpToDate>false</LinksUpToDate>
  <CharactersWithSpaces>6667</CharactersWithSpaces>
  <SharedDoc>false</SharedDoc>
  <HLinks>
    <vt:vector size="12" baseType="variant">
      <vt:variant>
        <vt:i4>2359323</vt:i4>
      </vt:variant>
      <vt:variant>
        <vt:i4>0</vt:i4>
      </vt:variant>
      <vt:variant>
        <vt:i4>0</vt:i4>
      </vt:variant>
      <vt:variant>
        <vt:i4>5</vt:i4>
      </vt:variant>
      <vt:variant>
        <vt:lpwstr>mailto:scoalagimnaziala11brasov@gmail.com</vt:lpwstr>
      </vt:variant>
      <vt:variant>
        <vt:lpwstr/>
      </vt:variant>
      <vt:variant>
        <vt:i4>2359323</vt:i4>
      </vt:variant>
      <vt:variant>
        <vt:i4>0</vt:i4>
      </vt:variant>
      <vt:variant>
        <vt:i4>0</vt:i4>
      </vt:variant>
      <vt:variant>
        <vt:i4>5</vt:i4>
      </vt:variant>
      <vt:variant>
        <vt:lpwstr>mailto:scoalagimnaziala11brasov@gmail.com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</dc:creator>
  <cp:keywords/>
  <cp:lastModifiedBy>Florin</cp:lastModifiedBy>
  <cp:revision>4</cp:revision>
  <cp:lastPrinted>2026-08-07T06:47:00Z</cp:lastPrinted>
  <dcterms:created xsi:type="dcterms:W3CDTF">2026-08-07T08:01:00Z</dcterms:created>
  <dcterms:modified xsi:type="dcterms:W3CDTF">2026-08-07T08:52:00Z</dcterms:modified>
</cp:coreProperties>
</file>