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1F6" w:rsidRDefault="007D2629" w:rsidP="006447DC">
      <w:pPr>
        <w:pStyle w:val="Header"/>
        <w:rPr>
          <w:b/>
          <w:bCs/>
        </w:rPr>
      </w:pPr>
      <w:r>
        <w:rPr>
          <w:b/>
          <w:bCs/>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1367790" cy="446405"/>
                <wp:effectExtent l="1905" t="0" r="1905"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32B" w:rsidRDefault="00D8232B">
                            <w:r>
                              <w:t>NECLASIFICAT</w:t>
                            </w:r>
                          </w:p>
                          <w:p w:rsidR="00D8232B" w:rsidRDefault="00D8232B">
                            <w:r>
                              <w:t>Exemplar unic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6.5pt;margin-top:0;width:107.7pt;height:35.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" stroked="f">
                <v:textbox>
                  <w:txbxContent>
                    <w:p w:rsidR="00D8232B" w:rsidRDefault="00D8232B">
                      <w:r>
                        <w:t>NECLASIFICAT</w:t>
                      </w:r>
                    </w:p>
                    <w:p w:rsidR="00D8232B" w:rsidRDefault="00D8232B">
                      <w:r>
                        <w:t>Exemplar unic</w:t>
                      </w:r>
                    </w:p>
                  </w:txbxContent>
                </v:textbox>
                <w10:wrap type="square" anchorx="margin" anchory="margin"/>
              </v:shape>
            </w:pict>
          </mc:Fallback>
        </mc:AlternateContent>
      </w:r>
      <w:r>
        <w:rPr>
          <w:b/>
          <w:bCs/>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999105" cy="812165"/>
                <wp:effectExtent l="0" t="0" r="127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812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32B" w:rsidRDefault="00D8232B">
                            <w:r>
                              <w:t xml:space="preserve">                         ROMÂNIA</w:t>
                            </w:r>
                          </w:p>
                          <w:p w:rsidR="00D8232B" w:rsidRDefault="00D8232B">
                            <w:r>
                              <w:t>MINISTERUL APĂRĂRII NAȚIONALE</w:t>
                            </w:r>
                          </w:p>
                          <w:p w:rsidR="00D8232B" w:rsidRDefault="00D8232B">
                            <w:r>
                              <w:t>UNITATEA MILITARĂ 0</w:t>
                            </w:r>
                            <w:r w:rsidR="00A30200">
                              <w:t>1256</w:t>
                            </w:r>
                            <w:r>
                              <w:t xml:space="preserve"> CARACAL</w:t>
                            </w:r>
                          </w:p>
                          <w:p w:rsidR="00D8232B" w:rsidRDefault="00D8232B">
                            <w:r>
                              <w:t>Nr.                          din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0;width:236.15pt;height:63.95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jbgwIAABY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" stroked="f">
                <v:textbox>
                  <w:txbxContent>
                    <w:p w:rsidR="00D8232B" w:rsidRDefault="00D8232B">
                      <w:r>
                        <w:t xml:space="preserve">                         ROMÂNIA</w:t>
                      </w:r>
                    </w:p>
                    <w:p w:rsidR="00D8232B" w:rsidRDefault="00D8232B">
                      <w:r>
                        <w:t>MINISTERUL APĂRĂRII NAȚIONALE</w:t>
                      </w:r>
                    </w:p>
                    <w:p w:rsidR="00D8232B" w:rsidRDefault="00D8232B">
                      <w:r>
                        <w:t>UNITATEA MILITARĂ 0</w:t>
                      </w:r>
                      <w:r w:rsidR="00A30200">
                        <w:t>1256</w:t>
                      </w:r>
                      <w:r>
                        <w:t xml:space="preserve"> CARACAL</w:t>
                      </w:r>
                    </w:p>
                    <w:p w:rsidR="00D8232B" w:rsidRDefault="00D8232B">
                      <w:r>
                        <w:t>Nr.                          din</w:t>
                      </w:r>
                    </w:p>
                  </w:txbxContent>
                </v:textbox>
                <w10:wrap type="square" anchorx="margin" anchory="margin"/>
              </v:shape>
            </w:pict>
          </mc:Fallback>
        </mc:AlternateContent>
      </w:r>
    </w:p>
    <w:p w:rsidR="00D8232B" w:rsidRDefault="00D8232B" w:rsidP="006447DC">
      <w:pPr>
        <w:pStyle w:val="Header"/>
        <w:rPr>
          <w:b/>
          <w:bCs/>
        </w:rPr>
      </w:pPr>
    </w:p>
    <w:p w:rsidR="00D8232B" w:rsidRDefault="00D8232B" w:rsidP="006447DC">
      <w:pPr>
        <w:pStyle w:val="Header"/>
        <w:rPr>
          <w:b/>
          <w:bCs/>
        </w:rPr>
      </w:pPr>
    </w:p>
    <w:p w:rsidR="00D8232B" w:rsidRDefault="00D8232B" w:rsidP="006447DC">
      <w:pPr>
        <w:pStyle w:val="Header"/>
        <w:rPr>
          <w:b/>
          <w:bCs/>
        </w:rPr>
      </w:pPr>
    </w:p>
    <w:p w:rsidR="00D8232B" w:rsidRDefault="00D8232B" w:rsidP="006447DC">
      <w:pPr>
        <w:pStyle w:val="Header"/>
        <w:rPr>
          <w:b/>
          <w:bCs/>
        </w:rPr>
      </w:pPr>
    </w:p>
    <w:p w:rsidR="00D8232B" w:rsidRDefault="00055D4C" w:rsidP="006447DC">
      <w:pPr>
        <w:pStyle w:val="Header"/>
        <w:rPr>
          <w:b/>
          <w:bCs/>
        </w:rPr>
      </w:pPr>
      <w:r>
        <w:rPr>
          <w:b/>
          <w:bCs/>
          <w:noProof/>
        </w:rPr>
        <mc:AlternateContent>
          <mc:Choice Requires="wps">
            <w:drawing>
              <wp:anchor distT="0" distB="0" distL="114300" distR="114300" simplePos="0" relativeHeight="251660288" behindDoc="0" locked="0" layoutInCell="1" allowOverlap="1">
                <wp:simplePos x="0" y="0"/>
                <wp:positionH relativeFrom="column">
                  <wp:posOffset>3489325</wp:posOffset>
                </wp:positionH>
                <wp:positionV relativeFrom="paragraph">
                  <wp:posOffset>12065</wp:posOffset>
                </wp:positionV>
                <wp:extent cx="3152775" cy="771525"/>
                <wp:effectExtent l="0" t="2540" r="254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32B" w:rsidRPr="00D8232B" w:rsidRDefault="00D8232B" w:rsidP="00D8232B">
                            <w:pPr>
                              <w:jc w:val="center"/>
                              <w:rPr>
                                <w:b/>
                              </w:rPr>
                            </w:pPr>
                            <w:r w:rsidRPr="00D8232B">
                              <w:rPr>
                                <w:b/>
                              </w:rPr>
                              <w:t>A P R O B</w:t>
                            </w:r>
                          </w:p>
                          <w:p w:rsidR="00D8232B" w:rsidRPr="00D8232B" w:rsidRDefault="00D8232B" w:rsidP="00D8232B">
                            <w:pPr>
                              <w:jc w:val="center"/>
                              <w:rPr>
                                <w:b/>
                              </w:rPr>
                            </w:pPr>
                            <w:r w:rsidRPr="00D8232B">
                              <w:rPr>
                                <w:b/>
                              </w:rPr>
                              <w:t>COMANDANTUL U.M. 0</w:t>
                            </w:r>
                            <w:r w:rsidR="00A30200">
                              <w:rPr>
                                <w:b/>
                              </w:rPr>
                              <w:t>1256</w:t>
                            </w:r>
                            <w:r w:rsidRPr="00D8232B">
                              <w:rPr>
                                <w:b/>
                              </w:rPr>
                              <w:t xml:space="preserve"> CARACAL</w:t>
                            </w:r>
                          </w:p>
                          <w:p w:rsidR="00D8232B" w:rsidRDefault="00D8232B" w:rsidP="007A1A08">
                            <w:pPr>
                              <w:rPr>
                                <w:b/>
                              </w:rPr>
                            </w:pPr>
                            <w:r w:rsidRPr="00D8232B">
                              <w:rPr>
                                <w:b/>
                              </w:rPr>
                              <w:t xml:space="preserve"> </w:t>
                            </w:r>
                            <w:r w:rsidR="00376620">
                              <w:rPr>
                                <w:b/>
                              </w:rPr>
                              <w:t xml:space="preserve"> </w:t>
                            </w:r>
                            <w:r w:rsidR="006D590A">
                              <w:rPr>
                                <w:b/>
                              </w:rPr>
                              <w:t>Locotenent colonel</w:t>
                            </w:r>
                          </w:p>
                          <w:p w:rsidR="006D590A" w:rsidRPr="00D8232B" w:rsidRDefault="006D590A" w:rsidP="007A1A08">
                            <w:pPr>
                              <w:rPr>
                                <w:b/>
                              </w:rPr>
                            </w:pPr>
                            <w:r>
                              <w:rPr>
                                <w:b/>
                              </w:rPr>
                              <w:t xml:space="preserve">                                 </w:t>
                            </w:r>
                            <w:r w:rsidR="00A30200">
                              <w:rPr>
                                <w:b/>
                              </w:rPr>
                              <w:t>Cătălin-Aurelian MIHAI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74.75pt;margin-top:.95pt;width:248.2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" stroked="f">
                <v:textbox>
                  <w:txbxContent>
                    <w:p w:rsidR="00D8232B" w:rsidRPr="00D8232B" w:rsidRDefault="00D8232B" w:rsidP="00D8232B">
                      <w:pPr>
                        <w:jc w:val="center"/>
                        <w:rPr>
                          <w:b/>
                        </w:rPr>
                      </w:pPr>
                      <w:r w:rsidRPr="00D8232B">
                        <w:rPr>
                          <w:b/>
                        </w:rPr>
                        <w:t>A P R O B</w:t>
                      </w:r>
                    </w:p>
                    <w:p w:rsidR="00D8232B" w:rsidRPr="00D8232B" w:rsidRDefault="00D8232B" w:rsidP="00D8232B">
                      <w:pPr>
                        <w:jc w:val="center"/>
                        <w:rPr>
                          <w:b/>
                        </w:rPr>
                      </w:pPr>
                      <w:r w:rsidRPr="00D8232B">
                        <w:rPr>
                          <w:b/>
                        </w:rPr>
                        <w:t>COMANDANTUL U.M. 0</w:t>
                      </w:r>
                      <w:r w:rsidR="00A30200">
                        <w:rPr>
                          <w:b/>
                        </w:rPr>
                        <w:t>1256</w:t>
                      </w:r>
                      <w:r w:rsidRPr="00D8232B">
                        <w:rPr>
                          <w:b/>
                        </w:rPr>
                        <w:t xml:space="preserve"> CARACAL</w:t>
                      </w:r>
                    </w:p>
                    <w:p w:rsidR="00D8232B" w:rsidRDefault="00D8232B" w:rsidP="007A1A08">
                      <w:pPr>
                        <w:rPr>
                          <w:b/>
                        </w:rPr>
                      </w:pPr>
                      <w:r w:rsidRPr="00D8232B">
                        <w:rPr>
                          <w:b/>
                        </w:rPr>
                        <w:t xml:space="preserve"> </w:t>
                      </w:r>
                      <w:r w:rsidR="00376620">
                        <w:rPr>
                          <w:b/>
                        </w:rPr>
                        <w:t xml:space="preserve"> </w:t>
                      </w:r>
                      <w:r w:rsidR="006D590A">
                        <w:rPr>
                          <w:b/>
                        </w:rPr>
                        <w:t>Locotenent colonel</w:t>
                      </w:r>
                    </w:p>
                    <w:p w:rsidR="006D590A" w:rsidRPr="00D8232B" w:rsidRDefault="006D590A" w:rsidP="007A1A08">
                      <w:pPr>
                        <w:rPr>
                          <w:b/>
                        </w:rPr>
                      </w:pPr>
                      <w:r>
                        <w:rPr>
                          <w:b/>
                        </w:rPr>
                        <w:t xml:space="preserve">                                 </w:t>
                      </w:r>
                      <w:r w:rsidR="00A30200">
                        <w:rPr>
                          <w:b/>
                        </w:rPr>
                        <w:t>Cătălin-Aurelian MIHAI</w:t>
                      </w:r>
                    </w:p>
                  </w:txbxContent>
                </v:textbox>
              </v:shape>
            </w:pict>
          </mc:Fallback>
        </mc:AlternateContent>
      </w:r>
    </w:p>
    <w:p w:rsidR="00DE11F6" w:rsidRDefault="00DE11F6" w:rsidP="006447DC">
      <w:pPr>
        <w:pStyle w:val="Header"/>
        <w:rPr>
          <w:b/>
          <w:bCs/>
        </w:rPr>
      </w:pPr>
    </w:p>
    <w:p w:rsidR="00D8232B" w:rsidRDefault="00D8232B" w:rsidP="006447DC">
      <w:pPr>
        <w:pStyle w:val="Header"/>
        <w:rPr>
          <w:b/>
          <w:bCs/>
        </w:rPr>
      </w:pPr>
    </w:p>
    <w:p w:rsidR="00346996" w:rsidRPr="005B27F3" w:rsidRDefault="00346996" w:rsidP="00346996">
      <w:pPr>
        <w:rPr>
          <w:sz w:val="22"/>
        </w:rPr>
      </w:pPr>
    </w:p>
    <w:p w:rsidR="00346996" w:rsidRDefault="00346996" w:rsidP="006447DC">
      <w:pPr>
        <w:rPr>
          <w:b/>
          <w:u w:val="single"/>
        </w:rPr>
      </w:pPr>
    </w:p>
    <w:p w:rsidR="00CA64DC" w:rsidRDefault="00CA64DC" w:rsidP="006447DC">
      <w:pPr>
        <w:rPr>
          <w:b/>
          <w:u w:val="single"/>
        </w:rPr>
      </w:pPr>
    </w:p>
    <w:p w:rsidR="00346996" w:rsidRPr="00936959" w:rsidRDefault="00936959" w:rsidP="00346996">
      <w:pPr>
        <w:jc w:val="center"/>
        <w:rPr>
          <w:b/>
          <w:i/>
          <w:sz w:val="36"/>
          <w:szCs w:val="36"/>
          <w:u w:val="single"/>
        </w:rPr>
      </w:pPr>
      <w:r w:rsidRPr="00936959">
        <w:rPr>
          <w:b/>
          <w:i/>
          <w:sz w:val="36"/>
          <w:szCs w:val="36"/>
          <w:u w:val="single"/>
        </w:rPr>
        <w:t>A N U N Ţ</w:t>
      </w:r>
    </w:p>
    <w:p w:rsidR="00376620" w:rsidRPr="00387E81" w:rsidRDefault="00936959" w:rsidP="00936959">
      <w:pPr>
        <w:widowControl w:val="0"/>
        <w:jc w:val="center"/>
        <w:rPr>
          <w:b/>
          <w:i/>
          <w:sz w:val="28"/>
          <w:szCs w:val="28"/>
          <w:u w:val="single"/>
        </w:rPr>
      </w:pPr>
      <w:r w:rsidRPr="00387E81">
        <w:rPr>
          <w:b/>
          <w:sz w:val="28"/>
          <w:szCs w:val="28"/>
        </w:rPr>
        <w:t xml:space="preserve">PRIVIND ORGANIZAREA CONCURSULUI DE ÎNCADRARE </w:t>
      </w:r>
      <w:r w:rsidR="00A30200" w:rsidRPr="00387E81">
        <w:rPr>
          <w:b/>
          <w:sz w:val="28"/>
          <w:szCs w:val="28"/>
        </w:rPr>
        <w:t xml:space="preserve">A UNEI </w:t>
      </w:r>
      <w:r w:rsidR="00A30200" w:rsidRPr="00387E81">
        <w:rPr>
          <w:b/>
          <w:bCs/>
          <w:color w:val="000000" w:themeColor="text1"/>
          <w:sz w:val="28"/>
          <w:szCs w:val="28"/>
        </w:rPr>
        <w:t xml:space="preserve">FUNCŢII DE </w:t>
      </w:r>
      <w:r w:rsidR="00387E81" w:rsidRPr="00387E81">
        <w:rPr>
          <w:b/>
          <w:bCs/>
          <w:color w:val="000000" w:themeColor="text1"/>
          <w:sz w:val="28"/>
          <w:szCs w:val="28"/>
        </w:rPr>
        <w:t xml:space="preserve">PERSONAL CONCTRACTUAL CIVIL DE MUNCITOR CALIFICAT IV </w:t>
      </w:r>
    </w:p>
    <w:p w:rsidR="000D2B1E" w:rsidRPr="00376620" w:rsidRDefault="000D2B1E" w:rsidP="0045680D">
      <w:pPr>
        <w:widowControl w:val="0"/>
        <w:jc w:val="both"/>
        <w:rPr>
          <w:u w:val="single"/>
        </w:rPr>
      </w:pPr>
    </w:p>
    <w:p w:rsidR="000F4BA4" w:rsidRPr="00A30200" w:rsidRDefault="008C0DEF" w:rsidP="002F034D">
      <w:pPr>
        <w:widowControl w:val="0"/>
        <w:ind w:firstLine="708"/>
        <w:jc w:val="both"/>
      </w:pPr>
      <w:r w:rsidRPr="00A30200">
        <w:t xml:space="preserve">În perioada </w:t>
      </w:r>
      <w:r w:rsidR="00AC69CE">
        <w:rPr>
          <w:b/>
        </w:rPr>
        <w:t>03</w:t>
      </w:r>
      <w:r w:rsidR="00FC1E4F" w:rsidRPr="00A30200">
        <w:rPr>
          <w:b/>
        </w:rPr>
        <w:t>.0</w:t>
      </w:r>
      <w:r w:rsidR="00A30200" w:rsidRPr="00A30200">
        <w:rPr>
          <w:b/>
        </w:rPr>
        <w:t>8</w:t>
      </w:r>
      <w:r w:rsidR="00FC1E4F" w:rsidRPr="00A30200">
        <w:rPr>
          <w:b/>
        </w:rPr>
        <w:t xml:space="preserve">. – </w:t>
      </w:r>
      <w:r w:rsidR="00387E81">
        <w:rPr>
          <w:b/>
        </w:rPr>
        <w:t>1</w:t>
      </w:r>
      <w:r w:rsidR="00F37281">
        <w:rPr>
          <w:b/>
        </w:rPr>
        <w:t>1</w:t>
      </w:r>
      <w:r w:rsidR="00FC1E4F" w:rsidRPr="00A30200">
        <w:rPr>
          <w:b/>
        </w:rPr>
        <w:t>.0</w:t>
      </w:r>
      <w:r w:rsidR="00A30200" w:rsidRPr="00A30200">
        <w:rPr>
          <w:b/>
        </w:rPr>
        <w:t>9</w:t>
      </w:r>
      <w:r w:rsidR="00FC1E4F" w:rsidRPr="00A30200">
        <w:rPr>
          <w:b/>
        </w:rPr>
        <w:t>.202</w:t>
      </w:r>
      <w:r w:rsidR="00A30200" w:rsidRPr="00A30200">
        <w:rPr>
          <w:b/>
        </w:rPr>
        <w:t>6</w:t>
      </w:r>
      <w:r w:rsidR="002B62A4" w:rsidRPr="00A30200">
        <w:t xml:space="preserve">, la sediul </w:t>
      </w:r>
      <w:proofErr w:type="spellStart"/>
      <w:r w:rsidR="002B62A4" w:rsidRPr="00A30200">
        <w:t>U</w:t>
      </w:r>
      <w:r w:rsidR="0045680D" w:rsidRPr="00A30200">
        <w:t>n</w:t>
      </w:r>
      <w:bookmarkStart w:id="0" w:name="_GoBack"/>
      <w:bookmarkEnd w:id="0"/>
      <w:r w:rsidR="0045680D" w:rsidRPr="00A30200">
        <w:t>ităţii</w:t>
      </w:r>
      <w:proofErr w:type="spellEnd"/>
      <w:r w:rsidR="002B62A4" w:rsidRPr="00A30200">
        <w:t xml:space="preserve"> Militare 0</w:t>
      </w:r>
      <w:r w:rsidR="00A30200" w:rsidRPr="00A30200">
        <w:t>1256</w:t>
      </w:r>
      <w:r w:rsidR="0045680D" w:rsidRPr="00A30200">
        <w:t xml:space="preserve">, situată în </w:t>
      </w:r>
      <w:r w:rsidR="00376620" w:rsidRPr="00A30200">
        <w:t>Caracal</w:t>
      </w:r>
      <w:r w:rsidR="0045680D" w:rsidRPr="00A30200">
        <w:t xml:space="preserve">, </w:t>
      </w:r>
      <w:r w:rsidR="00A30200" w:rsidRPr="00A30200">
        <w:t>str. Walter Mărăcineanu, nr.</w:t>
      </w:r>
      <w:r w:rsidR="00A30200">
        <w:t xml:space="preserve"> </w:t>
      </w:r>
      <w:r w:rsidR="00A30200" w:rsidRPr="00A30200">
        <w:t>25</w:t>
      </w:r>
      <w:r w:rsidR="0045680D" w:rsidRPr="00A30200">
        <w:t xml:space="preserve">, se va </w:t>
      </w:r>
      <w:proofErr w:type="spellStart"/>
      <w:r w:rsidR="0045680D" w:rsidRPr="00A30200">
        <w:t>desfăşura</w:t>
      </w:r>
      <w:proofErr w:type="spellEnd"/>
      <w:r w:rsidR="0045680D" w:rsidRPr="00A30200">
        <w:t xml:space="preserve"> concursul de încadrare</w:t>
      </w:r>
      <w:r w:rsidR="002F034D" w:rsidRPr="00A30200">
        <w:t xml:space="preserve">, </w:t>
      </w:r>
      <w:r w:rsidR="000F4BA4" w:rsidRPr="00A30200">
        <w:t xml:space="preserve">a </w:t>
      </w:r>
      <w:r w:rsidR="00A30200">
        <w:t>unui</w:t>
      </w:r>
      <w:r w:rsidR="009C14B2" w:rsidRPr="00A30200">
        <w:t xml:space="preserve"> post vacant</w:t>
      </w:r>
      <w:r w:rsidR="000F4BA4" w:rsidRPr="00A30200">
        <w:t xml:space="preserve"> de personal civil contractual, de </w:t>
      </w:r>
      <w:proofErr w:type="spellStart"/>
      <w:r w:rsidR="000F4BA4" w:rsidRPr="00A30200">
        <w:t>execuție,</w:t>
      </w:r>
      <w:r w:rsidR="009923EC">
        <w:t>în</w:t>
      </w:r>
      <w:proofErr w:type="spellEnd"/>
      <w:r w:rsidR="009923EC">
        <w:t xml:space="preserve"> conformitate cu prevederile H.G. 1336/28.10.2022, respectând prevederile Ordonanței de Urgență nr. 156/2024 și Legii 141/2025,</w:t>
      </w:r>
      <w:r w:rsidR="000F4BA4" w:rsidRPr="00A30200">
        <w:t xml:space="preserve"> astfel:</w:t>
      </w:r>
    </w:p>
    <w:p w:rsidR="00936959" w:rsidRPr="00936959" w:rsidRDefault="00936959" w:rsidP="002F034D">
      <w:pPr>
        <w:widowControl w:val="0"/>
        <w:ind w:firstLine="708"/>
        <w:jc w:val="both"/>
        <w:rPr>
          <w:b/>
          <w:u w:val="single"/>
        </w:rPr>
      </w:pPr>
      <w:r w:rsidRPr="00936959">
        <w:rPr>
          <w:b/>
          <w:u w:val="single"/>
        </w:rPr>
        <w:t>a. Postu</w:t>
      </w:r>
      <w:r w:rsidR="009923EC">
        <w:rPr>
          <w:b/>
          <w:u w:val="single"/>
        </w:rPr>
        <w:t>l</w:t>
      </w:r>
      <w:r w:rsidRPr="00936959">
        <w:rPr>
          <w:b/>
          <w:u w:val="single"/>
        </w:rPr>
        <w:t>:</w:t>
      </w:r>
    </w:p>
    <w:p w:rsidR="002F034D" w:rsidRPr="00387E81" w:rsidRDefault="002F034D" w:rsidP="002F034D">
      <w:pPr>
        <w:pStyle w:val="NoSpacing"/>
        <w:ind w:firstLine="708"/>
        <w:jc w:val="both"/>
        <w:rPr>
          <w:b/>
          <w:i/>
        </w:rPr>
      </w:pPr>
      <w:r w:rsidRPr="00387E81">
        <w:rPr>
          <w:b/>
          <w:i/>
        </w:rPr>
        <w:t xml:space="preserve">- </w:t>
      </w:r>
      <w:r w:rsidR="00387E81" w:rsidRPr="00387E81">
        <w:rPr>
          <w:b/>
          <w:i/>
        </w:rPr>
        <w:t>muncitor calificat, IV, popotă din plutonul logistic al companiei asigurare instrucție și deservire</w:t>
      </w:r>
      <w:r w:rsidR="00A30200" w:rsidRPr="00387E81">
        <w:rPr>
          <w:b/>
          <w:i/>
        </w:rPr>
        <w:t xml:space="preserve"> </w:t>
      </w:r>
      <w:r w:rsidRPr="00387E81">
        <w:rPr>
          <w:b/>
          <w:i/>
        </w:rPr>
        <w:t>cu programul de lucru de 8 ore și conctract pe durată nedeterminată</w:t>
      </w:r>
      <w:r w:rsidR="00A30200" w:rsidRPr="00387E81">
        <w:rPr>
          <w:b/>
          <w:i/>
        </w:rPr>
        <w:t>.</w:t>
      </w:r>
    </w:p>
    <w:p w:rsidR="00375F3E" w:rsidRPr="00936959" w:rsidRDefault="00936959" w:rsidP="00936959">
      <w:pPr>
        <w:widowControl w:val="0"/>
        <w:tabs>
          <w:tab w:val="left" w:pos="993"/>
        </w:tabs>
        <w:autoSpaceDE w:val="0"/>
        <w:autoSpaceDN w:val="0"/>
        <w:adjustRightInd w:val="0"/>
        <w:spacing w:line="280" w:lineRule="exact"/>
        <w:ind w:firstLine="709"/>
        <w:jc w:val="both"/>
        <w:rPr>
          <w:b/>
          <w:u w:val="single"/>
        </w:rPr>
      </w:pPr>
      <w:r w:rsidRPr="00936959">
        <w:rPr>
          <w:b/>
          <w:u w:val="single"/>
        </w:rPr>
        <w:t xml:space="preserve">b. </w:t>
      </w:r>
      <w:r w:rsidR="00A641D5" w:rsidRPr="00936959">
        <w:rPr>
          <w:b/>
          <w:u w:val="single"/>
        </w:rPr>
        <w:t>Documentele obligatorii pentru constituirea dosarului de concurs</w:t>
      </w:r>
      <w:r w:rsidR="008938B5" w:rsidRPr="00936959">
        <w:rPr>
          <w:b/>
          <w:u w:val="single"/>
        </w:rPr>
        <w:t xml:space="preserve">, </w:t>
      </w:r>
      <w:r w:rsidR="00A641D5" w:rsidRPr="00936959">
        <w:rPr>
          <w:b/>
          <w:u w:val="single"/>
        </w:rPr>
        <w:t>sunt următoarele:</w:t>
      </w:r>
    </w:p>
    <w:p w:rsidR="00375F3E" w:rsidRPr="00951AA3" w:rsidRDefault="00936959" w:rsidP="00936959">
      <w:pPr>
        <w:pStyle w:val="BodyText"/>
        <w:widowControl w:val="0"/>
        <w:numPr>
          <w:ilvl w:val="0"/>
          <w:numId w:val="8"/>
        </w:numPr>
        <w:ind w:left="851" w:hanging="153"/>
        <w:rPr>
          <w:rFonts w:ascii="Times New Roman" w:hAnsi="Times New Roman"/>
          <w:b w:val="0"/>
          <w:spacing w:val="-4"/>
          <w:szCs w:val="24"/>
          <w:lang w:val="ro-RO"/>
        </w:rPr>
      </w:pPr>
      <w:r>
        <w:rPr>
          <w:rFonts w:ascii="Times New Roman" w:hAnsi="Times New Roman"/>
          <w:b w:val="0"/>
          <w:szCs w:val="24"/>
          <w:lang w:val="ro-RO"/>
        </w:rPr>
        <w:t>formular</w:t>
      </w:r>
      <w:r w:rsidR="00375F3E" w:rsidRPr="00951AA3">
        <w:rPr>
          <w:rFonts w:ascii="Times New Roman" w:hAnsi="Times New Roman"/>
          <w:b w:val="0"/>
          <w:szCs w:val="24"/>
          <w:lang w:val="ro-RO"/>
        </w:rPr>
        <w:t xml:space="preserve"> de înscriere la </w:t>
      </w:r>
      <w:r w:rsidR="007F7E19" w:rsidRPr="00951AA3">
        <w:rPr>
          <w:rFonts w:ascii="Times New Roman" w:hAnsi="Times New Roman"/>
          <w:b w:val="0"/>
          <w:szCs w:val="24"/>
          <w:lang w:val="ro-RO"/>
        </w:rPr>
        <w:t>c</w:t>
      </w:r>
      <w:r w:rsidR="00375F3E" w:rsidRPr="00951AA3">
        <w:rPr>
          <w:rFonts w:ascii="Times New Roman" w:hAnsi="Times New Roman"/>
          <w:b w:val="0"/>
          <w:szCs w:val="24"/>
          <w:lang w:val="ro-RO"/>
        </w:rPr>
        <w:t>oncurs a</w:t>
      </w:r>
      <w:r w:rsidR="00B45D81">
        <w:rPr>
          <w:rFonts w:ascii="Times New Roman" w:hAnsi="Times New Roman"/>
          <w:b w:val="0"/>
          <w:szCs w:val="24"/>
          <w:lang w:val="ro-RO"/>
        </w:rPr>
        <w:t xml:space="preserve">dresată comandantului U.M. </w:t>
      </w:r>
      <w:r>
        <w:rPr>
          <w:rFonts w:ascii="Times New Roman" w:hAnsi="Times New Roman"/>
          <w:b w:val="0"/>
          <w:szCs w:val="24"/>
          <w:lang w:val="ro-RO"/>
        </w:rPr>
        <w:t>0</w:t>
      </w:r>
      <w:r w:rsidR="00A30200">
        <w:rPr>
          <w:rFonts w:ascii="Times New Roman" w:hAnsi="Times New Roman"/>
          <w:b w:val="0"/>
          <w:szCs w:val="24"/>
          <w:lang w:val="ro-RO"/>
        </w:rPr>
        <w:t>1256</w:t>
      </w:r>
      <w:r>
        <w:rPr>
          <w:rFonts w:ascii="Times New Roman" w:hAnsi="Times New Roman"/>
          <w:b w:val="0"/>
          <w:szCs w:val="24"/>
          <w:lang w:val="ro-RO"/>
        </w:rPr>
        <w:t xml:space="preserve"> </w:t>
      </w:r>
      <w:r w:rsidR="009C14B2">
        <w:rPr>
          <w:rFonts w:ascii="Times New Roman" w:hAnsi="Times New Roman"/>
          <w:b w:val="0"/>
          <w:szCs w:val="24"/>
          <w:lang w:val="ro-RO"/>
        </w:rPr>
        <w:t>C</w:t>
      </w:r>
      <w:r>
        <w:rPr>
          <w:rFonts w:ascii="Times New Roman" w:hAnsi="Times New Roman"/>
          <w:b w:val="0"/>
          <w:szCs w:val="24"/>
          <w:lang w:val="ro-RO"/>
        </w:rPr>
        <w:t>aracal</w:t>
      </w:r>
      <w:r w:rsidR="00B45D81">
        <w:rPr>
          <w:rFonts w:ascii="Times New Roman" w:hAnsi="Times New Roman"/>
          <w:b w:val="0"/>
          <w:szCs w:val="24"/>
          <w:lang w:val="ro-RO"/>
        </w:rPr>
        <w:t xml:space="preserve"> </w:t>
      </w:r>
      <w:r w:rsidR="00375F3E" w:rsidRPr="00951AA3">
        <w:rPr>
          <w:rFonts w:ascii="Times New Roman" w:hAnsi="Times New Roman"/>
          <w:b w:val="0"/>
          <w:i/>
          <w:szCs w:val="24"/>
          <w:lang w:val="ro-RO"/>
        </w:rPr>
        <w:t>– se va completa la sediul unităţii</w:t>
      </w:r>
      <w:r w:rsidR="00D07902">
        <w:rPr>
          <w:rFonts w:ascii="Times New Roman" w:hAnsi="Times New Roman"/>
          <w:b w:val="0"/>
          <w:i/>
          <w:szCs w:val="24"/>
          <w:lang w:val="ro-RO"/>
        </w:rPr>
        <w:t>,</w:t>
      </w:r>
      <w:r w:rsidR="00375F3E" w:rsidRPr="00951AA3">
        <w:rPr>
          <w:rFonts w:ascii="Times New Roman" w:hAnsi="Times New Roman"/>
          <w:b w:val="0"/>
          <w:i/>
          <w:szCs w:val="24"/>
          <w:lang w:val="ro-RO"/>
        </w:rPr>
        <w:t xml:space="preserve"> la momentul depunerii dosarului</w:t>
      </w:r>
      <w:r w:rsidR="00375F3E" w:rsidRPr="00951AA3">
        <w:rPr>
          <w:rFonts w:ascii="Times New Roman" w:hAnsi="Times New Roman"/>
          <w:b w:val="0"/>
          <w:spacing w:val="-4"/>
          <w:szCs w:val="24"/>
          <w:lang w:val="ro-RO"/>
        </w:rPr>
        <w:t>;</w:t>
      </w:r>
    </w:p>
    <w:p w:rsidR="00375F3E" w:rsidRPr="00951AA3" w:rsidRDefault="00375F3E"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curriculum vitae – model european;</w:t>
      </w:r>
    </w:p>
    <w:p w:rsidR="00375F3E" w:rsidRPr="00951AA3" w:rsidRDefault="00375F3E" w:rsidP="00936959">
      <w:pPr>
        <w:pStyle w:val="BodyText"/>
        <w:widowControl w:val="0"/>
        <w:numPr>
          <w:ilvl w:val="0"/>
          <w:numId w:val="8"/>
        </w:numPr>
        <w:tabs>
          <w:tab w:val="left" w:pos="851"/>
        </w:tabs>
        <w:ind w:left="851" w:hanging="153"/>
        <w:rPr>
          <w:rFonts w:ascii="Times New Roman" w:hAnsi="Times New Roman"/>
          <w:b w:val="0"/>
          <w:szCs w:val="24"/>
          <w:lang w:val="ro-RO"/>
        </w:rPr>
      </w:pPr>
      <w:r w:rsidRPr="00951AA3">
        <w:rPr>
          <w:rFonts w:ascii="Times New Roman" w:hAnsi="Times New Roman"/>
          <w:b w:val="0"/>
          <w:szCs w:val="24"/>
          <w:lang w:val="ro-RO"/>
        </w:rPr>
        <w:t>certificatul de cazier judiciar sau declara</w:t>
      </w:r>
      <w:r w:rsidR="007F7E19" w:rsidRPr="00951AA3">
        <w:rPr>
          <w:rFonts w:ascii="Times New Roman" w:hAnsi="Times New Roman"/>
          <w:b w:val="0"/>
          <w:szCs w:val="24"/>
          <w:lang w:val="ro-RO"/>
        </w:rPr>
        <w:t>ţ</w:t>
      </w:r>
      <w:r w:rsidRPr="00951AA3">
        <w:rPr>
          <w:rFonts w:ascii="Times New Roman" w:hAnsi="Times New Roman"/>
          <w:b w:val="0"/>
          <w:szCs w:val="24"/>
          <w:lang w:val="ro-RO"/>
        </w:rPr>
        <w:t xml:space="preserve">ie pe proprie răspundere </w:t>
      </w:r>
      <w:r w:rsidR="00697880">
        <w:rPr>
          <w:rFonts w:ascii="Times New Roman" w:hAnsi="Times New Roman"/>
          <w:b w:val="0"/>
          <w:szCs w:val="24"/>
          <w:lang w:val="ro-RO"/>
        </w:rPr>
        <w:t xml:space="preserve">din care rezultă </w:t>
      </w:r>
      <w:r w:rsidRPr="00951AA3">
        <w:rPr>
          <w:rFonts w:ascii="Times New Roman" w:hAnsi="Times New Roman"/>
          <w:b w:val="0"/>
          <w:szCs w:val="24"/>
          <w:lang w:val="ro-RO"/>
        </w:rPr>
        <w:t xml:space="preserve">că persoana care doreşte să candideze nu are antecedente penale care să o facă incompatibilă cu postul pentru care candidează, </w:t>
      </w:r>
      <w:r w:rsidRPr="00951AA3">
        <w:rPr>
          <w:rFonts w:ascii="Times New Roman" w:hAnsi="Times New Roman"/>
          <w:b w:val="0"/>
          <w:i/>
          <w:szCs w:val="24"/>
          <w:lang w:val="ro-RO"/>
        </w:rPr>
        <w:t>valabilă până la obţinerea certificatului în cauză, care se prezintă cel mai târziu până la data desfăşurării primei probe a concursului</w:t>
      </w:r>
      <w:r w:rsidRPr="00951AA3">
        <w:rPr>
          <w:rFonts w:ascii="Times New Roman" w:hAnsi="Times New Roman"/>
          <w:b w:val="0"/>
          <w:szCs w:val="24"/>
          <w:lang w:val="ro-RO"/>
        </w:rPr>
        <w:t>;</w:t>
      </w:r>
    </w:p>
    <w:p w:rsidR="00B45D81" w:rsidRDefault="00375F3E"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 xml:space="preserve">originalul şi copia actului de identitate sau orice alt document care atestă identitatea, potrivit legii, după caz; </w:t>
      </w:r>
    </w:p>
    <w:p w:rsidR="00375F3E" w:rsidRPr="00951AA3" w:rsidRDefault="00375F3E"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 xml:space="preserve">originalul şi copii </w:t>
      </w:r>
      <w:r w:rsidR="00DB5954" w:rsidRPr="00951AA3">
        <w:rPr>
          <w:rFonts w:ascii="Times New Roman" w:hAnsi="Times New Roman"/>
          <w:b w:val="0"/>
          <w:szCs w:val="24"/>
          <w:lang w:val="ro-RO"/>
        </w:rPr>
        <w:t xml:space="preserve">ale </w:t>
      </w:r>
      <w:r w:rsidRPr="00951AA3">
        <w:rPr>
          <w:rFonts w:ascii="Times New Roman" w:hAnsi="Times New Roman"/>
          <w:b w:val="0"/>
          <w:szCs w:val="24"/>
          <w:lang w:val="ro-RO"/>
        </w:rPr>
        <w:t>documentelor de studii;</w:t>
      </w:r>
    </w:p>
    <w:p w:rsidR="00375F3E" w:rsidRPr="00951AA3" w:rsidRDefault="00375F3E"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 xml:space="preserve">originalul şi copii </w:t>
      </w:r>
      <w:r w:rsidR="00DB5954" w:rsidRPr="00951AA3">
        <w:rPr>
          <w:rFonts w:ascii="Times New Roman" w:hAnsi="Times New Roman"/>
          <w:b w:val="0"/>
          <w:szCs w:val="24"/>
          <w:lang w:val="ro-RO"/>
        </w:rPr>
        <w:t>ale atestate</w:t>
      </w:r>
      <w:r w:rsidR="000A4BCC" w:rsidRPr="00951AA3">
        <w:rPr>
          <w:rFonts w:ascii="Times New Roman" w:hAnsi="Times New Roman"/>
          <w:b w:val="0"/>
          <w:szCs w:val="24"/>
          <w:lang w:val="ro-RO"/>
        </w:rPr>
        <w:t>lor</w:t>
      </w:r>
      <w:r w:rsidR="00DB5954" w:rsidRPr="00951AA3">
        <w:rPr>
          <w:rFonts w:ascii="Times New Roman" w:hAnsi="Times New Roman"/>
          <w:b w:val="0"/>
          <w:szCs w:val="24"/>
          <w:lang w:val="ro-RO"/>
        </w:rPr>
        <w:t xml:space="preserve"> profesionale</w:t>
      </w:r>
      <w:r w:rsidRPr="00951AA3">
        <w:rPr>
          <w:rFonts w:ascii="Times New Roman" w:hAnsi="Times New Roman"/>
          <w:b w:val="0"/>
          <w:szCs w:val="24"/>
          <w:lang w:val="ro-RO"/>
        </w:rPr>
        <w:t xml:space="preserve">; </w:t>
      </w:r>
    </w:p>
    <w:p w:rsidR="00936959" w:rsidRDefault="00DB5954"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 xml:space="preserve">copia carnetului de muncă, conformă cu originalul sau, după caz, o adeverinţă care să ateste vechimea în muncă, în meserie; </w:t>
      </w:r>
    </w:p>
    <w:p w:rsidR="00DB5954" w:rsidRPr="00951AA3" w:rsidRDefault="00DB5954"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adeverinţă medicală care să ateste starea de sănătate corespunzătoare eliberată cu cel mult 6 luni anterior derulării concursului de către medicul de familie al candidatului sau de către unităţile sanitare abilitate (</w:t>
      </w:r>
      <w:r w:rsidRPr="00951AA3">
        <w:rPr>
          <w:rFonts w:ascii="Times New Roman" w:hAnsi="Times New Roman"/>
          <w:b w:val="0"/>
          <w:i/>
          <w:szCs w:val="24"/>
          <w:lang w:val="ro-RO"/>
        </w:rPr>
        <w:t>adeverinţa care atestă starea de sănătate conţine, în clar, numărul, data, numele emitentului şi calitatea acestuia, în formatul standard stabilit de Ministerul Sănătăţii)</w:t>
      </w:r>
      <w:r w:rsidRPr="00951AA3">
        <w:rPr>
          <w:rFonts w:ascii="Times New Roman" w:hAnsi="Times New Roman"/>
          <w:b w:val="0"/>
          <w:szCs w:val="24"/>
          <w:lang w:val="ro-RO"/>
        </w:rPr>
        <w:t xml:space="preserve">; </w:t>
      </w:r>
    </w:p>
    <w:p w:rsidR="000A4BCC" w:rsidRPr="00951AA3" w:rsidRDefault="00DB5954" w:rsidP="00936959">
      <w:pPr>
        <w:pStyle w:val="BodyText"/>
        <w:widowControl w:val="0"/>
        <w:numPr>
          <w:ilvl w:val="0"/>
          <w:numId w:val="8"/>
        </w:numPr>
        <w:ind w:left="851" w:hanging="153"/>
        <w:rPr>
          <w:rFonts w:ascii="Times New Roman" w:hAnsi="Times New Roman"/>
          <w:b w:val="0"/>
          <w:szCs w:val="24"/>
          <w:lang w:val="ro-RO"/>
        </w:rPr>
      </w:pPr>
      <w:r w:rsidRPr="00951AA3">
        <w:rPr>
          <w:rFonts w:ascii="Times New Roman" w:hAnsi="Times New Roman"/>
          <w:b w:val="0"/>
          <w:szCs w:val="24"/>
          <w:lang w:val="ro-RO"/>
        </w:rPr>
        <w:t xml:space="preserve">acordul scris al candidatului privind verificarea în vederea </w:t>
      </w:r>
      <w:proofErr w:type="spellStart"/>
      <w:r w:rsidRPr="00951AA3">
        <w:rPr>
          <w:rFonts w:ascii="Times New Roman" w:hAnsi="Times New Roman"/>
          <w:b w:val="0"/>
          <w:szCs w:val="24"/>
          <w:lang w:val="ro-RO"/>
        </w:rPr>
        <w:t>obţinerii</w:t>
      </w:r>
      <w:proofErr w:type="spellEnd"/>
      <w:r w:rsidRPr="00951AA3">
        <w:rPr>
          <w:rFonts w:ascii="Times New Roman" w:hAnsi="Times New Roman"/>
          <w:b w:val="0"/>
          <w:szCs w:val="24"/>
          <w:lang w:val="ro-RO"/>
        </w:rPr>
        <w:t xml:space="preserve"> </w:t>
      </w:r>
      <w:proofErr w:type="spellStart"/>
      <w:r w:rsidRPr="00951AA3">
        <w:rPr>
          <w:rFonts w:ascii="Times New Roman" w:hAnsi="Times New Roman"/>
          <w:b w:val="0"/>
          <w:szCs w:val="24"/>
          <w:lang w:val="ro-RO"/>
        </w:rPr>
        <w:t>autorizaţiei</w:t>
      </w:r>
      <w:proofErr w:type="spellEnd"/>
      <w:r w:rsidRPr="00951AA3">
        <w:rPr>
          <w:rFonts w:ascii="Times New Roman" w:hAnsi="Times New Roman"/>
          <w:b w:val="0"/>
          <w:szCs w:val="24"/>
          <w:lang w:val="ro-RO"/>
        </w:rPr>
        <w:t xml:space="preserve"> de acces la </w:t>
      </w:r>
      <w:proofErr w:type="spellStart"/>
      <w:r w:rsidRPr="00951AA3">
        <w:rPr>
          <w:rFonts w:ascii="Times New Roman" w:hAnsi="Times New Roman"/>
          <w:b w:val="0"/>
          <w:szCs w:val="24"/>
          <w:lang w:val="ro-RO"/>
        </w:rPr>
        <w:t>informaţii</w:t>
      </w:r>
      <w:proofErr w:type="spellEnd"/>
      <w:r w:rsidRPr="00951AA3">
        <w:rPr>
          <w:rFonts w:ascii="Times New Roman" w:hAnsi="Times New Roman"/>
          <w:b w:val="0"/>
          <w:szCs w:val="24"/>
          <w:lang w:val="ro-RO"/>
        </w:rPr>
        <w:t xml:space="preserve"> clasificate sau a certificatului de securitate, corespunzător </w:t>
      </w:r>
      <w:proofErr w:type="spellStart"/>
      <w:r w:rsidRPr="00951AA3">
        <w:rPr>
          <w:rFonts w:ascii="Times New Roman" w:hAnsi="Times New Roman"/>
          <w:b w:val="0"/>
          <w:szCs w:val="24"/>
          <w:lang w:val="ro-RO"/>
        </w:rPr>
        <w:t>fişei</w:t>
      </w:r>
      <w:proofErr w:type="spellEnd"/>
      <w:r w:rsidRPr="00951AA3">
        <w:rPr>
          <w:rFonts w:ascii="Times New Roman" w:hAnsi="Times New Roman"/>
          <w:b w:val="0"/>
          <w:szCs w:val="24"/>
          <w:lang w:val="ro-RO"/>
        </w:rPr>
        <w:t xml:space="preserve"> postului, în </w:t>
      </w:r>
      <w:proofErr w:type="spellStart"/>
      <w:r w:rsidRPr="00951AA3">
        <w:rPr>
          <w:rFonts w:ascii="Times New Roman" w:hAnsi="Times New Roman"/>
          <w:b w:val="0"/>
          <w:szCs w:val="24"/>
          <w:lang w:val="ro-RO"/>
        </w:rPr>
        <w:t>condiţiile</w:t>
      </w:r>
      <w:proofErr w:type="spellEnd"/>
      <w:r w:rsidRPr="00951AA3">
        <w:rPr>
          <w:rFonts w:ascii="Times New Roman" w:hAnsi="Times New Roman"/>
          <w:b w:val="0"/>
          <w:szCs w:val="24"/>
          <w:lang w:val="ro-RO"/>
        </w:rPr>
        <w:t xml:space="preserve"> în care este declarat „</w:t>
      </w:r>
      <w:r w:rsidR="00D07902" w:rsidRPr="00951AA3">
        <w:rPr>
          <w:rFonts w:ascii="Times New Roman" w:hAnsi="Times New Roman"/>
          <w:b w:val="0"/>
          <w:i/>
          <w:szCs w:val="24"/>
          <w:lang w:val="ro-RO"/>
        </w:rPr>
        <w:t>ADMIS</w:t>
      </w:r>
      <w:r w:rsidRPr="00951AA3">
        <w:rPr>
          <w:rFonts w:ascii="Times New Roman" w:hAnsi="Times New Roman"/>
          <w:b w:val="0"/>
          <w:szCs w:val="24"/>
          <w:lang w:val="ro-RO"/>
        </w:rPr>
        <w:t xml:space="preserve">” la </w:t>
      </w:r>
      <w:r w:rsidRPr="00B45D81">
        <w:rPr>
          <w:rFonts w:ascii="Times New Roman" w:hAnsi="Times New Roman"/>
          <w:b w:val="0"/>
          <w:szCs w:val="24"/>
          <w:lang w:val="ro-RO"/>
        </w:rPr>
        <w:t>concurs</w:t>
      </w:r>
      <w:r w:rsidR="00B45D81" w:rsidRPr="00B45D81">
        <w:rPr>
          <w:rFonts w:ascii="Times New Roman" w:hAnsi="Times New Roman"/>
          <w:b w:val="0"/>
          <w:szCs w:val="24"/>
          <w:lang w:val="ro-RO"/>
        </w:rPr>
        <w:t xml:space="preserve">, respectiv pentru </w:t>
      </w:r>
      <w:proofErr w:type="spellStart"/>
      <w:r w:rsidR="00B45D81" w:rsidRPr="00B45D81">
        <w:rPr>
          <w:rFonts w:ascii="Times New Roman" w:hAnsi="Times New Roman"/>
          <w:b w:val="0"/>
          <w:szCs w:val="24"/>
        </w:rPr>
        <w:t>înregistrarea</w:t>
      </w:r>
      <w:proofErr w:type="spellEnd"/>
      <w:r w:rsidR="00B45D81" w:rsidRPr="00B45D81">
        <w:rPr>
          <w:rFonts w:ascii="Times New Roman" w:hAnsi="Times New Roman"/>
          <w:b w:val="0"/>
          <w:szCs w:val="24"/>
        </w:rPr>
        <w:t xml:space="preserve"> pe </w:t>
      </w:r>
      <w:proofErr w:type="spellStart"/>
      <w:r w:rsidR="00B45D81" w:rsidRPr="00B45D81">
        <w:rPr>
          <w:rFonts w:ascii="Times New Roman" w:hAnsi="Times New Roman"/>
          <w:b w:val="0"/>
          <w:szCs w:val="24"/>
        </w:rPr>
        <w:t>mijloace</w:t>
      </w:r>
      <w:proofErr w:type="spellEnd"/>
      <w:r w:rsidR="00B45D81" w:rsidRPr="00B45D81">
        <w:rPr>
          <w:rFonts w:ascii="Times New Roman" w:hAnsi="Times New Roman"/>
          <w:b w:val="0"/>
          <w:szCs w:val="24"/>
        </w:rPr>
        <w:t xml:space="preserve"> audio-video a </w:t>
      </w:r>
      <w:proofErr w:type="spellStart"/>
      <w:r w:rsidR="00B45D81" w:rsidRPr="00B45D81">
        <w:rPr>
          <w:rFonts w:ascii="Times New Roman" w:hAnsi="Times New Roman"/>
          <w:b w:val="0"/>
          <w:szCs w:val="24"/>
        </w:rPr>
        <w:t>desfășurării</w:t>
      </w:r>
      <w:proofErr w:type="spellEnd"/>
      <w:r w:rsidR="00B45D81" w:rsidRPr="00B45D81">
        <w:rPr>
          <w:rFonts w:ascii="Times New Roman" w:hAnsi="Times New Roman"/>
          <w:b w:val="0"/>
          <w:szCs w:val="24"/>
        </w:rPr>
        <w:t xml:space="preserve"> </w:t>
      </w:r>
      <w:proofErr w:type="spellStart"/>
      <w:r w:rsidR="00B45D81" w:rsidRPr="00B45D81">
        <w:rPr>
          <w:rFonts w:ascii="Times New Roman" w:hAnsi="Times New Roman"/>
          <w:b w:val="0"/>
          <w:szCs w:val="24"/>
        </w:rPr>
        <w:t>probelor</w:t>
      </w:r>
      <w:proofErr w:type="spellEnd"/>
      <w:r w:rsidR="00B45D81" w:rsidRPr="00B45D81">
        <w:rPr>
          <w:rFonts w:ascii="Times New Roman" w:hAnsi="Times New Roman"/>
          <w:b w:val="0"/>
          <w:szCs w:val="24"/>
        </w:rPr>
        <w:t xml:space="preserve"> de concurs</w:t>
      </w:r>
      <w:r w:rsidRPr="00951AA3">
        <w:rPr>
          <w:rFonts w:ascii="Times New Roman" w:hAnsi="Times New Roman"/>
          <w:b w:val="0"/>
          <w:szCs w:val="24"/>
          <w:lang w:val="ro-RO"/>
        </w:rPr>
        <w:t xml:space="preserve"> </w:t>
      </w:r>
      <w:r w:rsidRPr="00951AA3">
        <w:rPr>
          <w:rFonts w:ascii="Times New Roman" w:hAnsi="Times New Roman"/>
          <w:b w:val="0"/>
          <w:i/>
          <w:szCs w:val="24"/>
          <w:lang w:val="ro-RO"/>
        </w:rPr>
        <w:t>– se va completa la sediul unităţii la momentul depunerii dosarului</w:t>
      </w:r>
      <w:r w:rsidRPr="00951AA3">
        <w:rPr>
          <w:rFonts w:ascii="Times New Roman" w:hAnsi="Times New Roman"/>
          <w:b w:val="0"/>
          <w:szCs w:val="24"/>
          <w:lang w:val="ro-RO"/>
        </w:rPr>
        <w:t xml:space="preserve">. </w:t>
      </w:r>
    </w:p>
    <w:p w:rsidR="000A4BCC" w:rsidRPr="00315608" w:rsidRDefault="00D07902" w:rsidP="008C0DEF">
      <w:pPr>
        <w:pStyle w:val="BodyText"/>
        <w:widowControl w:val="0"/>
        <w:tabs>
          <w:tab w:val="left" w:pos="720"/>
        </w:tabs>
        <w:ind w:firstLine="454"/>
        <w:rPr>
          <w:rFonts w:ascii="Times New Roman" w:hAnsi="Times New Roman"/>
          <w:szCs w:val="24"/>
          <w:u w:val="single"/>
          <w:lang w:val="ro-RO"/>
        </w:rPr>
      </w:pPr>
      <w:r w:rsidRPr="00A30200">
        <w:rPr>
          <w:rFonts w:ascii="Times New Roman" w:hAnsi="Times New Roman"/>
          <w:b w:val="0"/>
          <w:szCs w:val="24"/>
          <w:lang w:val="ro-RO"/>
        </w:rPr>
        <w:tab/>
      </w:r>
      <w:r w:rsidRPr="00315608">
        <w:rPr>
          <w:rFonts w:ascii="Times New Roman" w:hAnsi="Times New Roman"/>
          <w:szCs w:val="24"/>
          <w:u w:val="single"/>
          <w:lang w:val="ro-RO"/>
        </w:rPr>
        <w:t xml:space="preserve">Perioada de depunere a dosarelor este </w:t>
      </w:r>
      <w:r w:rsidR="00A30200" w:rsidRPr="00315608">
        <w:rPr>
          <w:rFonts w:ascii="Times New Roman" w:hAnsi="Times New Roman"/>
          <w:bCs/>
          <w:color w:val="000000" w:themeColor="text1"/>
          <w:szCs w:val="24"/>
          <w:u w:val="single"/>
        </w:rPr>
        <w:t>1</w:t>
      </w:r>
      <w:r w:rsidR="00AC69CE">
        <w:rPr>
          <w:rFonts w:ascii="Times New Roman" w:hAnsi="Times New Roman"/>
          <w:bCs/>
          <w:color w:val="000000" w:themeColor="text1"/>
          <w:szCs w:val="24"/>
          <w:u w:val="single"/>
        </w:rPr>
        <w:t>0</w:t>
      </w:r>
      <w:r w:rsidR="00A30200" w:rsidRPr="00315608">
        <w:rPr>
          <w:rFonts w:ascii="Times New Roman" w:hAnsi="Times New Roman"/>
          <w:bCs/>
          <w:color w:val="000000" w:themeColor="text1"/>
          <w:szCs w:val="24"/>
          <w:u w:val="single"/>
        </w:rPr>
        <w:t>.08.2026-2</w:t>
      </w:r>
      <w:r w:rsidR="00AC69CE">
        <w:rPr>
          <w:rFonts w:ascii="Times New Roman" w:hAnsi="Times New Roman"/>
          <w:bCs/>
          <w:color w:val="000000" w:themeColor="text1"/>
          <w:szCs w:val="24"/>
          <w:u w:val="single"/>
        </w:rPr>
        <w:t>1</w:t>
      </w:r>
      <w:r w:rsidR="00A30200" w:rsidRPr="00315608">
        <w:rPr>
          <w:rFonts w:ascii="Times New Roman" w:hAnsi="Times New Roman"/>
          <w:bCs/>
          <w:color w:val="000000" w:themeColor="text1"/>
          <w:szCs w:val="24"/>
          <w:u w:val="single"/>
        </w:rPr>
        <w:t xml:space="preserve">.08.2026 </w:t>
      </w:r>
      <w:proofErr w:type="spellStart"/>
      <w:r w:rsidR="00A30200" w:rsidRPr="00315608">
        <w:rPr>
          <w:rFonts w:ascii="Times New Roman" w:hAnsi="Times New Roman"/>
          <w:bCs/>
          <w:color w:val="000000" w:themeColor="text1"/>
          <w:szCs w:val="24"/>
          <w:u w:val="single"/>
        </w:rPr>
        <w:t>în</w:t>
      </w:r>
      <w:proofErr w:type="spellEnd"/>
      <w:r w:rsidR="00A30200" w:rsidRPr="00315608">
        <w:rPr>
          <w:rFonts w:ascii="Times New Roman" w:hAnsi="Times New Roman"/>
          <w:bCs/>
          <w:color w:val="000000" w:themeColor="text1"/>
          <w:szCs w:val="24"/>
          <w:u w:val="single"/>
        </w:rPr>
        <w:t xml:space="preserve"> </w:t>
      </w:r>
      <w:proofErr w:type="spellStart"/>
      <w:r w:rsidR="00A30200" w:rsidRPr="00315608">
        <w:rPr>
          <w:rFonts w:ascii="Times New Roman" w:hAnsi="Times New Roman"/>
          <w:bCs/>
          <w:color w:val="000000" w:themeColor="text1"/>
          <w:szCs w:val="24"/>
          <w:u w:val="single"/>
        </w:rPr>
        <w:t>intervalul</w:t>
      </w:r>
      <w:proofErr w:type="spellEnd"/>
      <w:r w:rsidR="00A30200" w:rsidRPr="00315608">
        <w:rPr>
          <w:rFonts w:ascii="Times New Roman" w:hAnsi="Times New Roman"/>
          <w:bCs/>
          <w:color w:val="000000" w:themeColor="text1"/>
          <w:szCs w:val="24"/>
          <w:u w:val="single"/>
        </w:rPr>
        <w:t xml:space="preserve"> </w:t>
      </w:r>
      <w:proofErr w:type="spellStart"/>
      <w:r w:rsidR="00A30200" w:rsidRPr="00315608">
        <w:rPr>
          <w:rFonts w:ascii="Times New Roman" w:hAnsi="Times New Roman"/>
          <w:bCs/>
          <w:color w:val="000000" w:themeColor="text1"/>
          <w:szCs w:val="24"/>
          <w:u w:val="single"/>
        </w:rPr>
        <w:t>orar</w:t>
      </w:r>
      <w:proofErr w:type="spellEnd"/>
      <w:r w:rsidR="00A30200" w:rsidRPr="00315608">
        <w:rPr>
          <w:rFonts w:ascii="Times New Roman" w:hAnsi="Times New Roman"/>
          <w:bCs/>
          <w:color w:val="000000" w:themeColor="text1"/>
          <w:szCs w:val="24"/>
          <w:u w:val="single"/>
        </w:rPr>
        <w:t xml:space="preserve"> 09.00 - 14.30</w:t>
      </w:r>
      <w:r w:rsidR="000820A2" w:rsidRPr="00315608">
        <w:rPr>
          <w:rFonts w:ascii="Times New Roman" w:hAnsi="Times New Roman"/>
          <w:szCs w:val="24"/>
          <w:u w:val="single"/>
          <w:lang w:val="ro-RO"/>
        </w:rPr>
        <w:t>.</w:t>
      </w:r>
    </w:p>
    <w:p w:rsidR="00832C82" w:rsidRDefault="000820A2" w:rsidP="007D2629">
      <w:pPr>
        <w:pStyle w:val="NoSpacing"/>
        <w:ind w:firstLine="708"/>
        <w:jc w:val="both"/>
        <w:rPr>
          <w:rStyle w:val="rvts31"/>
          <w:b/>
          <w:u w:val="single"/>
        </w:rPr>
      </w:pPr>
      <w:r w:rsidRPr="00315608">
        <w:rPr>
          <w:b/>
          <w:u w:val="single"/>
        </w:rPr>
        <w:t xml:space="preserve">Dosarele de concurs se depun la </w:t>
      </w:r>
      <w:r w:rsidR="00A32963" w:rsidRPr="00315608">
        <w:rPr>
          <w:b/>
          <w:u w:val="single"/>
        </w:rPr>
        <w:t xml:space="preserve">sediul </w:t>
      </w:r>
      <w:r w:rsidR="009C14B2" w:rsidRPr="00315608">
        <w:rPr>
          <w:b/>
          <w:u w:val="single"/>
        </w:rPr>
        <w:t xml:space="preserve">U.M. </w:t>
      </w:r>
      <w:r w:rsidR="00B45D81" w:rsidRPr="00315608">
        <w:rPr>
          <w:b/>
          <w:u w:val="single"/>
        </w:rPr>
        <w:t>0</w:t>
      </w:r>
      <w:r w:rsidR="00A30200" w:rsidRPr="00315608">
        <w:rPr>
          <w:b/>
          <w:u w:val="single"/>
        </w:rPr>
        <w:t>1256</w:t>
      </w:r>
      <w:r w:rsidR="00B45D81" w:rsidRPr="00315608">
        <w:rPr>
          <w:b/>
          <w:u w:val="single"/>
        </w:rPr>
        <w:t xml:space="preserve"> Caracal</w:t>
      </w:r>
      <w:r w:rsidRPr="00315608">
        <w:rPr>
          <w:b/>
          <w:u w:val="single"/>
        </w:rPr>
        <w:t xml:space="preserve">, </w:t>
      </w:r>
      <w:r w:rsidR="00A30200" w:rsidRPr="00315608">
        <w:rPr>
          <w:b/>
          <w:u w:val="single"/>
        </w:rPr>
        <w:t>str. Walter Mărăcineanu, nr. 25</w:t>
      </w:r>
      <w:r w:rsidR="00A32963" w:rsidRPr="00315608">
        <w:rPr>
          <w:b/>
          <w:u w:val="single"/>
        </w:rPr>
        <w:t xml:space="preserve">, datele de contact ale secretarului la tel: </w:t>
      </w:r>
      <w:r w:rsidR="00A30200" w:rsidRPr="00315608">
        <w:rPr>
          <w:b/>
          <w:u w:val="single"/>
        </w:rPr>
        <w:t xml:space="preserve">0249.511.222, interior 115 </w:t>
      </w:r>
      <w:r w:rsidR="00EC7792" w:rsidRPr="00315608">
        <w:rPr>
          <w:b/>
          <w:u w:val="single"/>
        </w:rPr>
        <w:t>(Birou Resurse Umane/Personal, intervalul orar 0</w:t>
      </w:r>
      <w:r w:rsidR="00CA64DC" w:rsidRPr="00315608">
        <w:rPr>
          <w:b/>
          <w:u w:val="single"/>
        </w:rPr>
        <w:t>9.00</w:t>
      </w:r>
      <w:r w:rsidR="00EC7792" w:rsidRPr="00315608">
        <w:rPr>
          <w:b/>
          <w:u w:val="single"/>
        </w:rPr>
        <w:t>-1</w:t>
      </w:r>
      <w:r w:rsidR="00315608" w:rsidRPr="00315608">
        <w:rPr>
          <w:b/>
          <w:u w:val="single"/>
        </w:rPr>
        <w:t>4</w:t>
      </w:r>
      <w:r w:rsidR="00EC7792" w:rsidRPr="00315608">
        <w:rPr>
          <w:b/>
          <w:u w:val="single"/>
        </w:rPr>
        <w:t>.30)</w:t>
      </w:r>
      <w:r w:rsidR="00697880" w:rsidRPr="00315608">
        <w:rPr>
          <w:b/>
          <w:u w:val="single"/>
        </w:rPr>
        <w:t>.</w:t>
      </w:r>
    </w:p>
    <w:p w:rsidR="00CA64DC" w:rsidRPr="00CA64DC" w:rsidRDefault="00CA64DC" w:rsidP="00CA64DC">
      <w:pPr>
        <w:pStyle w:val="NormalWeb"/>
        <w:tabs>
          <w:tab w:val="left" w:pos="993"/>
        </w:tabs>
        <w:ind w:firstLine="708"/>
        <w:jc w:val="both"/>
        <w:rPr>
          <w:b/>
          <w:u w:val="single"/>
        </w:rPr>
      </w:pPr>
      <w:r w:rsidRPr="00CA64DC">
        <w:rPr>
          <w:rStyle w:val="rvts31"/>
          <w:b/>
          <w:u w:val="single"/>
        </w:rPr>
        <w:t>c. Condiţiile generale prevăzute la art. 15, condiţiile specifice prevăzute în fişa de post, precum şi cerinţele specifice prevăzute la art. 542 alin. (1) şi (2) din Ordonanţa de urgenţă a Guvernului nr. 57/2019, cu modificările şi completările ulterioare;</w:t>
      </w:r>
    </w:p>
    <w:p w:rsidR="00AB176A" w:rsidRPr="00CA64DC" w:rsidRDefault="00CA64DC" w:rsidP="00CA64DC">
      <w:pPr>
        <w:pStyle w:val="BodyText"/>
        <w:widowControl w:val="0"/>
        <w:tabs>
          <w:tab w:val="left" w:pos="720"/>
        </w:tabs>
        <w:rPr>
          <w:rFonts w:ascii="Times New Roman" w:hAnsi="Times New Roman"/>
          <w:szCs w:val="24"/>
          <w:lang w:val="ro-RO"/>
        </w:rPr>
      </w:pPr>
      <w:r>
        <w:rPr>
          <w:rFonts w:ascii="Times New Roman" w:hAnsi="Times New Roman"/>
          <w:szCs w:val="24"/>
          <w:lang w:val="ro-RO"/>
        </w:rPr>
        <w:tab/>
        <w:t xml:space="preserve">    </w:t>
      </w:r>
      <w:r w:rsidRPr="00CA64DC">
        <w:rPr>
          <w:rFonts w:ascii="Times New Roman" w:hAnsi="Times New Roman"/>
          <w:szCs w:val="24"/>
          <w:lang w:val="ro-RO"/>
        </w:rPr>
        <w:t>Condițiile generale</w:t>
      </w:r>
      <w:r>
        <w:rPr>
          <w:rFonts w:ascii="Times New Roman" w:hAnsi="Times New Roman"/>
          <w:szCs w:val="24"/>
          <w:lang w:val="ro-RO"/>
        </w:rPr>
        <w:t xml:space="preserve"> pentru ocuparea posturilor</w:t>
      </w:r>
      <w:r w:rsidRPr="00CA64DC">
        <w:rPr>
          <w:rFonts w:ascii="Times New Roman" w:hAnsi="Times New Roman"/>
          <w:szCs w:val="24"/>
          <w:lang w:val="ro-RO"/>
        </w:rPr>
        <w:t>:</w:t>
      </w:r>
    </w:p>
    <w:p w:rsidR="00CA64DC" w:rsidRDefault="00CA64DC" w:rsidP="00CA64DC">
      <w:pPr>
        <w:pStyle w:val="NoSpacing"/>
        <w:numPr>
          <w:ilvl w:val="0"/>
          <w:numId w:val="9"/>
        </w:numPr>
        <w:ind w:left="851" w:hanging="153"/>
      </w:pPr>
      <w:r>
        <w:rPr>
          <w:rStyle w:val="rvts31"/>
        </w:rPr>
        <w:lastRenderedPageBreak/>
        <w:t>are cetăţenia română sau cetăţenia unui alt stat membru al Uniunii Europene, a unui stat parte la Acordul privind Spaţiul Economic European (SEE) sau cetăţenia Confederaţiei Elveţiene;</w:t>
      </w:r>
    </w:p>
    <w:p w:rsidR="00CA64DC" w:rsidRDefault="00CA64DC" w:rsidP="00CA64DC">
      <w:pPr>
        <w:pStyle w:val="NoSpacing"/>
        <w:numPr>
          <w:ilvl w:val="0"/>
          <w:numId w:val="9"/>
        </w:numPr>
        <w:ind w:left="851" w:hanging="153"/>
      </w:pPr>
      <w:r>
        <w:rPr>
          <w:rStyle w:val="rvts31"/>
        </w:rPr>
        <w:t>cunoaşte limba română, scris şi vorbit;</w:t>
      </w:r>
    </w:p>
    <w:p w:rsidR="00CA64DC" w:rsidRDefault="00CA64DC" w:rsidP="00CA64DC">
      <w:pPr>
        <w:pStyle w:val="NoSpacing"/>
        <w:numPr>
          <w:ilvl w:val="0"/>
          <w:numId w:val="9"/>
        </w:numPr>
        <w:ind w:left="851" w:hanging="153"/>
      </w:pPr>
      <w:r>
        <w:rPr>
          <w:rStyle w:val="rvts31"/>
        </w:rPr>
        <w:t>are capacitate de muncă în conformitate cu prevederile Legii nr. 53/2003 - Codul muncii, republicată, cu modificările şi completările ulterioare;</w:t>
      </w:r>
    </w:p>
    <w:p w:rsidR="00CA64DC" w:rsidRDefault="00CA64DC" w:rsidP="00CA64DC">
      <w:pPr>
        <w:pStyle w:val="NoSpacing"/>
        <w:numPr>
          <w:ilvl w:val="0"/>
          <w:numId w:val="9"/>
        </w:numPr>
        <w:ind w:left="851" w:hanging="153"/>
      </w:pPr>
      <w:r>
        <w:rPr>
          <w:rStyle w:val="rvts31"/>
        </w:rPr>
        <w:t>are o stare de sănătate corespunzătoare postului pentru care candidează, atestată pe baza adeverinţei medicale eliberate de medicul de familie sau de unităţile sanitare abilitate;</w:t>
      </w:r>
    </w:p>
    <w:p w:rsidR="00CA64DC" w:rsidRDefault="00CA64DC" w:rsidP="00CA64DC">
      <w:pPr>
        <w:pStyle w:val="NoSpacing"/>
        <w:numPr>
          <w:ilvl w:val="0"/>
          <w:numId w:val="9"/>
        </w:numPr>
        <w:ind w:left="851" w:hanging="153"/>
      </w:pPr>
      <w:r>
        <w:rPr>
          <w:rStyle w:val="rvts31"/>
        </w:rPr>
        <w:t>îndeplineşte condiţiile de studii, de vechime în specialitate şi, după caz, alte condiţii specifice potrivit cerinţelor postului scos la concurs;</w:t>
      </w:r>
    </w:p>
    <w:p w:rsidR="00CA64DC" w:rsidRDefault="00CA64DC" w:rsidP="00CA64DC">
      <w:pPr>
        <w:pStyle w:val="NoSpacing"/>
        <w:numPr>
          <w:ilvl w:val="0"/>
          <w:numId w:val="9"/>
        </w:numPr>
        <w:ind w:left="851" w:hanging="153"/>
      </w:pPr>
      <w:r>
        <w:rPr>
          <w:rStyle w:val="rvts31"/>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A64DC" w:rsidRDefault="00CA64DC" w:rsidP="00CA64DC">
      <w:pPr>
        <w:pStyle w:val="NoSpacing"/>
        <w:numPr>
          <w:ilvl w:val="0"/>
          <w:numId w:val="9"/>
        </w:numPr>
        <w:ind w:left="851" w:hanging="153"/>
      </w:pPr>
      <w:r>
        <w:rPr>
          <w:rStyle w:val="rvts31"/>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CA64DC" w:rsidRDefault="00CA64DC" w:rsidP="00CA64DC">
      <w:pPr>
        <w:pStyle w:val="NoSpacing"/>
        <w:numPr>
          <w:ilvl w:val="0"/>
          <w:numId w:val="9"/>
        </w:numPr>
        <w:ind w:left="851" w:hanging="153"/>
        <w:rPr>
          <w:rStyle w:val="rvts31"/>
        </w:rPr>
      </w:pPr>
      <w:r>
        <w:rPr>
          <w:rStyle w:val="rvts31"/>
        </w:rPr>
        <w:t>nu a comis infracţiunile prevăzute la </w:t>
      </w:r>
      <w:hyperlink r:id="rId8" w:history="1">
        <w:r>
          <w:rPr>
            <w:rStyle w:val="Hyperlink"/>
          </w:rPr>
          <w:t>art. 1</w:t>
        </w:r>
      </w:hyperlink>
      <w:r>
        <w:rPr>
          <w:rStyle w:val="rvts31"/>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C32CC9" w:rsidRDefault="00CA64DC" w:rsidP="00CA64DC">
      <w:pPr>
        <w:tabs>
          <w:tab w:val="left" w:pos="993"/>
        </w:tabs>
        <w:ind w:firstLine="698"/>
        <w:jc w:val="both"/>
        <w:rPr>
          <w:b/>
        </w:rPr>
      </w:pPr>
      <w:r>
        <w:rPr>
          <w:b/>
        </w:rPr>
        <w:t xml:space="preserve">     </w:t>
      </w:r>
      <w:r w:rsidR="00C32CC9" w:rsidRPr="00CA64DC">
        <w:rPr>
          <w:b/>
        </w:rPr>
        <w:t>Condiţii</w:t>
      </w:r>
      <w:r w:rsidR="00D02FC0" w:rsidRPr="00CA64DC">
        <w:rPr>
          <w:b/>
        </w:rPr>
        <w:t>le</w:t>
      </w:r>
      <w:r w:rsidRPr="00CA64DC">
        <w:rPr>
          <w:b/>
        </w:rPr>
        <w:t xml:space="preserve"> </w:t>
      </w:r>
      <w:r w:rsidR="00C32CC9" w:rsidRPr="00CA64DC">
        <w:rPr>
          <w:b/>
        </w:rPr>
        <w:t>specifice</w:t>
      </w:r>
      <w:r w:rsidR="00D02FC0" w:rsidRPr="00CA64DC">
        <w:rPr>
          <w:b/>
        </w:rPr>
        <w:t xml:space="preserve"> necesare pentru ocuparea postu</w:t>
      </w:r>
      <w:r w:rsidR="00853A3C" w:rsidRPr="00CA64DC">
        <w:rPr>
          <w:b/>
        </w:rPr>
        <w:t>rilor</w:t>
      </w:r>
      <w:r w:rsidR="00C32CC9" w:rsidRPr="00CA64DC">
        <w:rPr>
          <w:b/>
        </w:rPr>
        <w:t>:</w:t>
      </w:r>
    </w:p>
    <w:p w:rsidR="00315608" w:rsidRPr="00387E81" w:rsidRDefault="00387E81" w:rsidP="00387E81">
      <w:pPr>
        <w:pStyle w:val="NoSpacing"/>
        <w:ind w:firstLine="698"/>
        <w:jc w:val="both"/>
        <w:rPr>
          <w:b/>
          <w:i/>
          <w:u w:val="single"/>
        </w:rPr>
      </w:pPr>
      <w:r>
        <w:rPr>
          <w:b/>
          <w:i/>
          <w:u w:val="single"/>
        </w:rPr>
        <w:t xml:space="preserve">- </w:t>
      </w:r>
      <w:r w:rsidRPr="00387E81">
        <w:rPr>
          <w:b/>
          <w:i/>
          <w:u w:val="single"/>
        </w:rPr>
        <w:t>muncitor calificat, IV, popotă din plutonul logistic al companiei asigurare instrucție și deservire</w:t>
      </w:r>
      <w:r w:rsidR="00315608" w:rsidRPr="00387E81">
        <w:rPr>
          <w:b/>
          <w:i/>
          <w:u w:val="single"/>
        </w:rPr>
        <w:t>:</w:t>
      </w:r>
    </w:p>
    <w:p w:rsidR="00387E81" w:rsidRPr="00A2686A" w:rsidRDefault="00387E81" w:rsidP="00387E81">
      <w:pPr>
        <w:pStyle w:val="NoSpacing"/>
        <w:ind w:firstLine="698"/>
        <w:jc w:val="both"/>
      </w:pPr>
      <w:r w:rsidRPr="00A2686A">
        <w:t>1. Studii de specialitate</w:t>
      </w:r>
      <w:r w:rsidRPr="00A2686A">
        <w:rPr>
          <w:rStyle w:val="FootnoteReference"/>
        </w:rPr>
        <w:footnoteReference w:id="1"/>
      </w:r>
      <w:r w:rsidRPr="00A2686A">
        <w:t>: Studii medii/generale cu diplomă;</w:t>
      </w:r>
    </w:p>
    <w:p w:rsidR="00387E81" w:rsidRPr="00A2686A" w:rsidRDefault="00387E81" w:rsidP="00387E81">
      <w:pPr>
        <w:pStyle w:val="NoSpacing"/>
        <w:ind w:firstLine="698"/>
        <w:jc w:val="both"/>
      </w:pPr>
      <w:r w:rsidRPr="00A2686A">
        <w:t>2. Perfecţionări (specializări): Cursuri de specializare cofetar-patiser;</w:t>
      </w:r>
    </w:p>
    <w:p w:rsidR="00387E81" w:rsidRPr="00A2686A" w:rsidRDefault="00387E81" w:rsidP="00387E81">
      <w:pPr>
        <w:pStyle w:val="NoSpacing"/>
        <w:ind w:firstLine="698"/>
        <w:jc w:val="both"/>
      </w:pPr>
      <w:r w:rsidRPr="00A2686A">
        <w:t>3. Cunoştinţe de operare/programare pe calculator: Nu este cazul;</w:t>
      </w:r>
    </w:p>
    <w:p w:rsidR="00387E81" w:rsidRPr="00A2686A" w:rsidRDefault="00387E81" w:rsidP="00387E81">
      <w:pPr>
        <w:pStyle w:val="NoSpacing"/>
        <w:ind w:firstLine="698"/>
        <w:jc w:val="both"/>
        <w:rPr>
          <w:i/>
        </w:rPr>
      </w:pPr>
      <w:r w:rsidRPr="00A2686A">
        <w:t>4. Limbi străine  cunoscute: Nu este cazul;</w:t>
      </w:r>
    </w:p>
    <w:p w:rsidR="00387E81" w:rsidRPr="00A2686A" w:rsidRDefault="00387E81" w:rsidP="00387E81">
      <w:pPr>
        <w:pStyle w:val="NoSpacing"/>
        <w:ind w:firstLine="698"/>
        <w:jc w:val="both"/>
      </w:pPr>
      <w:r w:rsidRPr="00A2686A">
        <w:t xml:space="preserve">5. Abilităţi, calităţi şi aptitudini necesare: </w:t>
      </w:r>
    </w:p>
    <w:p w:rsidR="00387E81" w:rsidRPr="00A2686A" w:rsidRDefault="00387E81" w:rsidP="00387E81">
      <w:pPr>
        <w:pStyle w:val="NoSpacing"/>
        <w:ind w:firstLine="698"/>
        <w:jc w:val="both"/>
      </w:pPr>
      <w:r w:rsidRPr="00A2686A">
        <w:t>- Spirit de echipă, dreptate și adevăr, altruism;</w:t>
      </w:r>
    </w:p>
    <w:p w:rsidR="00387E81" w:rsidRPr="00A2686A" w:rsidRDefault="00387E81" w:rsidP="00387E81">
      <w:pPr>
        <w:pStyle w:val="NoSpacing"/>
        <w:jc w:val="both"/>
      </w:pPr>
      <w:r w:rsidRPr="00A2686A">
        <w:t xml:space="preserve">      </w:t>
      </w:r>
      <w:r>
        <w:tab/>
      </w:r>
      <w:r w:rsidRPr="00A2686A">
        <w:t>- Cinste și corectitudine, fără vicii de comportament în familie și societate.</w:t>
      </w:r>
    </w:p>
    <w:p w:rsidR="00387E81" w:rsidRDefault="00387E81" w:rsidP="00387E81">
      <w:pPr>
        <w:pStyle w:val="NoSpacing"/>
        <w:ind w:firstLine="708"/>
        <w:jc w:val="both"/>
      </w:pPr>
      <w:r w:rsidRPr="00A2686A">
        <w:t>6. Cerinţe specifice</w:t>
      </w:r>
      <w:r w:rsidRPr="00A2686A">
        <w:rPr>
          <w:rStyle w:val="FootnoteReference"/>
        </w:rPr>
        <w:footnoteReference w:id="2"/>
      </w:r>
      <w:r w:rsidRPr="00A2686A">
        <w:t xml:space="preserve">: </w:t>
      </w:r>
    </w:p>
    <w:p w:rsidR="00387E81" w:rsidRPr="00A2686A" w:rsidRDefault="00387E81" w:rsidP="00387E81">
      <w:pPr>
        <w:pStyle w:val="NoSpacing"/>
        <w:ind w:firstLine="708"/>
        <w:jc w:val="both"/>
      </w:pPr>
      <w:r w:rsidRPr="00A2686A">
        <w:t xml:space="preserve">- Nivel de acces la informaţii clasificate: </w:t>
      </w:r>
      <w:r w:rsidRPr="00A2686A">
        <w:tab/>
        <w:t>Autorizație la informații clasificate nivel SECRET de SERVICIU.</w:t>
      </w:r>
    </w:p>
    <w:p w:rsidR="00387E81" w:rsidRPr="00A2686A" w:rsidRDefault="00387E81" w:rsidP="00387E81">
      <w:pPr>
        <w:pStyle w:val="NoSpacing"/>
        <w:ind w:firstLine="708"/>
        <w:jc w:val="both"/>
      </w:pPr>
      <w:r w:rsidRPr="00A2686A">
        <w:t xml:space="preserve">- Vechimea în </w:t>
      </w:r>
      <w:r w:rsidRPr="00B707DE">
        <w:t>muncă: Nu e cazul;</w:t>
      </w:r>
      <w:r w:rsidRPr="00A2686A">
        <w:t xml:space="preserve"> </w:t>
      </w:r>
    </w:p>
    <w:p w:rsidR="00387E81" w:rsidRPr="00A2686A" w:rsidRDefault="00387E81" w:rsidP="00387E81">
      <w:pPr>
        <w:pStyle w:val="NoSpacing"/>
        <w:ind w:firstLine="708"/>
        <w:jc w:val="both"/>
        <w:rPr>
          <w:i/>
        </w:rPr>
      </w:pPr>
      <w:r w:rsidRPr="00A2686A">
        <w:t>- Vechimea în specialitatea studiilor:</w:t>
      </w:r>
      <w:r w:rsidRPr="00A2686A">
        <w:rPr>
          <w:i/>
        </w:rPr>
        <w:t xml:space="preserve"> </w:t>
      </w:r>
      <w:r w:rsidRPr="0063776C">
        <w:t>minim 6 luni.</w:t>
      </w:r>
    </w:p>
    <w:p w:rsidR="00387E81" w:rsidRPr="00A2686A" w:rsidRDefault="00387E81" w:rsidP="00387E81">
      <w:pPr>
        <w:pStyle w:val="NoSpacing"/>
        <w:ind w:firstLine="708"/>
        <w:jc w:val="both"/>
      </w:pPr>
      <w:r w:rsidRPr="00A2686A">
        <w:t>7. Competenţa managerială</w:t>
      </w:r>
      <w:r w:rsidRPr="00A2686A">
        <w:rPr>
          <w:rStyle w:val="FootnoteReference"/>
        </w:rPr>
        <w:footnoteReference w:id="3"/>
      </w:r>
      <w:r w:rsidRPr="00A2686A">
        <w:t xml:space="preserve"> (cunoştinţe de management, calităţi şi aptitudini manageriale): </w:t>
      </w:r>
    </w:p>
    <w:p w:rsidR="00387E81" w:rsidRPr="00A2686A" w:rsidRDefault="00387E81" w:rsidP="00387E81">
      <w:pPr>
        <w:pStyle w:val="NoSpacing"/>
        <w:jc w:val="both"/>
      </w:pPr>
      <w:r w:rsidRPr="00A2686A">
        <w:t xml:space="preserve">    </w:t>
      </w:r>
      <w:r>
        <w:tab/>
      </w:r>
      <w:r w:rsidRPr="00A2686A">
        <w:t>- Nu este cazul.</w:t>
      </w:r>
    </w:p>
    <w:p w:rsidR="00315608" w:rsidRPr="00340D35" w:rsidRDefault="00315608" w:rsidP="00315608">
      <w:pPr>
        <w:pStyle w:val="NormalWeb"/>
        <w:tabs>
          <w:tab w:val="left" w:pos="851"/>
        </w:tabs>
        <w:jc w:val="both"/>
        <w:rPr>
          <w:b/>
          <w:u w:val="single"/>
        </w:rPr>
      </w:pPr>
      <w:r>
        <w:rPr>
          <w:rStyle w:val="rvts31"/>
        </w:rPr>
        <w:t xml:space="preserve">            </w:t>
      </w:r>
      <w:r>
        <w:rPr>
          <w:rStyle w:val="rvts31"/>
          <w:b/>
          <w:u w:val="single"/>
        </w:rPr>
        <w:t xml:space="preserve">d. </w:t>
      </w:r>
      <w:r w:rsidRPr="00340D35">
        <w:rPr>
          <w:rStyle w:val="rvts31"/>
          <w:b/>
          <w:u w:val="single"/>
        </w:rPr>
        <w:t>Bibliografia şi tematica:</w:t>
      </w:r>
    </w:p>
    <w:p w:rsidR="00315608" w:rsidRPr="00852E41" w:rsidRDefault="00315608" w:rsidP="00315608">
      <w:pPr>
        <w:pStyle w:val="NoSpacing"/>
        <w:tabs>
          <w:tab w:val="left" w:pos="567"/>
        </w:tabs>
        <w:jc w:val="both"/>
        <w:rPr>
          <w:b/>
        </w:rPr>
      </w:pPr>
      <w:r>
        <w:t xml:space="preserve">            </w:t>
      </w:r>
      <w:r w:rsidRPr="00852E41">
        <w:rPr>
          <w:b/>
        </w:rPr>
        <w:t>Bibliografie:</w:t>
      </w:r>
    </w:p>
    <w:p w:rsidR="00017A8A" w:rsidRPr="00F22C3C" w:rsidRDefault="00017A8A" w:rsidP="00017A8A">
      <w:pPr>
        <w:pStyle w:val="NoSpacing"/>
        <w:ind w:firstLine="708"/>
        <w:jc w:val="both"/>
      </w:pPr>
      <w:r w:rsidRPr="00F22C3C">
        <w:t>- Ghid de bune practici pentru unități de alimentație publică, magazine alimentare și comerț de mic detaliu stabil și ambulant actualizat în 13.06.2025 (Site anpc.ro);</w:t>
      </w:r>
    </w:p>
    <w:p w:rsidR="00017A8A" w:rsidRPr="00F22C3C" w:rsidRDefault="00017A8A" w:rsidP="00017A8A">
      <w:pPr>
        <w:pStyle w:val="NoSpacing"/>
        <w:ind w:firstLine="708"/>
        <w:jc w:val="both"/>
      </w:pPr>
      <w:r w:rsidRPr="00F22C3C">
        <w:t xml:space="preserve">- Ordinul cu nr. 1761 din 03.09.2021 cu privire la </w:t>
      </w:r>
      <w:r w:rsidRPr="00F22C3C">
        <w:rPr>
          <w:rStyle w:val="rvts1"/>
        </w:rPr>
        <w:t xml:space="preserve">normele tehnice privind </w:t>
      </w:r>
      <w:proofErr w:type="spellStart"/>
      <w:r w:rsidRPr="00F22C3C">
        <w:rPr>
          <w:rStyle w:val="rvts1"/>
        </w:rPr>
        <w:t>curăţarea</w:t>
      </w:r>
      <w:proofErr w:type="spellEnd"/>
      <w:r w:rsidRPr="00F22C3C">
        <w:rPr>
          <w:rStyle w:val="rvts1"/>
        </w:rPr>
        <w:t xml:space="preserve">, </w:t>
      </w:r>
      <w:proofErr w:type="spellStart"/>
      <w:r w:rsidRPr="00F22C3C">
        <w:rPr>
          <w:rStyle w:val="rvts1"/>
        </w:rPr>
        <w:t>dezinfecţia</w:t>
      </w:r>
      <w:proofErr w:type="spellEnd"/>
      <w:r w:rsidRPr="00F22C3C">
        <w:rPr>
          <w:rStyle w:val="rvts1"/>
        </w:rPr>
        <w:t xml:space="preserve"> </w:t>
      </w:r>
      <w:proofErr w:type="spellStart"/>
      <w:r w:rsidRPr="00F22C3C">
        <w:rPr>
          <w:rStyle w:val="rvts1"/>
        </w:rPr>
        <w:t>şi</w:t>
      </w:r>
      <w:proofErr w:type="spellEnd"/>
      <w:r w:rsidRPr="00F22C3C">
        <w:rPr>
          <w:rStyle w:val="rvts1"/>
        </w:rPr>
        <w:t xml:space="preserve"> sterilizarea în </w:t>
      </w:r>
      <w:proofErr w:type="spellStart"/>
      <w:r w:rsidRPr="00F22C3C">
        <w:rPr>
          <w:rStyle w:val="rvts1"/>
        </w:rPr>
        <w:t>unităţile</w:t>
      </w:r>
      <w:proofErr w:type="spellEnd"/>
      <w:r w:rsidRPr="00F22C3C">
        <w:rPr>
          <w:rStyle w:val="rvts1"/>
        </w:rPr>
        <w:t xml:space="preserve"> sanitare publice </w:t>
      </w:r>
      <w:proofErr w:type="spellStart"/>
      <w:r w:rsidRPr="00F22C3C">
        <w:rPr>
          <w:rStyle w:val="rvts1"/>
        </w:rPr>
        <w:t>şi</w:t>
      </w:r>
      <w:proofErr w:type="spellEnd"/>
      <w:r w:rsidRPr="00F22C3C">
        <w:rPr>
          <w:rStyle w:val="rvts1"/>
        </w:rPr>
        <w:t xml:space="preserve"> private, evaluarea </w:t>
      </w:r>
      <w:proofErr w:type="spellStart"/>
      <w:r w:rsidRPr="00F22C3C">
        <w:rPr>
          <w:rStyle w:val="rvts1"/>
        </w:rPr>
        <w:t>eficacităţii</w:t>
      </w:r>
      <w:proofErr w:type="spellEnd"/>
      <w:r w:rsidRPr="00F22C3C">
        <w:rPr>
          <w:rStyle w:val="rvts1"/>
        </w:rPr>
        <w:t xml:space="preserve"> procedurilor de </w:t>
      </w:r>
      <w:proofErr w:type="spellStart"/>
      <w:r w:rsidRPr="00F22C3C">
        <w:rPr>
          <w:rStyle w:val="rvts1"/>
        </w:rPr>
        <w:t>curăţenie</w:t>
      </w:r>
      <w:proofErr w:type="spellEnd"/>
      <w:r w:rsidRPr="00F22C3C">
        <w:rPr>
          <w:rStyle w:val="rvts1"/>
        </w:rPr>
        <w:t xml:space="preserve"> </w:t>
      </w:r>
      <w:proofErr w:type="spellStart"/>
      <w:r w:rsidRPr="00F22C3C">
        <w:rPr>
          <w:rStyle w:val="rvts1"/>
        </w:rPr>
        <w:t>şi</w:t>
      </w:r>
      <w:proofErr w:type="spellEnd"/>
      <w:r w:rsidRPr="00F22C3C">
        <w:rPr>
          <w:rStyle w:val="rvts1"/>
        </w:rPr>
        <w:t xml:space="preserve"> </w:t>
      </w:r>
      <w:proofErr w:type="spellStart"/>
      <w:r w:rsidRPr="00F22C3C">
        <w:rPr>
          <w:rStyle w:val="rvts1"/>
        </w:rPr>
        <w:t>dezinfecţie</w:t>
      </w:r>
      <w:proofErr w:type="spellEnd"/>
      <w:r w:rsidRPr="00F22C3C">
        <w:rPr>
          <w:rStyle w:val="rvts1"/>
        </w:rPr>
        <w:t xml:space="preserve"> efectuate în cadrul acestora, procedurile recomandate pentru </w:t>
      </w:r>
      <w:proofErr w:type="spellStart"/>
      <w:r w:rsidRPr="00F22C3C">
        <w:rPr>
          <w:rStyle w:val="rvts1"/>
        </w:rPr>
        <w:t>dezinfecţia</w:t>
      </w:r>
      <w:proofErr w:type="spellEnd"/>
      <w:r w:rsidRPr="00F22C3C">
        <w:rPr>
          <w:rStyle w:val="rvts1"/>
        </w:rPr>
        <w:t xml:space="preserve"> mâinilor în </w:t>
      </w:r>
      <w:proofErr w:type="spellStart"/>
      <w:r w:rsidRPr="00F22C3C">
        <w:rPr>
          <w:rStyle w:val="rvts1"/>
        </w:rPr>
        <w:t>funcţie</w:t>
      </w:r>
      <w:proofErr w:type="spellEnd"/>
      <w:r w:rsidRPr="00F22C3C">
        <w:rPr>
          <w:rStyle w:val="rvts1"/>
        </w:rPr>
        <w:t xml:space="preserve"> de nivelul de risc, precum </w:t>
      </w:r>
      <w:proofErr w:type="spellStart"/>
      <w:r w:rsidRPr="00F22C3C">
        <w:rPr>
          <w:rStyle w:val="rvts1"/>
        </w:rPr>
        <w:t>şi</w:t>
      </w:r>
      <w:proofErr w:type="spellEnd"/>
      <w:r w:rsidRPr="00F22C3C">
        <w:rPr>
          <w:rStyle w:val="rvts1"/>
        </w:rPr>
        <w:t xml:space="preserve"> metodele de evaluare a derulării procesului de sterilizare </w:t>
      </w:r>
      <w:proofErr w:type="spellStart"/>
      <w:r w:rsidRPr="00F22C3C">
        <w:rPr>
          <w:rStyle w:val="rvts1"/>
        </w:rPr>
        <w:t>şi</w:t>
      </w:r>
      <w:proofErr w:type="spellEnd"/>
      <w:r w:rsidRPr="00F22C3C">
        <w:rPr>
          <w:rStyle w:val="rvts1"/>
        </w:rPr>
        <w:t xml:space="preserve"> controlul </w:t>
      </w:r>
      <w:proofErr w:type="spellStart"/>
      <w:r w:rsidRPr="00F22C3C">
        <w:rPr>
          <w:rStyle w:val="rvts1"/>
        </w:rPr>
        <w:t>eficienţei</w:t>
      </w:r>
      <w:proofErr w:type="spellEnd"/>
      <w:r w:rsidRPr="00F22C3C">
        <w:rPr>
          <w:rStyle w:val="rvts1"/>
        </w:rPr>
        <w:t xml:space="preserve"> acestuia ( Monitorul Oficial nr. 882 din 14.09.2021);</w:t>
      </w:r>
    </w:p>
    <w:p w:rsidR="00017A8A" w:rsidRPr="00F22C3C" w:rsidRDefault="00017A8A" w:rsidP="00017A8A">
      <w:pPr>
        <w:pStyle w:val="NoSpacing"/>
        <w:ind w:firstLine="708"/>
        <w:jc w:val="both"/>
      </w:pPr>
      <w:r w:rsidRPr="00F22C3C">
        <w:t>- Legea 53/2003 „Codul Muncii”, republicata cu modificările si completările ulterioare (Monitorul Oficial nr. 345/18.05.2011);</w:t>
      </w:r>
    </w:p>
    <w:p w:rsidR="00017A8A" w:rsidRPr="00F22C3C" w:rsidRDefault="00017A8A" w:rsidP="00017A8A">
      <w:pPr>
        <w:pStyle w:val="NoSpacing"/>
        <w:ind w:firstLine="708"/>
        <w:jc w:val="both"/>
      </w:pPr>
      <w:r w:rsidRPr="00F22C3C">
        <w:lastRenderedPageBreak/>
        <w:t>- Legea 307/2006 privind apărare împotriva incendiilor cu modificările si completările ulterioare (Monitorul Oficial nr. 633/21.07.2006);</w:t>
      </w:r>
    </w:p>
    <w:p w:rsidR="00017A8A" w:rsidRDefault="00017A8A" w:rsidP="00017A8A">
      <w:pPr>
        <w:pStyle w:val="NoSpacing"/>
        <w:ind w:firstLine="708"/>
        <w:jc w:val="both"/>
      </w:pPr>
      <w:r w:rsidRPr="00F22C3C">
        <w:t>- Legea 319/2006 a securității si sănătății în munca cu modificările si completările ulterioare Monitorul Oficial nr. 646/26.07.2006)</w:t>
      </w:r>
      <w:r>
        <w:t>;</w:t>
      </w:r>
    </w:p>
    <w:p w:rsidR="00017A8A" w:rsidRDefault="00017A8A" w:rsidP="00017A8A">
      <w:pPr>
        <w:pStyle w:val="NoSpacing"/>
        <w:ind w:firstLine="708"/>
        <w:jc w:val="both"/>
      </w:pPr>
      <w:r>
        <w:t>- Ordinul ministrului sănătății nr. 976/1998 pentru aprobarea Normelor de igienă privind producția, prelucrarea, depozitarea, păstrarea, transportul și desfacerea alimentelor;</w:t>
      </w:r>
    </w:p>
    <w:p w:rsidR="00017A8A" w:rsidRDefault="00017A8A" w:rsidP="00017A8A">
      <w:pPr>
        <w:pStyle w:val="NoSpacing"/>
        <w:ind w:firstLine="708"/>
        <w:jc w:val="both"/>
      </w:pPr>
      <w:r>
        <w:t>- Manualul de Cofetar-</w:t>
      </w:r>
      <w:proofErr w:type="spellStart"/>
      <w:r>
        <w:t>Patiser</w:t>
      </w:r>
      <w:proofErr w:type="spellEnd"/>
      <w:r>
        <w:t xml:space="preserve"> pentru învățământul </w:t>
      </w:r>
      <w:proofErr w:type="spellStart"/>
      <w:r>
        <w:t>professional</w:t>
      </w:r>
      <w:proofErr w:type="spellEnd"/>
      <w:r>
        <w:t>;</w:t>
      </w:r>
    </w:p>
    <w:p w:rsidR="00017A8A" w:rsidRPr="00F22C3C" w:rsidRDefault="00017A8A" w:rsidP="00017A8A">
      <w:pPr>
        <w:pStyle w:val="NoSpacing"/>
        <w:ind w:firstLine="708"/>
        <w:jc w:val="both"/>
      </w:pPr>
      <w:r>
        <w:t>- Manual de Tehnologia produselor de cofetărie și patiserie.</w:t>
      </w:r>
    </w:p>
    <w:p w:rsidR="00315608" w:rsidRPr="00315608" w:rsidRDefault="00315608" w:rsidP="00315608">
      <w:pPr>
        <w:pStyle w:val="NoSpacing"/>
        <w:ind w:firstLine="708"/>
        <w:jc w:val="both"/>
        <w:rPr>
          <w:b/>
        </w:rPr>
      </w:pPr>
      <w:r w:rsidRPr="00315608">
        <w:rPr>
          <w:b/>
        </w:rPr>
        <w:t>Tematică:</w:t>
      </w:r>
    </w:p>
    <w:p w:rsidR="00017A8A" w:rsidRPr="00F22C3C" w:rsidRDefault="00017A8A" w:rsidP="00017A8A">
      <w:pPr>
        <w:pStyle w:val="NoSpacing"/>
        <w:ind w:firstLine="708"/>
        <w:jc w:val="both"/>
      </w:pPr>
      <w:r w:rsidRPr="00F22C3C">
        <w:t>- Norme privind prepararea alimentelor;</w:t>
      </w:r>
    </w:p>
    <w:p w:rsidR="00017A8A" w:rsidRPr="00F22C3C" w:rsidRDefault="00017A8A" w:rsidP="00017A8A">
      <w:pPr>
        <w:pStyle w:val="NoSpacing"/>
        <w:ind w:firstLine="708"/>
        <w:jc w:val="both"/>
      </w:pPr>
      <w:r w:rsidRPr="00F22C3C">
        <w:t>-</w:t>
      </w:r>
      <w:r>
        <w:t xml:space="preserve"> </w:t>
      </w:r>
      <w:r w:rsidRPr="00F22C3C">
        <w:t>Cerințe pentru incintele mobile și/sau temporare, incintele utilizate în principal ca locuințe particulare, dar în care se prepară cu regularitate produse alimentare pentru comercializare și automatele care distribuie produse alimentare;</w:t>
      </w:r>
    </w:p>
    <w:p w:rsidR="00017A8A" w:rsidRDefault="00017A8A" w:rsidP="00017A8A">
      <w:pPr>
        <w:pStyle w:val="NoSpacing"/>
        <w:ind w:firstLine="708"/>
      </w:pPr>
      <w:r w:rsidRPr="00F22C3C">
        <w:t xml:space="preserve">- </w:t>
      </w:r>
      <w:r w:rsidRPr="00F22C3C">
        <w:rPr>
          <w:rStyle w:val="rvts5"/>
        </w:rPr>
        <w:t>Procedurile</w:t>
      </w:r>
      <w:r w:rsidRPr="00F22C3C">
        <w:t xml:space="preserve"> </w:t>
      </w:r>
      <w:r w:rsidRPr="00F22C3C">
        <w:rPr>
          <w:rStyle w:val="rvts5"/>
        </w:rPr>
        <w:t xml:space="preserve">recomandate pentru </w:t>
      </w:r>
      <w:proofErr w:type="spellStart"/>
      <w:r w:rsidRPr="00F22C3C">
        <w:rPr>
          <w:rStyle w:val="rvts5"/>
        </w:rPr>
        <w:t>dezinfecţia</w:t>
      </w:r>
      <w:proofErr w:type="spellEnd"/>
      <w:r w:rsidRPr="00F22C3C">
        <w:rPr>
          <w:rStyle w:val="rvts5"/>
        </w:rPr>
        <w:t xml:space="preserve"> mâinilor, în </w:t>
      </w:r>
      <w:proofErr w:type="spellStart"/>
      <w:r w:rsidRPr="00F22C3C">
        <w:rPr>
          <w:rStyle w:val="rvts5"/>
        </w:rPr>
        <w:t>funcţie</w:t>
      </w:r>
      <w:proofErr w:type="spellEnd"/>
      <w:r w:rsidRPr="00F22C3C">
        <w:rPr>
          <w:rStyle w:val="rvts5"/>
        </w:rPr>
        <w:t xml:space="preserve"> de nivelul de risc</w:t>
      </w:r>
      <w:r>
        <w:t>;</w:t>
      </w:r>
    </w:p>
    <w:p w:rsidR="00017A8A" w:rsidRDefault="00017A8A" w:rsidP="00017A8A">
      <w:pPr>
        <w:pStyle w:val="NoSpacing"/>
        <w:ind w:firstLine="708"/>
      </w:pPr>
      <w:r>
        <w:t>- Tehnologia produselor de cofetărie;</w:t>
      </w:r>
    </w:p>
    <w:p w:rsidR="00017A8A" w:rsidRDefault="00017A8A" w:rsidP="00017A8A">
      <w:pPr>
        <w:pStyle w:val="NoSpacing"/>
        <w:ind w:firstLine="708"/>
      </w:pPr>
      <w:r>
        <w:t>- Materiile prime și auxiliare utilizate în cofetărie;</w:t>
      </w:r>
    </w:p>
    <w:p w:rsidR="00017A8A" w:rsidRDefault="00017A8A" w:rsidP="00017A8A">
      <w:pPr>
        <w:pStyle w:val="NoSpacing"/>
        <w:ind w:firstLine="708"/>
      </w:pPr>
      <w:r>
        <w:t>- Rețete și tehnologii de preparare;</w:t>
      </w:r>
    </w:p>
    <w:p w:rsidR="00017A8A" w:rsidRDefault="00017A8A" w:rsidP="00017A8A">
      <w:pPr>
        <w:pStyle w:val="NoSpacing"/>
        <w:ind w:firstLine="708"/>
      </w:pPr>
      <w:r>
        <w:t>- Igiena alimentară și igiena personalului;</w:t>
      </w:r>
    </w:p>
    <w:p w:rsidR="00017A8A" w:rsidRDefault="00017A8A" w:rsidP="00017A8A">
      <w:pPr>
        <w:pStyle w:val="NoSpacing"/>
        <w:ind w:firstLine="708"/>
      </w:pPr>
      <w:r>
        <w:t>- Norme de sănătate și securitate în muncă (SSM);</w:t>
      </w:r>
    </w:p>
    <w:p w:rsidR="00017A8A" w:rsidRDefault="00017A8A" w:rsidP="00017A8A">
      <w:pPr>
        <w:pStyle w:val="NoSpacing"/>
        <w:ind w:firstLine="708"/>
      </w:pPr>
      <w:r>
        <w:t>- Prevenirea și stingerea incendiilor;</w:t>
      </w:r>
    </w:p>
    <w:p w:rsidR="00017A8A" w:rsidRDefault="00017A8A" w:rsidP="00017A8A">
      <w:pPr>
        <w:pStyle w:val="NoSpacing"/>
        <w:ind w:firstLine="708"/>
      </w:pPr>
      <w:r>
        <w:t>- Depozitarea și păstrarea materiilor prime și a produselor finite.</w:t>
      </w:r>
    </w:p>
    <w:p w:rsidR="00017A8A" w:rsidRDefault="00017A8A" w:rsidP="00017A8A">
      <w:pPr>
        <w:pStyle w:val="NoSpacing"/>
        <w:ind w:firstLine="708"/>
      </w:pPr>
      <w:r>
        <w:t>- Utilizarea și întreținerea utilajelor și echipamentelor;</w:t>
      </w:r>
    </w:p>
    <w:p w:rsidR="00017A8A" w:rsidRDefault="00017A8A" w:rsidP="00017A8A">
      <w:pPr>
        <w:pStyle w:val="NoSpacing"/>
        <w:ind w:firstLine="708"/>
      </w:pPr>
      <w:r>
        <w:t>- Norme HACCP privind siguranța alimentelor;</w:t>
      </w:r>
    </w:p>
    <w:p w:rsidR="00017A8A" w:rsidRDefault="00017A8A" w:rsidP="00017A8A">
      <w:pPr>
        <w:pStyle w:val="NoSpacing"/>
        <w:ind w:firstLine="708"/>
      </w:pPr>
      <w:r>
        <w:t>- Protecția consumatorului.</w:t>
      </w:r>
    </w:p>
    <w:p w:rsidR="008802EF" w:rsidRDefault="008802EF" w:rsidP="008802EF">
      <w:pPr>
        <w:pStyle w:val="NormalWeb"/>
        <w:tabs>
          <w:tab w:val="left" w:pos="709"/>
        </w:tabs>
        <w:jc w:val="both"/>
        <w:rPr>
          <w:rStyle w:val="rvts31"/>
          <w:b/>
          <w:u w:val="single"/>
        </w:rPr>
      </w:pPr>
      <w:r>
        <w:rPr>
          <w:rStyle w:val="rvts31"/>
          <w:b/>
        </w:rPr>
        <w:t xml:space="preserve">          </w:t>
      </w:r>
      <w:r w:rsidRPr="00340D35">
        <w:rPr>
          <w:rStyle w:val="rvts31"/>
          <w:b/>
          <w:u w:val="single"/>
        </w:rPr>
        <w:t xml:space="preserve">e. Calendarul de desfăşurare a concursului, respectiv data-limită şi ora până la care se pot depune dosarele de concurs, data, probele de concurs, ora şi locul de desfăşurare a probelor de concurs, termenele în care se afişează rezultatele pentru fiecare probă, termenele în care se pot depune şi în care se afişează rezultatele contestaţiilor, precum şi termenul în care se </w:t>
      </w:r>
      <w:proofErr w:type="spellStart"/>
      <w:r w:rsidRPr="00340D35">
        <w:rPr>
          <w:rStyle w:val="rvts31"/>
          <w:b/>
          <w:u w:val="single"/>
        </w:rPr>
        <w:t>afişează</w:t>
      </w:r>
      <w:proofErr w:type="spellEnd"/>
      <w:r w:rsidRPr="00340D35">
        <w:rPr>
          <w:rStyle w:val="rvts31"/>
          <w:b/>
          <w:u w:val="single"/>
        </w:rPr>
        <w:t xml:space="preserve"> rezultatele finale</w:t>
      </w:r>
      <w:r>
        <w:rPr>
          <w:rStyle w:val="rvts31"/>
          <w:b/>
          <w:u w:val="single"/>
        </w:rPr>
        <w:t>:</w:t>
      </w: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448"/>
        <w:gridCol w:w="1536"/>
        <w:gridCol w:w="3096"/>
        <w:gridCol w:w="1521"/>
        <w:gridCol w:w="1360"/>
      </w:tblGrid>
      <w:tr w:rsidR="009923EC" w:rsidRPr="0000788D" w:rsidTr="00502CA9">
        <w:trPr>
          <w:tblHeader/>
          <w:jc w:val="center"/>
        </w:trPr>
        <w:tc>
          <w:tcPr>
            <w:tcW w:w="600" w:type="dxa"/>
            <w:shd w:val="clear" w:color="auto" w:fill="auto"/>
            <w:vAlign w:val="center"/>
          </w:tcPr>
          <w:p w:rsidR="009923EC" w:rsidRPr="0000788D" w:rsidRDefault="009923EC" w:rsidP="00502CA9">
            <w:pPr>
              <w:jc w:val="center"/>
              <w:rPr>
                <w:b/>
                <w:bCs/>
              </w:rPr>
            </w:pPr>
            <w:r w:rsidRPr="0000788D">
              <w:rPr>
                <w:b/>
                <w:bCs/>
              </w:rPr>
              <w:t>Nr. crt.</w:t>
            </w:r>
          </w:p>
        </w:tc>
        <w:tc>
          <w:tcPr>
            <w:tcW w:w="2448" w:type="dxa"/>
            <w:shd w:val="clear" w:color="auto" w:fill="auto"/>
            <w:vAlign w:val="center"/>
          </w:tcPr>
          <w:p w:rsidR="009923EC" w:rsidRPr="0000788D" w:rsidRDefault="009923EC" w:rsidP="00502CA9">
            <w:pPr>
              <w:jc w:val="center"/>
              <w:rPr>
                <w:b/>
                <w:bCs/>
              </w:rPr>
            </w:pPr>
            <w:r w:rsidRPr="0000788D">
              <w:rPr>
                <w:b/>
                <w:bCs/>
              </w:rPr>
              <w:t>Activitatea</w:t>
            </w:r>
          </w:p>
        </w:tc>
        <w:tc>
          <w:tcPr>
            <w:tcW w:w="1536" w:type="dxa"/>
            <w:shd w:val="clear" w:color="auto" w:fill="auto"/>
            <w:vAlign w:val="center"/>
          </w:tcPr>
          <w:p w:rsidR="009923EC" w:rsidRPr="0000788D" w:rsidRDefault="009923EC" w:rsidP="00502CA9">
            <w:pPr>
              <w:jc w:val="center"/>
              <w:rPr>
                <w:b/>
                <w:bCs/>
              </w:rPr>
            </w:pPr>
            <w:r w:rsidRPr="0000788D">
              <w:rPr>
                <w:b/>
                <w:bCs/>
              </w:rPr>
              <w:t>Baza legală</w:t>
            </w:r>
          </w:p>
        </w:tc>
        <w:tc>
          <w:tcPr>
            <w:tcW w:w="3096" w:type="dxa"/>
            <w:shd w:val="clear" w:color="auto" w:fill="auto"/>
            <w:vAlign w:val="center"/>
          </w:tcPr>
          <w:p w:rsidR="009923EC" w:rsidRPr="0000788D" w:rsidRDefault="009923EC" w:rsidP="00502CA9">
            <w:pPr>
              <w:jc w:val="center"/>
              <w:rPr>
                <w:b/>
                <w:bCs/>
              </w:rPr>
            </w:pPr>
            <w:proofErr w:type="spellStart"/>
            <w:r w:rsidRPr="0000788D">
              <w:rPr>
                <w:b/>
                <w:bCs/>
              </w:rPr>
              <w:t>Specificaţii</w:t>
            </w:r>
            <w:proofErr w:type="spellEnd"/>
            <w:r w:rsidRPr="0000788D">
              <w:rPr>
                <w:b/>
                <w:bCs/>
              </w:rPr>
              <w:t xml:space="preserve"> norme</w:t>
            </w:r>
          </w:p>
        </w:tc>
        <w:tc>
          <w:tcPr>
            <w:tcW w:w="1521" w:type="dxa"/>
            <w:shd w:val="clear" w:color="auto" w:fill="auto"/>
            <w:vAlign w:val="center"/>
          </w:tcPr>
          <w:p w:rsidR="009923EC" w:rsidRPr="0000788D" w:rsidRDefault="009923EC" w:rsidP="00502CA9">
            <w:pPr>
              <w:jc w:val="center"/>
              <w:rPr>
                <w:b/>
                <w:bCs/>
              </w:rPr>
            </w:pPr>
            <w:r w:rsidRPr="0000788D">
              <w:rPr>
                <w:b/>
                <w:bCs/>
              </w:rPr>
              <w:t xml:space="preserve">Data </w:t>
            </w:r>
            <w:proofErr w:type="spellStart"/>
            <w:r w:rsidRPr="0000788D">
              <w:rPr>
                <w:b/>
                <w:bCs/>
              </w:rPr>
              <w:t>şi</w:t>
            </w:r>
            <w:proofErr w:type="spellEnd"/>
            <w:r w:rsidRPr="0000788D">
              <w:rPr>
                <w:b/>
                <w:bCs/>
              </w:rPr>
              <w:t xml:space="preserve"> ora </w:t>
            </w:r>
            <w:proofErr w:type="spellStart"/>
            <w:r w:rsidRPr="0000788D">
              <w:rPr>
                <w:b/>
                <w:bCs/>
              </w:rPr>
              <w:t>desfăşurării</w:t>
            </w:r>
            <w:proofErr w:type="spellEnd"/>
            <w:r w:rsidRPr="0000788D">
              <w:rPr>
                <w:b/>
                <w:bCs/>
              </w:rPr>
              <w:t xml:space="preserve"> / termen</w:t>
            </w:r>
          </w:p>
        </w:tc>
        <w:tc>
          <w:tcPr>
            <w:tcW w:w="1360" w:type="dxa"/>
            <w:shd w:val="clear" w:color="auto" w:fill="auto"/>
            <w:vAlign w:val="center"/>
          </w:tcPr>
          <w:p w:rsidR="009923EC" w:rsidRPr="0000788D" w:rsidRDefault="009923EC" w:rsidP="00502CA9">
            <w:pPr>
              <w:jc w:val="center"/>
              <w:rPr>
                <w:b/>
                <w:bCs/>
              </w:rPr>
            </w:pPr>
            <w:r w:rsidRPr="0000788D">
              <w:rPr>
                <w:b/>
                <w:bCs/>
              </w:rPr>
              <w:t>Obs.</w:t>
            </w: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Întocmirea și aprobarea propunerii pentru organizarea concursului.</w:t>
            </w:r>
          </w:p>
        </w:tc>
        <w:tc>
          <w:tcPr>
            <w:tcW w:w="1536" w:type="dxa"/>
            <w:vMerge w:val="restart"/>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art.17, art.19</w:t>
            </w:r>
          </w:p>
        </w:tc>
        <w:tc>
          <w:tcPr>
            <w:tcW w:w="3096" w:type="dxa"/>
            <w:vMerge w:val="restart"/>
            <w:shd w:val="clear" w:color="auto" w:fill="auto"/>
            <w:vAlign w:val="center"/>
          </w:tcPr>
          <w:p w:rsidR="009923EC" w:rsidRPr="0000788D" w:rsidRDefault="009923EC" w:rsidP="00502CA9">
            <w:pPr>
              <w:jc w:val="center"/>
              <w:rPr>
                <w:bCs/>
              </w:rPr>
            </w:pPr>
            <w:r w:rsidRPr="0000788D">
              <w:rPr>
                <w:bCs/>
              </w:rPr>
              <w:t>Structura care are postul trimite structurii de resurse umane propunerea.</w:t>
            </w:r>
          </w:p>
        </w:tc>
        <w:tc>
          <w:tcPr>
            <w:tcW w:w="1521" w:type="dxa"/>
            <w:vMerge w:val="restart"/>
            <w:shd w:val="clear" w:color="auto" w:fill="auto"/>
            <w:vAlign w:val="center"/>
          </w:tcPr>
          <w:p w:rsidR="009923EC" w:rsidRPr="0000788D" w:rsidRDefault="009923EC" w:rsidP="00502CA9">
            <w:pPr>
              <w:jc w:val="center"/>
              <w:rPr>
                <w:b/>
                <w:bCs/>
                <w:u w:val="single"/>
              </w:rPr>
            </w:pPr>
            <w:r w:rsidRPr="0000788D">
              <w:rPr>
                <w:b/>
                <w:bCs/>
                <w:u w:val="single"/>
              </w:rPr>
              <w:t>03.08.2026-07.08.2026</w:t>
            </w:r>
          </w:p>
        </w:tc>
        <w:tc>
          <w:tcPr>
            <w:tcW w:w="1360" w:type="dxa"/>
            <w:vMerge w:val="restart"/>
            <w:shd w:val="clear" w:color="auto" w:fill="auto"/>
            <w:vAlign w:val="center"/>
          </w:tcPr>
          <w:p w:rsidR="009923EC" w:rsidRPr="0000788D" w:rsidRDefault="009923EC" w:rsidP="00502CA9">
            <w:pPr>
              <w:ind w:left="-18"/>
              <w:jc w:val="center"/>
              <w:rPr>
                <w:bCs/>
                <w:i/>
              </w:rPr>
            </w:pPr>
            <w:r w:rsidRPr="0000788D">
              <w:rPr>
                <w:bCs/>
                <w:i/>
              </w:rPr>
              <w:t>Inițiere demersuri!</w:t>
            </w: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Întocmirea/ actualizarea fișei postului.</w:t>
            </w:r>
          </w:p>
        </w:tc>
        <w:tc>
          <w:tcPr>
            <w:tcW w:w="1536" w:type="dxa"/>
            <w:vMerge/>
            <w:shd w:val="clear" w:color="auto" w:fill="auto"/>
            <w:vAlign w:val="center"/>
          </w:tcPr>
          <w:p w:rsidR="009923EC" w:rsidRPr="0000788D" w:rsidRDefault="009923EC" w:rsidP="00502CA9">
            <w:pPr>
              <w:jc w:val="center"/>
              <w:rPr>
                <w:bCs/>
              </w:rPr>
            </w:pPr>
          </w:p>
        </w:tc>
        <w:tc>
          <w:tcPr>
            <w:tcW w:w="3096" w:type="dxa"/>
            <w:vMerge/>
            <w:shd w:val="clear" w:color="auto" w:fill="auto"/>
            <w:vAlign w:val="center"/>
          </w:tcPr>
          <w:p w:rsidR="009923EC" w:rsidRPr="0000788D" w:rsidRDefault="009923EC" w:rsidP="00502CA9">
            <w:pPr>
              <w:jc w:val="center"/>
              <w:rPr>
                <w:bCs/>
              </w:rPr>
            </w:pPr>
          </w:p>
        </w:tc>
        <w:tc>
          <w:tcPr>
            <w:tcW w:w="1521" w:type="dxa"/>
            <w:vMerge/>
            <w:shd w:val="clear" w:color="auto" w:fill="auto"/>
            <w:vAlign w:val="center"/>
          </w:tcPr>
          <w:p w:rsidR="009923EC" w:rsidRPr="0000788D" w:rsidRDefault="009923EC" w:rsidP="00502CA9">
            <w:pPr>
              <w:jc w:val="center"/>
              <w:rPr>
                <w:b/>
                <w:bCs/>
                <w:u w:val="single"/>
              </w:rPr>
            </w:pPr>
          </w:p>
        </w:tc>
        <w:tc>
          <w:tcPr>
            <w:tcW w:w="1360" w:type="dxa"/>
            <w:vMerge/>
            <w:shd w:val="clear" w:color="auto" w:fill="auto"/>
            <w:vAlign w:val="center"/>
          </w:tcPr>
          <w:p w:rsidR="009923EC" w:rsidRPr="0000788D" w:rsidRDefault="009923EC" w:rsidP="00502CA9">
            <w:pPr>
              <w:jc w:val="center"/>
              <w:rPr>
                <w:bCs/>
                <w:i/>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Înaintare solicitare membrii comisii și tematică (la nevoie).</w:t>
            </w:r>
          </w:p>
        </w:tc>
        <w:tc>
          <w:tcPr>
            <w:tcW w:w="1536" w:type="dxa"/>
            <w:vMerge/>
            <w:shd w:val="clear" w:color="auto" w:fill="auto"/>
            <w:vAlign w:val="center"/>
          </w:tcPr>
          <w:p w:rsidR="009923EC" w:rsidRPr="0000788D" w:rsidRDefault="009923EC" w:rsidP="00502CA9">
            <w:pPr>
              <w:jc w:val="center"/>
              <w:rPr>
                <w:bCs/>
              </w:rPr>
            </w:pPr>
          </w:p>
        </w:tc>
        <w:tc>
          <w:tcPr>
            <w:tcW w:w="3096" w:type="dxa"/>
            <w:vMerge/>
            <w:shd w:val="clear" w:color="auto" w:fill="auto"/>
            <w:vAlign w:val="center"/>
          </w:tcPr>
          <w:p w:rsidR="009923EC" w:rsidRPr="0000788D" w:rsidRDefault="009923EC" w:rsidP="00502CA9">
            <w:pPr>
              <w:jc w:val="center"/>
              <w:rPr>
                <w:bCs/>
              </w:rPr>
            </w:pPr>
          </w:p>
        </w:tc>
        <w:tc>
          <w:tcPr>
            <w:tcW w:w="1521" w:type="dxa"/>
            <w:vMerge/>
            <w:shd w:val="clear" w:color="auto" w:fill="auto"/>
            <w:vAlign w:val="center"/>
          </w:tcPr>
          <w:p w:rsidR="009923EC" w:rsidRPr="0000788D" w:rsidRDefault="009923EC" w:rsidP="00502CA9">
            <w:pPr>
              <w:jc w:val="center"/>
              <w:rPr>
                <w:b/>
                <w:bCs/>
                <w:u w:val="single"/>
              </w:rPr>
            </w:pPr>
          </w:p>
        </w:tc>
        <w:tc>
          <w:tcPr>
            <w:tcW w:w="1360" w:type="dxa"/>
            <w:vMerge/>
            <w:shd w:val="clear" w:color="auto" w:fill="auto"/>
            <w:vAlign w:val="center"/>
          </w:tcPr>
          <w:p w:rsidR="009923EC" w:rsidRPr="0000788D" w:rsidRDefault="009923EC" w:rsidP="00502CA9">
            <w:pPr>
              <w:jc w:val="center"/>
              <w:rPr>
                <w:bCs/>
                <w:i/>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Înscrierea pe OZU a organizării concursului și a componenței comisiilor</w:t>
            </w:r>
          </w:p>
        </w:tc>
        <w:tc>
          <w:tcPr>
            <w:tcW w:w="1536" w:type="dxa"/>
            <w:shd w:val="clear" w:color="auto" w:fill="auto"/>
            <w:vAlign w:val="center"/>
          </w:tcPr>
          <w:p w:rsidR="009923EC" w:rsidRPr="0000788D" w:rsidRDefault="009923EC" w:rsidP="00502CA9">
            <w:pPr>
              <w:jc w:val="center"/>
              <w:rPr>
                <w:bCs/>
              </w:rPr>
            </w:pPr>
            <w:r w:rsidRPr="0000788D">
              <w:rPr>
                <w:bCs/>
              </w:rPr>
              <w:t>Ordinul șefului structurii organizatoare</w:t>
            </w:r>
          </w:p>
        </w:tc>
        <w:tc>
          <w:tcPr>
            <w:tcW w:w="3096" w:type="dxa"/>
            <w:shd w:val="clear" w:color="auto" w:fill="auto"/>
            <w:vAlign w:val="center"/>
          </w:tcPr>
          <w:p w:rsidR="009923EC" w:rsidRPr="0000788D" w:rsidRDefault="009923EC" w:rsidP="00502CA9">
            <w:pPr>
              <w:jc w:val="center"/>
              <w:rPr>
                <w:bCs/>
              </w:rPr>
            </w:pPr>
          </w:p>
        </w:tc>
        <w:tc>
          <w:tcPr>
            <w:tcW w:w="1521" w:type="dxa"/>
            <w:vMerge/>
            <w:shd w:val="clear" w:color="auto" w:fill="auto"/>
            <w:vAlign w:val="center"/>
          </w:tcPr>
          <w:p w:rsidR="009923EC" w:rsidRPr="0000788D" w:rsidRDefault="009923EC" w:rsidP="00502CA9">
            <w:pPr>
              <w:jc w:val="center"/>
              <w:rPr>
                <w:b/>
                <w:bCs/>
                <w:u w:val="single"/>
              </w:rPr>
            </w:pP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 xml:space="preserve">Întocmirea și publicarea anunțului pe site-ul structurii organizatoare, la afișierul de la intrarea acesteia și postarea pe </w:t>
            </w:r>
            <w:r w:rsidRPr="0000788D">
              <w:rPr>
                <w:rStyle w:val="rvts31"/>
              </w:rPr>
              <w:t>portalul posturi.gov.ro.</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art.18</w:t>
            </w:r>
          </w:p>
        </w:tc>
        <w:tc>
          <w:tcPr>
            <w:tcW w:w="3096" w:type="dxa"/>
            <w:shd w:val="clear" w:color="auto" w:fill="auto"/>
            <w:vAlign w:val="center"/>
          </w:tcPr>
          <w:p w:rsidR="009923EC" w:rsidRPr="0000788D" w:rsidRDefault="009923EC" w:rsidP="00502CA9">
            <w:pPr>
              <w:jc w:val="center"/>
              <w:rPr>
                <w:bCs/>
              </w:rPr>
            </w:pPr>
            <w:r w:rsidRPr="0000788D">
              <w:rPr>
                <w:rStyle w:val="rvts31"/>
              </w:rPr>
              <w:t xml:space="preserve">Cu cel </w:t>
            </w:r>
            <w:proofErr w:type="spellStart"/>
            <w:r w:rsidRPr="0000788D">
              <w:rPr>
                <w:rStyle w:val="rvts31"/>
              </w:rPr>
              <w:t>puţin</w:t>
            </w:r>
            <w:proofErr w:type="spellEnd"/>
            <w:r w:rsidRPr="0000788D">
              <w:rPr>
                <w:rStyle w:val="rvts31"/>
              </w:rPr>
              <w:t xml:space="preserve"> 15 zile lucrătoare înainte de data stabilită pentru prima probă a concursului pentru ocuparea unui post vacant.</w:t>
            </w:r>
          </w:p>
        </w:tc>
        <w:tc>
          <w:tcPr>
            <w:tcW w:w="1521" w:type="dxa"/>
            <w:shd w:val="clear" w:color="auto" w:fill="auto"/>
            <w:vAlign w:val="center"/>
          </w:tcPr>
          <w:p w:rsidR="009923EC" w:rsidRPr="0000788D" w:rsidRDefault="009923EC" w:rsidP="00502CA9">
            <w:pPr>
              <w:jc w:val="center"/>
              <w:rPr>
                <w:b/>
                <w:bCs/>
                <w:u w:val="single"/>
              </w:rPr>
            </w:pPr>
            <w:r w:rsidRPr="0000788D">
              <w:rPr>
                <w:b/>
                <w:bCs/>
                <w:u w:val="single"/>
              </w:rPr>
              <w:t>10.08.2026</w:t>
            </w:r>
          </w:p>
          <w:p w:rsidR="009923EC" w:rsidRPr="0000788D" w:rsidRDefault="009923EC" w:rsidP="00502CA9">
            <w:pPr>
              <w:jc w:val="center"/>
              <w:rPr>
                <w:b/>
                <w:bCs/>
                <w:u w:val="single"/>
              </w:rPr>
            </w:pPr>
          </w:p>
        </w:tc>
        <w:tc>
          <w:tcPr>
            <w:tcW w:w="1360" w:type="dxa"/>
            <w:shd w:val="clear" w:color="auto" w:fill="auto"/>
            <w:vAlign w:val="center"/>
          </w:tcPr>
          <w:p w:rsidR="009923EC" w:rsidRPr="0000788D" w:rsidRDefault="009923EC" w:rsidP="00502CA9">
            <w:pPr>
              <w:jc w:val="center"/>
              <w:rPr>
                <w:bCs/>
                <w:highlight w:val="yellow"/>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
                <w:bCs/>
                <w:u w:val="single"/>
              </w:rPr>
            </w:pPr>
            <w:r w:rsidRPr="0000788D">
              <w:rPr>
                <w:b/>
                <w:bCs/>
                <w:u w:val="single"/>
              </w:rPr>
              <w:t>Depunerea dosarelor.</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lastRenderedPageBreak/>
              <w:t>2022,</w:t>
            </w:r>
          </w:p>
          <w:p w:rsidR="009923EC" w:rsidRPr="0000788D" w:rsidRDefault="009923EC" w:rsidP="00502CA9">
            <w:pPr>
              <w:jc w:val="center"/>
              <w:rPr>
                <w:bCs/>
              </w:rPr>
            </w:pPr>
            <w:r w:rsidRPr="0000788D">
              <w:rPr>
                <w:bCs/>
              </w:rPr>
              <w:t>art.34</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lastRenderedPageBreak/>
              <w:t xml:space="preserve">În termen de 10 zile lucrătoare de la data </w:t>
            </w:r>
            <w:proofErr w:type="spellStart"/>
            <w:r w:rsidRPr="0000788D">
              <w:rPr>
                <w:rStyle w:val="rvts31"/>
              </w:rPr>
              <w:t>afişării</w:t>
            </w:r>
            <w:proofErr w:type="spellEnd"/>
            <w:r w:rsidRPr="0000788D">
              <w:rPr>
                <w:rStyle w:val="rvts31"/>
              </w:rPr>
              <w:t xml:space="preserve"> </w:t>
            </w:r>
            <w:proofErr w:type="spellStart"/>
            <w:r w:rsidRPr="0000788D">
              <w:rPr>
                <w:rStyle w:val="rvts31"/>
              </w:rPr>
              <w:lastRenderedPageBreak/>
              <w:t>anunţului</w:t>
            </w:r>
            <w:proofErr w:type="spellEnd"/>
            <w:r w:rsidRPr="0000788D">
              <w:rPr>
                <w:rStyle w:val="rvts31"/>
              </w:rPr>
              <w:t xml:space="preserve"> pentru ocuparea unui post vacant</w:t>
            </w:r>
            <w:r w:rsidRPr="0000788D">
              <w:rPr>
                <w:iCs/>
              </w:rPr>
              <w:t>.</w:t>
            </w:r>
          </w:p>
        </w:tc>
        <w:tc>
          <w:tcPr>
            <w:tcW w:w="1521" w:type="dxa"/>
            <w:shd w:val="clear" w:color="auto" w:fill="auto"/>
            <w:vAlign w:val="center"/>
          </w:tcPr>
          <w:p w:rsidR="009923EC" w:rsidRPr="0000788D" w:rsidRDefault="009923EC" w:rsidP="00502CA9">
            <w:pPr>
              <w:jc w:val="center"/>
              <w:rPr>
                <w:b/>
                <w:bCs/>
                <w:u w:val="single"/>
              </w:rPr>
            </w:pPr>
            <w:r w:rsidRPr="0000788D">
              <w:rPr>
                <w:b/>
                <w:bCs/>
                <w:u w:val="single"/>
              </w:rPr>
              <w:lastRenderedPageBreak/>
              <w:t>1</w:t>
            </w:r>
            <w:r>
              <w:rPr>
                <w:b/>
                <w:bCs/>
                <w:u w:val="single"/>
              </w:rPr>
              <w:t>0</w:t>
            </w:r>
            <w:r w:rsidRPr="0000788D">
              <w:rPr>
                <w:b/>
                <w:bCs/>
                <w:u w:val="single"/>
              </w:rPr>
              <w:t>.08.2026-2</w:t>
            </w:r>
            <w:r>
              <w:rPr>
                <w:b/>
                <w:bCs/>
                <w:u w:val="single"/>
              </w:rPr>
              <w:t>1</w:t>
            </w:r>
            <w:r w:rsidRPr="0000788D">
              <w:rPr>
                <w:b/>
                <w:bCs/>
                <w:u w:val="single"/>
              </w:rPr>
              <w:t xml:space="preserve">.08.2026 </w:t>
            </w:r>
            <w:r w:rsidRPr="0000788D">
              <w:rPr>
                <w:b/>
                <w:bCs/>
                <w:u w:val="single"/>
              </w:rPr>
              <w:lastRenderedPageBreak/>
              <w:t>în intervalul orar 09.00 - 14.30</w:t>
            </w: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
                <w:bCs/>
                <w:u w:val="single"/>
              </w:rPr>
            </w:pPr>
            <w:proofErr w:type="spellStart"/>
            <w:r w:rsidRPr="0000788D">
              <w:rPr>
                <w:b/>
                <w:bCs/>
                <w:u w:val="single"/>
              </w:rPr>
              <w:t>Selecţia</w:t>
            </w:r>
            <w:proofErr w:type="spellEnd"/>
            <w:r w:rsidRPr="0000788D">
              <w:rPr>
                <w:b/>
                <w:bCs/>
                <w:u w:val="single"/>
              </w:rPr>
              <w:t xml:space="preserve"> dosarelor.</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art.36</w:t>
            </w:r>
          </w:p>
        </w:tc>
        <w:tc>
          <w:tcPr>
            <w:tcW w:w="3096" w:type="dxa"/>
            <w:shd w:val="clear" w:color="auto" w:fill="auto"/>
            <w:vAlign w:val="center"/>
          </w:tcPr>
          <w:p w:rsidR="009923EC" w:rsidRPr="0000788D" w:rsidRDefault="009923EC" w:rsidP="00502CA9">
            <w:pPr>
              <w:autoSpaceDE w:val="0"/>
              <w:autoSpaceDN w:val="0"/>
              <w:adjustRightInd w:val="0"/>
              <w:jc w:val="center"/>
              <w:rPr>
                <w:b/>
                <w:iCs/>
                <w:u w:val="single"/>
              </w:rPr>
            </w:pPr>
            <w:r w:rsidRPr="0000788D">
              <w:rPr>
                <w:rStyle w:val="rvts31"/>
              </w:rPr>
              <w:t>În termen de două zile lucrătoare de la data expirării termenului de depunere a dosarelor în cazul concursului pentru ocuparea unui post vacant.</w:t>
            </w:r>
          </w:p>
        </w:tc>
        <w:tc>
          <w:tcPr>
            <w:tcW w:w="1521" w:type="dxa"/>
            <w:shd w:val="clear" w:color="auto" w:fill="auto"/>
            <w:vAlign w:val="center"/>
          </w:tcPr>
          <w:p w:rsidR="009923EC" w:rsidRDefault="009923EC" w:rsidP="00502CA9">
            <w:pPr>
              <w:jc w:val="center"/>
              <w:rPr>
                <w:b/>
                <w:bCs/>
                <w:u w:val="single"/>
              </w:rPr>
            </w:pPr>
            <w:r w:rsidRPr="0000788D">
              <w:rPr>
                <w:b/>
                <w:bCs/>
                <w:u w:val="single"/>
              </w:rPr>
              <w:t>2</w:t>
            </w:r>
            <w:r>
              <w:rPr>
                <w:b/>
                <w:bCs/>
                <w:u w:val="single"/>
              </w:rPr>
              <w:t>5</w:t>
            </w:r>
            <w:r w:rsidRPr="0000788D">
              <w:rPr>
                <w:b/>
                <w:bCs/>
                <w:u w:val="single"/>
              </w:rPr>
              <w:t>.08.2026</w:t>
            </w:r>
          </w:p>
          <w:p w:rsidR="009923EC" w:rsidRPr="0000788D" w:rsidRDefault="009923EC" w:rsidP="00502CA9">
            <w:pPr>
              <w:jc w:val="center"/>
              <w:rPr>
                <w:b/>
                <w:bCs/>
                <w:u w:val="single"/>
              </w:rPr>
            </w:pPr>
            <w:r w:rsidRPr="0000788D">
              <w:rPr>
                <w:b/>
                <w:bCs/>
                <w:u w:val="single"/>
              </w:rPr>
              <w:t xml:space="preserve">în intervalul orar 09.00 </w:t>
            </w:r>
            <w:r>
              <w:rPr>
                <w:b/>
                <w:bCs/>
                <w:u w:val="single"/>
              </w:rPr>
              <w:t>–</w:t>
            </w:r>
            <w:r w:rsidRPr="0000788D">
              <w:rPr>
                <w:b/>
                <w:bCs/>
                <w:u w:val="single"/>
              </w:rPr>
              <w:t xml:space="preserve"> </w:t>
            </w:r>
            <w:r>
              <w:rPr>
                <w:b/>
                <w:bCs/>
                <w:u w:val="single"/>
              </w:rPr>
              <w:t>12.00</w:t>
            </w: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Cs/>
              </w:rPr>
            </w:pPr>
            <w:proofErr w:type="spellStart"/>
            <w:r w:rsidRPr="0000788D">
              <w:rPr>
                <w:bCs/>
              </w:rPr>
              <w:t>Afişarea</w:t>
            </w:r>
            <w:proofErr w:type="spellEnd"/>
            <w:r w:rsidRPr="0000788D">
              <w:rPr>
                <w:bCs/>
              </w:rPr>
              <w:t xml:space="preserve"> rezultatelor la </w:t>
            </w:r>
            <w:proofErr w:type="spellStart"/>
            <w:r w:rsidRPr="0000788D">
              <w:rPr>
                <w:bCs/>
              </w:rPr>
              <w:t>selecţia</w:t>
            </w:r>
            <w:proofErr w:type="spellEnd"/>
            <w:r w:rsidRPr="0000788D">
              <w:rPr>
                <w:bCs/>
              </w:rPr>
              <w:t xml:space="preserve"> dosarelor pe site-ul structurii organizatoare, la afișierul de la intrarea acesteia.</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art.37</w:t>
            </w:r>
          </w:p>
        </w:tc>
        <w:tc>
          <w:tcPr>
            <w:tcW w:w="3096" w:type="dxa"/>
            <w:shd w:val="clear" w:color="auto" w:fill="auto"/>
            <w:vAlign w:val="center"/>
          </w:tcPr>
          <w:p w:rsidR="009923EC" w:rsidRPr="0000788D" w:rsidRDefault="009923EC" w:rsidP="00502CA9">
            <w:pPr>
              <w:autoSpaceDE w:val="0"/>
              <w:autoSpaceDN w:val="0"/>
              <w:adjustRightInd w:val="0"/>
              <w:jc w:val="center"/>
              <w:rPr>
                <w:b/>
                <w:iCs/>
                <w:u w:val="single"/>
              </w:rPr>
            </w:pPr>
            <w:r w:rsidRPr="0000788D">
              <w:rPr>
                <w:rStyle w:val="rvts31"/>
              </w:rPr>
              <w:t>În termen de două zile lucrătoare de la data expirării termenului de depunere a dosarelor în cazul concursului pentru ocuparea unui post vacant</w:t>
            </w:r>
          </w:p>
        </w:tc>
        <w:tc>
          <w:tcPr>
            <w:tcW w:w="1521" w:type="dxa"/>
            <w:shd w:val="clear" w:color="auto" w:fill="auto"/>
            <w:vAlign w:val="center"/>
          </w:tcPr>
          <w:p w:rsidR="009923EC" w:rsidRDefault="009923EC" w:rsidP="00502CA9">
            <w:pPr>
              <w:jc w:val="center"/>
              <w:rPr>
                <w:b/>
                <w:bCs/>
                <w:u w:val="single"/>
              </w:rPr>
            </w:pPr>
            <w:r w:rsidRPr="0000788D">
              <w:rPr>
                <w:b/>
                <w:bCs/>
                <w:u w:val="single"/>
              </w:rPr>
              <w:t>2</w:t>
            </w:r>
            <w:r>
              <w:rPr>
                <w:b/>
                <w:bCs/>
                <w:u w:val="single"/>
              </w:rPr>
              <w:t>5</w:t>
            </w:r>
            <w:r w:rsidRPr="0000788D">
              <w:rPr>
                <w:b/>
                <w:bCs/>
                <w:u w:val="single"/>
              </w:rPr>
              <w:t>.08.2026</w:t>
            </w:r>
          </w:p>
          <w:p w:rsidR="009923EC" w:rsidRPr="0000788D" w:rsidRDefault="009923EC" w:rsidP="00502CA9">
            <w:pPr>
              <w:jc w:val="center"/>
              <w:rPr>
                <w:b/>
                <w:bCs/>
                <w:u w:val="single"/>
              </w:rPr>
            </w:pPr>
            <w:r w:rsidRPr="0000788D">
              <w:rPr>
                <w:b/>
                <w:bCs/>
                <w:u w:val="single"/>
              </w:rPr>
              <w:t>ora 1</w:t>
            </w:r>
            <w:r>
              <w:rPr>
                <w:b/>
                <w:bCs/>
                <w:u w:val="single"/>
              </w:rPr>
              <w:t>3</w:t>
            </w:r>
            <w:r w:rsidRPr="0000788D">
              <w:rPr>
                <w:b/>
                <w:bCs/>
                <w:u w:val="single"/>
              </w:rPr>
              <w:t>.00</w:t>
            </w:r>
          </w:p>
        </w:tc>
        <w:tc>
          <w:tcPr>
            <w:tcW w:w="1360" w:type="dxa"/>
            <w:shd w:val="clear" w:color="auto" w:fill="auto"/>
            <w:vAlign w:val="center"/>
          </w:tcPr>
          <w:p w:rsidR="009923EC" w:rsidRPr="0000788D" w:rsidRDefault="009923EC" w:rsidP="00502CA9">
            <w:pPr>
              <w:jc w:val="center"/>
              <w:rPr>
                <w:b/>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 xml:space="preserve">Depunerea </w:t>
            </w:r>
            <w:proofErr w:type="spellStart"/>
            <w:r w:rsidRPr="0000788D">
              <w:rPr>
                <w:bCs/>
              </w:rPr>
              <w:t>contestaţiilor</w:t>
            </w:r>
            <w:proofErr w:type="spellEnd"/>
            <w:r w:rsidRPr="0000788D">
              <w:rPr>
                <w:bCs/>
              </w:rPr>
              <w:t xml:space="preserve"> la </w:t>
            </w:r>
            <w:proofErr w:type="spellStart"/>
            <w:r w:rsidRPr="0000788D">
              <w:rPr>
                <w:bCs/>
              </w:rPr>
              <w:t>selecţia</w:t>
            </w:r>
            <w:proofErr w:type="spellEnd"/>
            <w:r w:rsidRPr="0000788D">
              <w:rPr>
                <w:bCs/>
              </w:rPr>
              <w:t xml:space="preserve"> dosarelor.</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art.53</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t xml:space="preserve">În termen de cel mult o zi lucrătoare de la data </w:t>
            </w:r>
            <w:proofErr w:type="spellStart"/>
            <w:r w:rsidRPr="0000788D">
              <w:rPr>
                <w:rStyle w:val="rvts31"/>
              </w:rPr>
              <w:t>afişării</w:t>
            </w:r>
            <w:proofErr w:type="spellEnd"/>
            <w:r w:rsidRPr="0000788D">
              <w:rPr>
                <w:rStyle w:val="rvts31"/>
              </w:rPr>
              <w:t xml:space="preserve"> rezultatului </w:t>
            </w:r>
            <w:proofErr w:type="spellStart"/>
            <w:r w:rsidRPr="0000788D">
              <w:rPr>
                <w:rStyle w:val="rvts31"/>
              </w:rPr>
              <w:t>selecţiei</w:t>
            </w:r>
            <w:proofErr w:type="spellEnd"/>
            <w:r w:rsidRPr="0000788D">
              <w:rPr>
                <w:rStyle w:val="rvts31"/>
              </w:rPr>
              <w:t xml:space="preserve"> dosarelor</w:t>
            </w:r>
          </w:p>
        </w:tc>
        <w:tc>
          <w:tcPr>
            <w:tcW w:w="1521" w:type="dxa"/>
            <w:shd w:val="clear" w:color="auto" w:fill="auto"/>
            <w:vAlign w:val="center"/>
          </w:tcPr>
          <w:p w:rsidR="009923EC" w:rsidRPr="0000788D" w:rsidRDefault="009923EC" w:rsidP="00502CA9">
            <w:pPr>
              <w:jc w:val="center"/>
              <w:rPr>
                <w:b/>
                <w:bCs/>
                <w:u w:val="single"/>
              </w:rPr>
            </w:pPr>
            <w:r>
              <w:rPr>
                <w:b/>
                <w:bCs/>
                <w:u w:val="single"/>
              </w:rPr>
              <w:t>26</w:t>
            </w:r>
            <w:r w:rsidRPr="0000788D">
              <w:rPr>
                <w:b/>
                <w:bCs/>
                <w:u w:val="single"/>
              </w:rPr>
              <w:t>.0</w:t>
            </w:r>
            <w:r>
              <w:rPr>
                <w:b/>
                <w:bCs/>
                <w:u w:val="single"/>
              </w:rPr>
              <w:t>8</w:t>
            </w:r>
            <w:r w:rsidRPr="0000788D">
              <w:rPr>
                <w:b/>
                <w:bCs/>
                <w:u w:val="single"/>
              </w:rPr>
              <w:t>.2026</w:t>
            </w:r>
          </w:p>
          <w:p w:rsidR="009923EC" w:rsidRPr="0000788D" w:rsidRDefault="009923EC" w:rsidP="00502CA9">
            <w:pPr>
              <w:jc w:val="center"/>
              <w:rPr>
                <w:b/>
                <w:bCs/>
                <w:u w:val="single"/>
              </w:rPr>
            </w:pPr>
            <w:r w:rsidRPr="0000788D">
              <w:rPr>
                <w:b/>
                <w:bCs/>
                <w:u w:val="single"/>
              </w:rPr>
              <w:t>În intervalul</w:t>
            </w:r>
          </w:p>
          <w:p w:rsidR="009923EC" w:rsidRPr="0000788D" w:rsidRDefault="009923EC" w:rsidP="00502CA9">
            <w:pPr>
              <w:jc w:val="center"/>
              <w:rPr>
                <w:b/>
                <w:bCs/>
              </w:rPr>
            </w:pPr>
            <w:r w:rsidRPr="0000788D">
              <w:rPr>
                <w:b/>
                <w:bCs/>
                <w:u w:val="single"/>
              </w:rPr>
              <w:t>ora</w:t>
            </w:r>
            <w:r>
              <w:rPr>
                <w:b/>
                <w:bCs/>
                <w:u w:val="single"/>
              </w:rPr>
              <w:t>r</w:t>
            </w:r>
            <w:r w:rsidRPr="0000788D">
              <w:rPr>
                <w:b/>
                <w:bCs/>
                <w:u w:val="single"/>
              </w:rPr>
              <w:t xml:space="preserve"> 09.00 – 15.00</w:t>
            </w: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proofErr w:type="spellStart"/>
            <w:r w:rsidRPr="0000788D">
              <w:rPr>
                <w:bCs/>
              </w:rPr>
              <w:t>Soluţionarea</w:t>
            </w:r>
            <w:proofErr w:type="spellEnd"/>
            <w:r w:rsidRPr="0000788D">
              <w:rPr>
                <w:bCs/>
              </w:rPr>
              <w:t xml:space="preserve"> </w:t>
            </w:r>
            <w:proofErr w:type="spellStart"/>
            <w:r w:rsidRPr="0000788D">
              <w:rPr>
                <w:bCs/>
              </w:rPr>
              <w:t>contestaţiilor</w:t>
            </w:r>
            <w:proofErr w:type="spellEnd"/>
            <w:r w:rsidRPr="0000788D">
              <w:rPr>
                <w:bCs/>
              </w:rPr>
              <w:t xml:space="preserve"> la </w:t>
            </w:r>
            <w:proofErr w:type="spellStart"/>
            <w:r w:rsidRPr="0000788D">
              <w:rPr>
                <w:bCs/>
              </w:rPr>
              <w:t>selecţia</w:t>
            </w:r>
            <w:proofErr w:type="spellEnd"/>
            <w:r w:rsidRPr="0000788D">
              <w:rPr>
                <w:bCs/>
              </w:rPr>
              <w:t xml:space="preserve"> dosarelor.</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art.54</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t xml:space="preserve">În termen de o zi lucrătoare de la expirarea termenului de depunere a </w:t>
            </w:r>
            <w:proofErr w:type="spellStart"/>
            <w:r w:rsidRPr="0000788D">
              <w:rPr>
                <w:rStyle w:val="rvts31"/>
              </w:rPr>
              <w:t>contestaţiilor</w:t>
            </w:r>
            <w:proofErr w:type="spellEnd"/>
            <w:r w:rsidRPr="0000788D">
              <w:rPr>
                <w:rStyle w:val="rvts31"/>
              </w:rPr>
              <w:t>.</w:t>
            </w:r>
          </w:p>
        </w:tc>
        <w:tc>
          <w:tcPr>
            <w:tcW w:w="1521" w:type="dxa"/>
            <w:shd w:val="clear" w:color="auto" w:fill="auto"/>
            <w:vAlign w:val="center"/>
          </w:tcPr>
          <w:p w:rsidR="009923EC" w:rsidRPr="0000788D" w:rsidRDefault="009923EC" w:rsidP="00502CA9">
            <w:pPr>
              <w:jc w:val="center"/>
              <w:rPr>
                <w:b/>
                <w:bCs/>
                <w:u w:val="single"/>
              </w:rPr>
            </w:pPr>
            <w:r>
              <w:rPr>
                <w:b/>
                <w:bCs/>
                <w:u w:val="single"/>
              </w:rPr>
              <w:t>27</w:t>
            </w:r>
            <w:r w:rsidRPr="0000788D">
              <w:rPr>
                <w:b/>
                <w:bCs/>
                <w:u w:val="single"/>
              </w:rPr>
              <w:t>.0</w:t>
            </w:r>
            <w:r>
              <w:rPr>
                <w:b/>
                <w:bCs/>
                <w:u w:val="single"/>
              </w:rPr>
              <w:t>8</w:t>
            </w:r>
            <w:r w:rsidRPr="0000788D">
              <w:rPr>
                <w:b/>
                <w:bCs/>
                <w:u w:val="single"/>
              </w:rPr>
              <w:t>.2026</w:t>
            </w:r>
          </w:p>
          <w:p w:rsidR="009923EC" w:rsidRPr="0000788D" w:rsidRDefault="009923EC" w:rsidP="00502CA9">
            <w:pPr>
              <w:jc w:val="center"/>
              <w:rPr>
                <w:b/>
                <w:bCs/>
                <w:u w:val="single"/>
              </w:rPr>
            </w:pPr>
            <w:r w:rsidRPr="0000788D">
              <w:rPr>
                <w:b/>
                <w:bCs/>
                <w:u w:val="single"/>
              </w:rPr>
              <w:t>09.00-12.00</w:t>
            </w:r>
          </w:p>
          <w:p w:rsidR="009923EC" w:rsidRPr="0000788D" w:rsidRDefault="009923EC" w:rsidP="00502CA9">
            <w:pPr>
              <w:jc w:val="center"/>
              <w:rPr>
                <w:b/>
                <w:bCs/>
              </w:rPr>
            </w:pP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 xml:space="preserve">Comunicarea rezultatelor la </w:t>
            </w:r>
            <w:proofErr w:type="spellStart"/>
            <w:r w:rsidRPr="0000788D">
              <w:rPr>
                <w:bCs/>
              </w:rPr>
              <w:t>contestaţiile</w:t>
            </w:r>
            <w:proofErr w:type="spellEnd"/>
            <w:r w:rsidRPr="0000788D">
              <w:rPr>
                <w:bCs/>
              </w:rPr>
              <w:t xml:space="preserve"> depuse la </w:t>
            </w:r>
            <w:proofErr w:type="spellStart"/>
            <w:r w:rsidRPr="0000788D">
              <w:rPr>
                <w:bCs/>
              </w:rPr>
              <w:t>selecţia</w:t>
            </w:r>
            <w:proofErr w:type="spellEnd"/>
            <w:r w:rsidRPr="0000788D">
              <w:rPr>
                <w:bCs/>
              </w:rPr>
              <w:t xml:space="preserve"> dosarelor.</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art.56</w:t>
            </w:r>
          </w:p>
        </w:tc>
        <w:tc>
          <w:tcPr>
            <w:tcW w:w="3096" w:type="dxa"/>
            <w:tcBorders>
              <w:bottom w:val="single" w:sz="4" w:space="0" w:color="auto"/>
            </w:tcBorders>
            <w:shd w:val="clear" w:color="auto" w:fill="auto"/>
            <w:vAlign w:val="center"/>
          </w:tcPr>
          <w:p w:rsidR="009923EC" w:rsidRPr="0000788D" w:rsidRDefault="009923EC" w:rsidP="00502CA9">
            <w:pPr>
              <w:autoSpaceDE w:val="0"/>
              <w:autoSpaceDN w:val="0"/>
              <w:adjustRightInd w:val="0"/>
              <w:jc w:val="center"/>
            </w:pPr>
            <w:r w:rsidRPr="0000788D">
              <w:rPr>
                <w:rStyle w:val="rvts31"/>
              </w:rPr>
              <w:t xml:space="preserve">În termen de cel mult o zi se </w:t>
            </w:r>
            <w:proofErr w:type="spellStart"/>
            <w:r w:rsidRPr="0000788D">
              <w:rPr>
                <w:rStyle w:val="rvts31"/>
              </w:rPr>
              <w:t>afişează</w:t>
            </w:r>
            <w:proofErr w:type="spellEnd"/>
            <w:r w:rsidRPr="0000788D">
              <w:rPr>
                <w:rStyle w:val="rvts31"/>
              </w:rPr>
              <w:t xml:space="preserve"> la sediul </w:t>
            </w:r>
            <w:proofErr w:type="spellStart"/>
            <w:r w:rsidRPr="0000788D">
              <w:rPr>
                <w:rStyle w:val="rvts31"/>
              </w:rPr>
              <w:t>autorităţii</w:t>
            </w:r>
            <w:proofErr w:type="spellEnd"/>
            <w:r w:rsidRPr="0000788D">
              <w:rPr>
                <w:rStyle w:val="rvts31"/>
              </w:rPr>
              <w:t xml:space="preserve"> sau </w:t>
            </w:r>
            <w:proofErr w:type="spellStart"/>
            <w:r w:rsidRPr="0000788D">
              <w:rPr>
                <w:rStyle w:val="rvts31"/>
              </w:rPr>
              <w:t>instituţiei</w:t>
            </w:r>
            <w:proofErr w:type="spellEnd"/>
            <w:r w:rsidRPr="0000788D">
              <w:rPr>
                <w:rStyle w:val="rvts31"/>
              </w:rPr>
              <w:t xml:space="preserve"> publice organizatoare a concursului </w:t>
            </w:r>
            <w:proofErr w:type="spellStart"/>
            <w:r w:rsidRPr="0000788D">
              <w:rPr>
                <w:rStyle w:val="rvts31"/>
              </w:rPr>
              <w:t>şi</w:t>
            </w:r>
            <w:proofErr w:type="spellEnd"/>
            <w:r w:rsidRPr="0000788D">
              <w:rPr>
                <w:rStyle w:val="rvts31"/>
              </w:rPr>
              <w:t xml:space="preserve"> pe pagina de internet a acesteia, la </w:t>
            </w:r>
            <w:proofErr w:type="spellStart"/>
            <w:r w:rsidRPr="0000788D">
              <w:rPr>
                <w:rStyle w:val="rvts31"/>
              </w:rPr>
              <w:t>secţiunea</w:t>
            </w:r>
            <w:proofErr w:type="spellEnd"/>
            <w:r w:rsidRPr="0000788D">
              <w:rPr>
                <w:rStyle w:val="rvts31"/>
              </w:rPr>
              <w:t xml:space="preserve"> special creată în acest scop</w:t>
            </w:r>
          </w:p>
        </w:tc>
        <w:tc>
          <w:tcPr>
            <w:tcW w:w="1521" w:type="dxa"/>
            <w:shd w:val="clear" w:color="auto" w:fill="auto"/>
            <w:vAlign w:val="center"/>
          </w:tcPr>
          <w:p w:rsidR="009923EC" w:rsidRDefault="009923EC" w:rsidP="00502CA9">
            <w:pPr>
              <w:jc w:val="center"/>
              <w:rPr>
                <w:b/>
                <w:bCs/>
                <w:u w:val="single"/>
              </w:rPr>
            </w:pPr>
            <w:r>
              <w:rPr>
                <w:b/>
                <w:bCs/>
                <w:u w:val="single"/>
              </w:rPr>
              <w:t>27</w:t>
            </w:r>
            <w:r w:rsidRPr="0000788D">
              <w:rPr>
                <w:b/>
                <w:bCs/>
                <w:u w:val="single"/>
              </w:rPr>
              <w:t>.0</w:t>
            </w:r>
            <w:r>
              <w:rPr>
                <w:b/>
                <w:bCs/>
                <w:u w:val="single"/>
              </w:rPr>
              <w:t>8</w:t>
            </w:r>
            <w:r w:rsidRPr="0000788D">
              <w:rPr>
                <w:b/>
                <w:bCs/>
                <w:u w:val="single"/>
              </w:rPr>
              <w:t>.2026</w:t>
            </w:r>
          </w:p>
          <w:p w:rsidR="009923EC" w:rsidRPr="0000788D" w:rsidRDefault="009923EC" w:rsidP="00502CA9">
            <w:pPr>
              <w:jc w:val="center"/>
              <w:rPr>
                <w:b/>
                <w:bCs/>
              </w:rPr>
            </w:pPr>
            <w:r w:rsidRPr="0000788D">
              <w:rPr>
                <w:b/>
                <w:bCs/>
                <w:u w:val="single"/>
              </w:rPr>
              <w:t>ora 1</w:t>
            </w:r>
            <w:r>
              <w:rPr>
                <w:b/>
                <w:bCs/>
                <w:u w:val="single"/>
              </w:rPr>
              <w:t>4</w:t>
            </w:r>
            <w:r w:rsidRPr="0000788D">
              <w:rPr>
                <w:b/>
                <w:bCs/>
                <w:u w:val="single"/>
              </w:rPr>
              <w:t>.00</w:t>
            </w:r>
          </w:p>
        </w:tc>
        <w:tc>
          <w:tcPr>
            <w:tcW w:w="1360" w:type="dxa"/>
            <w:shd w:val="clear" w:color="auto" w:fill="auto"/>
            <w:vAlign w:val="center"/>
          </w:tcPr>
          <w:p w:rsidR="009923EC" w:rsidRPr="0000788D" w:rsidRDefault="009923EC" w:rsidP="00502CA9">
            <w:pPr>
              <w:jc w:val="center"/>
              <w:rPr>
                <w:b/>
                <w:bCs/>
              </w:rPr>
            </w:pPr>
          </w:p>
        </w:tc>
      </w:tr>
      <w:tr w:rsidR="009923EC" w:rsidRPr="0000788D" w:rsidTr="00502CA9">
        <w:trPr>
          <w:trHeight w:val="2530"/>
          <w:jc w:val="center"/>
        </w:trPr>
        <w:tc>
          <w:tcPr>
            <w:tcW w:w="600" w:type="dxa"/>
            <w:vMerge w:val="restart"/>
            <w:shd w:val="clear" w:color="auto" w:fill="auto"/>
            <w:vAlign w:val="center"/>
          </w:tcPr>
          <w:p w:rsidR="009923EC" w:rsidRPr="0000788D" w:rsidRDefault="009923EC" w:rsidP="009923EC">
            <w:pPr>
              <w:numPr>
                <w:ilvl w:val="0"/>
                <w:numId w:val="15"/>
              </w:numPr>
              <w:ind w:left="890"/>
              <w:jc w:val="center"/>
              <w:rPr>
                <w:b/>
                <w:bCs/>
              </w:rPr>
            </w:pPr>
          </w:p>
        </w:tc>
        <w:tc>
          <w:tcPr>
            <w:tcW w:w="2448" w:type="dxa"/>
            <w:vMerge w:val="restart"/>
            <w:shd w:val="clear" w:color="auto" w:fill="auto"/>
            <w:vAlign w:val="center"/>
          </w:tcPr>
          <w:p w:rsidR="009923EC" w:rsidRPr="0000788D" w:rsidRDefault="009923EC" w:rsidP="00502CA9">
            <w:pPr>
              <w:jc w:val="center"/>
              <w:rPr>
                <w:bCs/>
              </w:rPr>
            </w:pPr>
            <w:r w:rsidRPr="0000788D">
              <w:rPr>
                <w:bCs/>
              </w:rPr>
              <w:t>Prezentare comisie de concurs pentru propunerea subiectelor specifice probei scrise.</w:t>
            </w:r>
          </w:p>
          <w:p w:rsidR="009923EC" w:rsidRPr="0000788D" w:rsidRDefault="009923EC" w:rsidP="00502CA9">
            <w:pPr>
              <w:jc w:val="center"/>
              <w:rPr>
                <w:bCs/>
              </w:rPr>
            </w:pPr>
            <w:r w:rsidRPr="0000788D">
              <w:rPr>
                <w:bCs/>
              </w:rPr>
              <w:t>Prezentare comisie de concurs pentru întocmirea variantelor de subiecte specifice probei scrise.</w:t>
            </w:r>
          </w:p>
        </w:tc>
        <w:tc>
          <w:tcPr>
            <w:tcW w:w="1536" w:type="dxa"/>
            <w:vMerge w:val="restart"/>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art.38</w:t>
            </w:r>
          </w:p>
        </w:tc>
        <w:tc>
          <w:tcPr>
            <w:tcW w:w="3096" w:type="dxa"/>
            <w:shd w:val="clear" w:color="auto" w:fill="auto"/>
            <w:vAlign w:val="center"/>
          </w:tcPr>
          <w:p w:rsidR="009923EC" w:rsidRPr="0000788D" w:rsidRDefault="009923EC" w:rsidP="00502CA9">
            <w:pPr>
              <w:pStyle w:val="NormalWeb"/>
              <w:jc w:val="center"/>
            </w:pPr>
            <w:r w:rsidRPr="0000788D">
              <w:rPr>
                <w:rStyle w:val="rvts31"/>
              </w:rPr>
              <w:t xml:space="preserve">În cazul în care proba scrisă constă în rezolvarea unor teste-grilă, cu cel mult două zile înainte de proba scrisă, fiecare membru al comisiei de concurs propune un număr de întrebări de două ori mai mare decât numărul întrebărilor din fiecare variantă de test-grilă propusă </w:t>
            </w:r>
            <w:proofErr w:type="spellStart"/>
            <w:r w:rsidRPr="0000788D">
              <w:rPr>
                <w:rStyle w:val="rvts31"/>
              </w:rPr>
              <w:t>candidaţilor</w:t>
            </w:r>
            <w:proofErr w:type="spellEnd"/>
            <w:r w:rsidRPr="0000788D">
              <w:rPr>
                <w:rStyle w:val="rvts31"/>
              </w:rPr>
              <w:t>.</w:t>
            </w:r>
          </w:p>
        </w:tc>
        <w:tc>
          <w:tcPr>
            <w:tcW w:w="1521" w:type="dxa"/>
            <w:shd w:val="clear" w:color="auto" w:fill="auto"/>
            <w:vAlign w:val="center"/>
          </w:tcPr>
          <w:p w:rsidR="009923EC" w:rsidRPr="0000788D" w:rsidRDefault="009923EC" w:rsidP="00502CA9">
            <w:pPr>
              <w:jc w:val="center"/>
              <w:rPr>
                <w:b/>
                <w:bCs/>
                <w:u w:val="single"/>
              </w:rPr>
            </w:pPr>
            <w:r>
              <w:rPr>
                <w:b/>
                <w:bCs/>
                <w:u w:val="single"/>
              </w:rPr>
              <w:t>28</w:t>
            </w:r>
            <w:r w:rsidRPr="0000788D">
              <w:rPr>
                <w:b/>
                <w:bCs/>
                <w:u w:val="single"/>
              </w:rPr>
              <w:t>.0</w:t>
            </w:r>
            <w:r>
              <w:rPr>
                <w:b/>
                <w:bCs/>
                <w:u w:val="single"/>
              </w:rPr>
              <w:t>8</w:t>
            </w:r>
            <w:r w:rsidRPr="0000788D">
              <w:rPr>
                <w:b/>
                <w:bCs/>
                <w:u w:val="single"/>
              </w:rPr>
              <w:t>.2026</w:t>
            </w:r>
          </w:p>
          <w:p w:rsidR="009923EC" w:rsidRPr="0000788D" w:rsidRDefault="009923EC" w:rsidP="00502CA9">
            <w:pPr>
              <w:jc w:val="center"/>
              <w:rPr>
                <w:b/>
                <w:u w:val="single"/>
              </w:rPr>
            </w:pPr>
            <w:r w:rsidRPr="0000788D">
              <w:rPr>
                <w:b/>
                <w:u w:val="single"/>
              </w:rPr>
              <w:t>În intervalul orar</w:t>
            </w:r>
          </w:p>
          <w:p w:rsidR="009923EC" w:rsidRPr="0000788D" w:rsidRDefault="009923EC" w:rsidP="00502CA9">
            <w:pPr>
              <w:jc w:val="center"/>
              <w:rPr>
                <w:b/>
                <w:bCs/>
                <w:u w:val="single"/>
              </w:rPr>
            </w:pPr>
            <w:r w:rsidRPr="0000788D">
              <w:rPr>
                <w:b/>
                <w:u w:val="single"/>
              </w:rPr>
              <w:t>08.30-15.30</w:t>
            </w:r>
          </w:p>
        </w:tc>
        <w:tc>
          <w:tcPr>
            <w:tcW w:w="1360" w:type="dxa"/>
            <w:shd w:val="clear" w:color="auto" w:fill="auto"/>
            <w:vAlign w:val="center"/>
          </w:tcPr>
          <w:p w:rsidR="009923EC" w:rsidRPr="0000788D" w:rsidRDefault="009923EC" w:rsidP="00502CA9">
            <w:pPr>
              <w:jc w:val="center"/>
              <w:rPr>
                <w:bCs/>
              </w:rPr>
            </w:pPr>
          </w:p>
        </w:tc>
      </w:tr>
      <w:tr w:rsidR="009923EC" w:rsidRPr="0000788D" w:rsidTr="00220C53">
        <w:trPr>
          <w:trHeight w:val="1129"/>
          <w:jc w:val="center"/>
        </w:trPr>
        <w:tc>
          <w:tcPr>
            <w:tcW w:w="600" w:type="dxa"/>
            <w:vMerge/>
            <w:shd w:val="clear" w:color="auto" w:fill="auto"/>
            <w:vAlign w:val="center"/>
          </w:tcPr>
          <w:p w:rsidR="009923EC" w:rsidRPr="0000788D" w:rsidRDefault="009923EC" w:rsidP="009923EC">
            <w:pPr>
              <w:numPr>
                <w:ilvl w:val="0"/>
                <w:numId w:val="15"/>
              </w:numPr>
              <w:ind w:left="890"/>
              <w:jc w:val="center"/>
              <w:rPr>
                <w:b/>
                <w:bCs/>
              </w:rPr>
            </w:pPr>
          </w:p>
        </w:tc>
        <w:tc>
          <w:tcPr>
            <w:tcW w:w="2448" w:type="dxa"/>
            <w:vMerge/>
            <w:shd w:val="clear" w:color="auto" w:fill="auto"/>
            <w:vAlign w:val="center"/>
          </w:tcPr>
          <w:p w:rsidR="009923EC" w:rsidRPr="0000788D" w:rsidRDefault="009923EC" w:rsidP="00502CA9">
            <w:pPr>
              <w:jc w:val="center"/>
              <w:rPr>
                <w:bCs/>
              </w:rPr>
            </w:pPr>
          </w:p>
        </w:tc>
        <w:tc>
          <w:tcPr>
            <w:tcW w:w="1536" w:type="dxa"/>
            <w:vMerge/>
            <w:shd w:val="clear" w:color="auto" w:fill="auto"/>
            <w:vAlign w:val="center"/>
          </w:tcPr>
          <w:p w:rsidR="009923EC" w:rsidRPr="0000788D" w:rsidRDefault="009923EC" w:rsidP="00502CA9">
            <w:pPr>
              <w:jc w:val="center"/>
              <w:rPr>
                <w:bCs/>
              </w:rPr>
            </w:pPr>
          </w:p>
        </w:tc>
        <w:tc>
          <w:tcPr>
            <w:tcW w:w="3096" w:type="dxa"/>
            <w:shd w:val="clear" w:color="auto" w:fill="auto"/>
            <w:vAlign w:val="center"/>
          </w:tcPr>
          <w:p w:rsidR="009923EC" w:rsidRPr="0000788D" w:rsidRDefault="009923EC" w:rsidP="00502CA9">
            <w:pPr>
              <w:pStyle w:val="NormalWeb"/>
              <w:jc w:val="center"/>
            </w:pPr>
            <w:r w:rsidRPr="0000788D">
              <w:rPr>
                <w:rStyle w:val="rvts31"/>
              </w:rPr>
              <w:t xml:space="preserve">Pe baza propunerilor fiecărui membru al comisiei de concurs, în ziua în care se </w:t>
            </w:r>
            <w:proofErr w:type="spellStart"/>
            <w:r w:rsidRPr="0000788D">
              <w:rPr>
                <w:rStyle w:val="rvts31"/>
              </w:rPr>
              <w:t>desfăşoară</w:t>
            </w:r>
            <w:proofErr w:type="spellEnd"/>
            <w:r w:rsidRPr="0000788D">
              <w:rPr>
                <w:rStyle w:val="rvts31"/>
              </w:rPr>
              <w:t xml:space="preserve"> proba scrisă, comisia </w:t>
            </w:r>
            <w:proofErr w:type="spellStart"/>
            <w:r w:rsidRPr="0000788D">
              <w:rPr>
                <w:rStyle w:val="rvts31"/>
              </w:rPr>
              <w:t>întocmeşte</w:t>
            </w:r>
            <w:proofErr w:type="spellEnd"/>
            <w:r w:rsidRPr="0000788D">
              <w:rPr>
                <w:rStyle w:val="rvts31"/>
              </w:rPr>
              <w:t xml:space="preserve"> două variante de subiecte care constau ulterior în redactarea unei lucrări.</w:t>
            </w:r>
          </w:p>
          <w:p w:rsidR="009923EC" w:rsidRPr="0000788D" w:rsidRDefault="009923EC" w:rsidP="00502CA9">
            <w:pPr>
              <w:pStyle w:val="NormalWeb"/>
              <w:jc w:val="center"/>
            </w:pPr>
            <w:r w:rsidRPr="0000788D">
              <w:rPr>
                <w:rStyle w:val="rvts31"/>
              </w:rPr>
              <w:t xml:space="preserve">Întrebările pentru fiecare variantă de test-grilă se </w:t>
            </w:r>
            <w:r w:rsidRPr="0000788D">
              <w:rPr>
                <w:rStyle w:val="rvts31"/>
              </w:rPr>
              <w:lastRenderedPageBreak/>
              <w:t xml:space="preserve">stabilesc în ziua în care se </w:t>
            </w:r>
            <w:proofErr w:type="spellStart"/>
            <w:r w:rsidRPr="0000788D">
              <w:rPr>
                <w:rStyle w:val="rvts31"/>
              </w:rPr>
              <w:t>desfăşoară</w:t>
            </w:r>
            <w:proofErr w:type="spellEnd"/>
            <w:r w:rsidRPr="0000788D">
              <w:rPr>
                <w:rStyle w:val="rvts31"/>
              </w:rPr>
              <w:t xml:space="preserve"> proba scrisă, înainte de începerea acestei probe.</w:t>
            </w:r>
          </w:p>
        </w:tc>
        <w:tc>
          <w:tcPr>
            <w:tcW w:w="1521" w:type="dxa"/>
            <w:shd w:val="clear" w:color="auto" w:fill="auto"/>
            <w:vAlign w:val="center"/>
          </w:tcPr>
          <w:p w:rsidR="009923EC" w:rsidRPr="0000788D" w:rsidRDefault="009923EC" w:rsidP="00502CA9">
            <w:pPr>
              <w:jc w:val="center"/>
              <w:rPr>
                <w:b/>
                <w:bCs/>
                <w:u w:val="single"/>
              </w:rPr>
            </w:pPr>
            <w:r>
              <w:rPr>
                <w:b/>
                <w:bCs/>
                <w:u w:val="single"/>
              </w:rPr>
              <w:lastRenderedPageBreak/>
              <w:t>01</w:t>
            </w:r>
            <w:r w:rsidRPr="0000788D">
              <w:rPr>
                <w:b/>
                <w:bCs/>
                <w:u w:val="single"/>
              </w:rPr>
              <w:t>.0</w:t>
            </w:r>
            <w:r>
              <w:rPr>
                <w:b/>
                <w:bCs/>
                <w:u w:val="single"/>
              </w:rPr>
              <w:t>9</w:t>
            </w:r>
            <w:r w:rsidRPr="0000788D">
              <w:rPr>
                <w:b/>
                <w:bCs/>
                <w:u w:val="single"/>
              </w:rPr>
              <w:t>.2026</w:t>
            </w:r>
          </w:p>
          <w:p w:rsidR="009923EC" w:rsidRPr="0000788D" w:rsidRDefault="009923EC" w:rsidP="00502CA9">
            <w:pPr>
              <w:jc w:val="center"/>
              <w:rPr>
                <w:b/>
                <w:bCs/>
                <w:u w:val="single"/>
              </w:rPr>
            </w:pPr>
            <w:r w:rsidRPr="0000788D">
              <w:rPr>
                <w:b/>
                <w:bCs/>
                <w:u w:val="single"/>
              </w:rPr>
              <w:t>În intervalul orar 08.00 – 11.00</w:t>
            </w: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trHeight w:val="2530"/>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
                <w:bCs/>
              </w:rPr>
            </w:pPr>
          </w:p>
          <w:p w:rsidR="009923EC" w:rsidRPr="0000788D" w:rsidRDefault="009923EC" w:rsidP="00502CA9">
            <w:pPr>
              <w:jc w:val="center"/>
              <w:rPr>
                <w:b/>
                <w:bCs/>
              </w:rPr>
            </w:pPr>
            <w:r w:rsidRPr="0000788D">
              <w:rPr>
                <w:b/>
                <w:bCs/>
                <w:u w:val="single"/>
              </w:rPr>
              <w:t>Proba scrisă.</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pPr>
            <w:r w:rsidRPr="0000788D">
              <w:rPr>
                <w:bCs/>
              </w:rPr>
              <w:t>art.38</w:t>
            </w:r>
          </w:p>
        </w:tc>
        <w:tc>
          <w:tcPr>
            <w:tcW w:w="3096" w:type="dxa"/>
            <w:shd w:val="clear" w:color="auto" w:fill="auto"/>
            <w:vAlign w:val="center"/>
          </w:tcPr>
          <w:p w:rsidR="009923EC" w:rsidRPr="0000788D" w:rsidRDefault="009923EC" w:rsidP="00502CA9">
            <w:pPr>
              <w:pStyle w:val="NormalWeb"/>
              <w:jc w:val="center"/>
              <w:rPr>
                <w:rStyle w:val="rvts31"/>
              </w:rPr>
            </w:pPr>
            <w:r w:rsidRPr="0000788D">
              <w:rPr>
                <w:rStyle w:val="rvts31"/>
              </w:rPr>
              <w:t xml:space="preserve">Înainte de începerea probei scrise se face apelul nominal al </w:t>
            </w:r>
            <w:proofErr w:type="spellStart"/>
            <w:r w:rsidRPr="0000788D">
              <w:rPr>
                <w:rStyle w:val="rvts31"/>
              </w:rPr>
              <w:t>candidaţilor</w:t>
            </w:r>
            <w:proofErr w:type="spellEnd"/>
            <w:r w:rsidRPr="0000788D">
              <w:rPr>
                <w:rStyle w:val="rvts31"/>
              </w:rPr>
              <w:t xml:space="preserve">, în vederea îndeplinirii </w:t>
            </w:r>
            <w:proofErr w:type="spellStart"/>
            <w:r w:rsidRPr="0000788D">
              <w:rPr>
                <w:rStyle w:val="rvts31"/>
              </w:rPr>
              <w:t>formalităţilor</w:t>
            </w:r>
            <w:proofErr w:type="spellEnd"/>
            <w:r w:rsidRPr="0000788D">
              <w:rPr>
                <w:rStyle w:val="rvts31"/>
              </w:rPr>
              <w:t xml:space="preserve"> prealabile, respectiv verificarea </w:t>
            </w:r>
            <w:proofErr w:type="spellStart"/>
            <w:r w:rsidRPr="0000788D">
              <w:rPr>
                <w:rStyle w:val="rvts31"/>
              </w:rPr>
              <w:t>identităţii</w:t>
            </w:r>
            <w:proofErr w:type="spellEnd"/>
            <w:r w:rsidRPr="0000788D">
              <w:rPr>
                <w:rStyle w:val="rvts31"/>
              </w:rPr>
              <w:t xml:space="preserve">. Verificarea </w:t>
            </w:r>
            <w:proofErr w:type="spellStart"/>
            <w:r w:rsidRPr="0000788D">
              <w:rPr>
                <w:rStyle w:val="rvts31"/>
              </w:rPr>
              <w:t>identităţii</w:t>
            </w:r>
            <w:proofErr w:type="spellEnd"/>
            <w:r w:rsidRPr="0000788D">
              <w:rPr>
                <w:rStyle w:val="rvts31"/>
              </w:rPr>
              <w:t xml:space="preserve"> </w:t>
            </w:r>
            <w:proofErr w:type="spellStart"/>
            <w:r w:rsidRPr="0000788D">
              <w:rPr>
                <w:rStyle w:val="rvts31"/>
              </w:rPr>
              <w:t>candidaţilor</w:t>
            </w:r>
            <w:proofErr w:type="spellEnd"/>
            <w:r w:rsidRPr="0000788D">
              <w:rPr>
                <w:rStyle w:val="rvts31"/>
              </w:rPr>
              <w:t xml:space="preserve"> se face pe baza </w:t>
            </w:r>
            <w:proofErr w:type="spellStart"/>
            <w:r w:rsidRPr="0000788D">
              <w:rPr>
                <w:rStyle w:val="rvts31"/>
              </w:rPr>
              <w:t>cărţii</w:t>
            </w:r>
            <w:proofErr w:type="spellEnd"/>
            <w:r w:rsidRPr="0000788D">
              <w:rPr>
                <w:rStyle w:val="rvts31"/>
              </w:rPr>
              <w:t xml:space="preserve"> de identitate sau a oricărui alt document care atestă identitatea, potrivit legii, aflate în termen de valabilitate. </w:t>
            </w:r>
            <w:proofErr w:type="spellStart"/>
            <w:r w:rsidRPr="0000788D">
              <w:rPr>
                <w:rStyle w:val="rvts31"/>
              </w:rPr>
              <w:t>Candidaţii</w:t>
            </w:r>
            <w:proofErr w:type="spellEnd"/>
            <w:r w:rsidRPr="0000788D">
              <w:rPr>
                <w:rStyle w:val="rvts31"/>
              </w:rPr>
              <w:t xml:space="preserve"> care nu sunt </w:t>
            </w:r>
            <w:proofErr w:type="spellStart"/>
            <w:r w:rsidRPr="0000788D">
              <w:rPr>
                <w:rStyle w:val="rvts31"/>
              </w:rPr>
              <w:t>prezenţi</w:t>
            </w:r>
            <w:proofErr w:type="spellEnd"/>
            <w:r w:rsidRPr="0000788D">
              <w:rPr>
                <w:rStyle w:val="rvts31"/>
              </w:rPr>
              <w:t xml:space="preserve"> la efectuarea apelului nominal ori care nu fac dovada </w:t>
            </w:r>
            <w:proofErr w:type="spellStart"/>
            <w:r w:rsidRPr="0000788D">
              <w:rPr>
                <w:rStyle w:val="rvts31"/>
              </w:rPr>
              <w:t>identităţii</w:t>
            </w:r>
            <w:proofErr w:type="spellEnd"/>
            <w:r w:rsidRPr="0000788D">
              <w:rPr>
                <w:rStyle w:val="rvts31"/>
              </w:rPr>
              <w:t xml:space="preserve"> prin prezentarea </w:t>
            </w:r>
            <w:proofErr w:type="spellStart"/>
            <w:r w:rsidRPr="0000788D">
              <w:rPr>
                <w:rStyle w:val="rvts31"/>
              </w:rPr>
              <w:t>cărţii</w:t>
            </w:r>
            <w:proofErr w:type="spellEnd"/>
            <w:r w:rsidRPr="0000788D">
              <w:rPr>
                <w:rStyle w:val="rvts31"/>
              </w:rPr>
              <w:t xml:space="preserve"> de identitate sau a oricărui alt document care atestă identitatea, potrivit legii, aflate în termen de valabilitate, se consideră </w:t>
            </w:r>
            <w:proofErr w:type="spellStart"/>
            <w:r w:rsidRPr="0000788D">
              <w:rPr>
                <w:rStyle w:val="rvts31"/>
              </w:rPr>
              <w:t>absenţi</w:t>
            </w:r>
            <w:proofErr w:type="spellEnd"/>
            <w:r w:rsidRPr="0000788D">
              <w:rPr>
                <w:rStyle w:val="rvts31"/>
              </w:rPr>
              <w:t xml:space="preserve">, respectiv </w:t>
            </w:r>
            <w:proofErr w:type="spellStart"/>
            <w:r w:rsidRPr="0000788D">
              <w:rPr>
                <w:rStyle w:val="rvts31"/>
              </w:rPr>
              <w:t>respinşi</w:t>
            </w:r>
            <w:proofErr w:type="spellEnd"/>
            <w:r w:rsidRPr="0000788D">
              <w:rPr>
                <w:rStyle w:val="rvts31"/>
              </w:rPr>
              <w:t>.</w:t>
            </w:r>
          </w:p>
          <w:p w:rsidR="009923EC" w:rsidRPr="0000788D" w:rsidRDefault="009923EC" w:rsidP="00502CA9">
            <w:pPr>
              <w:pStyle w:val="NormalWeb"/>
              <w:jc w:val="center"/>
            </w:pPr>
            <w:r w:rsidRPr="0000788D">
              <w:rPr>
                <w:rStyle w:val="rvts31"/>
              </w:rPr>
              <w:t xml:space="preserve">Durata probei scrise se </w:t>
            </w:r>
            <w:proofErr w:type="spellStart"/>
            <w:r w:rsidRPr="0000788D">
              <w:rPr>
                <w:rStyle w:val="rvts31"/>
              </w:rPr>
              <w:t>stabileşte</w:t>
            </w:r>
            <w:proofErr w:type="spellEnd"/>
            <w:r w:rsidRPr="0000788D">
              <w:rPr>
                <w:rStyle w:val="rvts31"/>
              </w:rPr>
              <w:t xml:space="preserve"> de comisia de concurs în </w:t>
            </w:r>
            <w:proofErr w:type="spellStart"/>
            <w:r w:rsidRPr="0000788D">
              <w:rPr>
                <w:rStyle w:val="rvts31"/>
              </w:rPr>
              <w:t>funcţie</w:t>
            </w:r>
            <w:proofErr w:type="spellEnd"/>
            <w:r w:rsidRPr="0000788D">
              <w:rPr>
                <w:rStyle w:val="rvts31"/>
              </w:rPr>
              <w:t xml:space="preserve"> de gradul de dificultate </w:t>
            </w:r>
            <w:proofErr w:type="spellStart"/>
            <w:r w:rsidRPr="0000788D">
              <w:rPr>
                <w:rStyle w:val="rvts31"/>
              </w:rPr>
              <w:t>şi</w:t>
            </w:r>
            <w:proofErr w:type="spellEnd"/>
            <w:r w:rsidRPr="0000788D">
              <w:rPr>
                <w:rStyle w:val="rvts31"/>
              </w:rPr>
              <w:t xml:space="preserve"> complexitate al subiectelor, dar nu poate </w:t>
            </w:r>
            <w:proofErr w:type="spellStart"/>
            <w:r w:rsidRPr="0000788D">
              <w:rPr>
                <w:rStyle w:val="rvts31"/>
              </w:rPr>
              <w:t>depăşi</w:t>
            </w:r>
            <w:proofErr w:type="spellEnd"/>
            <w:r w:rsidRPr="0000788D">
              <w:rPr>
                <w:rStyle w:val="rvts31"/>
              </w:rPr>
              <w:t xml:space="preserve"> 3 ore.</w:t>
            </w:r>
          </w:p>
        </w:tc>
        <w:tc>
          <w:tcPr>
            <w:tcW w:w="1521" w:type="dxa"/>
            <w:shd w:val="clear" w:color="auto" w:fill="auto"/>
            <w:vAlign w:val="center"/>
          </w:tcPr>
          <w:p w:rsidR="009923EC" w:rsidRPr="0000788D" w:rsidRDefault="009923EC" w:rsidP="00502CA9">
            <w:pPr>
              <w:jc w:val="center"/>
              <w:rPr>
                <w:b/>
                <w:bCs/>
                <w:u w:val="single"/>
              </w:rPr>
            </w:pPr>
            <w:r>
              <w:rPr>
                <w:b/>
                <w:bCs/>
                <w:u w:val="single"/>
              </w:rPr>
              <w:t>01</w:t>
            </w:r>
            <w:r w:rsidRPr="0000788D">
              <w:rPr>
                <w:b/>
                <w:bCs/>
                <w:u w:val="single"/>
              </w:rPr>
              <w:t>.0</w:t>
            </w:r>
            <w:r>
              <w:rPr>
                <w:b/>
                <w:bCs/>
                <w:u w:val="single"/>
              </w:rPr>
              <w:t>9</w:t>
            </w:r>
            <w:r w:rsidRPr="0000788D">
              <w:rPr>
                <w:b/>
                <w:bCs/>
                <w:u w:val="single"/>
              </w:rPr>
              <w:t>.2026</w:t>
            </w:r>
          </w:p>
          <w:p w:rsidR="009923EC" w:rsidRPr="0000788D" w:rsidRDefault="009923EC" w:rsidP="00502CA9">
            <w:pPr>
              <w:jc w:val="center"/>
              <w:rPr>
                <w:b/>
                <w:bCs/>
                <w:u w:val="single"/>
              </w:rPr>
            </w:pPr>
            <w:r w:rsidRPr="0000788D">
              <w:rPr>
                <w:b/>
                <w:bCs/>
                <w:u w:val="single"/>
              </w:rPr>
              <w:t>În intervalul orar 11.</w:t>
            </w:r>
            <w:r>
              <w:rPr>
                <w:b/>
                <w:bCs/>
                <w:u w:val="single"/>
              </w:rPr>
              <w:t>0</w:t>
            </w:r>
            <w:r w:rsidRPr="0000788D">
              <w:rPr>
                <w:b/>
                <w:bCs/>
                <w:u w:val="single"/>
              </w:rPr>
              <w:t>0 – 14.</w:t>
            </w:r>
            <w:r>
              <w:rPr>
                <w:b/>
                <w:bCs/>
                <w:u w:val="single"/>
              </w:rPr>
              <w:t>0</w:t>
            </w:r>
            <w:r w:rsidRPr="0000788D">
              <w:rPr>
                <w:b/>
                <w:bCs/>
                <w:u w:val="single"/>
              </w:rPr>
              <w:t>0</w:t>
            </w:r>
          </w:p>
        </w:tc>
        <w:tc>
          <w:tcPr>
            <w:tcW w:w="1360" w:type="dxa"/>
            <w:shd w:val="clear" w:color="auto" w:fill="auto"/>
            <w:vAlign w:val="center"/>
          </w:tcPr>
          <w:p w:rsidR="009923EC" w:rsidRPr="0000788D" w:rsidRDefault="009923EC" w:rsidP="00502CA9">
            <w:pPr>
              <w:jc w:val="center"/>
              <w:rPr>
                <w:bCs/>
              </w:rPr>
            </w:pPr>
          </w:p>
        </w:tc>
      </w:tr>
      <w:tr w:rsidR="009923EC" w:rsidRPr="0000788D" w:rsidTr="00220C53">
        <w:trPr>
          <w:trHeight w:val="1189"/>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CA6BF9" w:rsidRDefault="009923EC" w:rsidP="00502CA9">
            <w:pPr>
              <w:jc w:val="center"/>
              <w:rPr>
                <w:b/>
                <w:bCs/>
                <w:u w:val="single"/>
              </w:rPr>
            </w:pPr>
            <w:r w:rsidRPr="00CA6BF9">
              <w:rPr>
                <w:b/>
                <w:bCs/>
                <w:u w:val="single"/>
              </w:rPr>
              <w:t>Notarea probei scrise.</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art.43</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t>În termen de o zi lucrătoare de la finalizarea fiecărei probe.</w:t>
            </w:r>
          </w:p>
        </w:tc>
        <w:tc>
          <w:tcPr>
            <w:tcW w:w="1521" w:type="dxa"/>
            <w:shd w:val="clear" w:color="auto" w:fill="auto"/>
            <w:vAlign w:val="center"/>
          </w:tcPr>
          <w:p w:rsidR="009923EC" w:rsidRPr="0000788D" w:rsidRDefault="009923EC" w:rsidP="00502CA9">
            <w:pPr>
              <w:jc w:val="center"/>
              <w:rPr>
                <w:b/>
                <w:bCs/>
                <w:u w:val="single"/>
              </w:rPr>
            </w:pPr>
            <w:r>
              <w:rPr>
                <w:b/>
                <w:bCs/>
                <w:u w:val="single"/>
              </w:rPr>
              <w:t>01</w:t>
            </w:r>
            <w:r w:rsidRPr="0000788D">
              <w:rPr>
                <w:b/>
                <w:bCs/>
                <w:u w:val="single"/>
              </w:rPr>
              <w:t>.</w:t>
            </w:r>
            <w:r>
              <w:rPr>
                <w:b/>
                <w:bCs/>
                <w:u w:val="single"/>
              </w:rPr>
              <w:t>09</w:t>
            </w:r>
            <w:r w:rsidRPr="0000788D">
              <w:rPr>
                <w:b/>
                <w:bCs/>
                <w:u w:val="single"/>
              </w:rPr>
              <w:t>.2026</w:t>
            </w:r>
          </w:p>
          <w:p w:rsidR="009923EC" w:rsidRPr="0000788D" w:rsidRDefault="009923EC" w:rsidP="00502CA9">
            <w:pPr>
              <w:jc w:val="center"/>
              <w:rPr>
                <w:b/>
                <w:bCs/>
                <w:u w:val="single"/>
              </w:rPr>
            </w:pPr>
            <w:r w:rsidRPr="0000788D">
              <w:rPr>
                <w:b/>
                <w:bCs/>
                <w:u w:val="single"/>
              </w:rPr>
              <w:t>În intervalul orar 14.</w:t>
            </w:r>
            <w:r>
              <w:rPr>
                <w:b/>
                <w:bCs/>
                <w:u w:val="single"/>
              </w:rPr>
              <w:t>0</w:t>
            </w:r>
            <w:r w:rsidRPr="0000788D">
              <w:rPr>
                <w:b/>
                <w:bCs/>
                <w:u w:val="single"/>
              </w:rPr>
              <w:t>0-15.</w:t>
            </w:r>
            <w:r>
              <w:rPr>
                <w:b/>
                <w:bCs/>
                <w:u w:val="single"/>
              </w:rPr>
              <w:t>0</w:t>
            </w:r>
            <w:r w:rsidRPr="0000788D">
              <w:rPr>
                <w:b/>
                <w:bCs/>
                <w:u w:val="single"/>
              </w:rPr>
              <w:t>0</w:t>
            </w:r>
          </w:p>
          <w:p w:rsidR="009923EC" w:rsidRPr="0000788D" w:rsidRDefault="009923EC" w:rsidP="00502CA9">
            <w:pPr>
              <w:jc w:val="center"/>
              <w:rPr>
                <w:bCs/>
              </w:rPr>
            </w:pP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Cs/>
              </w:rPr>
            </w:pPr>
            <w:proofErr w:type="spellStart"/>
            <w:r w:rsidRPr="0000788D">
              <w:rPr>
                <w:bCs/>
              </w:rPr>
              <w:t>Afişarea</w:t>
            </w:r>
            <w:proofErr w:type="spellEnd"/>
            <w:r w:rsidRPr="0000788D">
              <w:rPr>
                <w:bCs/>
              </w:rPr>
              <w:t xml:space="preserve"> rezultatelor la proba scrisă.</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art.47</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t xml:space="preserve">Comunicarea rezultatelor la fiecare probă a concursului se realizează prin </w:t>
            </w:r>
            <w:proofErr w:type="spellStart"/>
            <w:r w:rsidRPr="0000788D">
              <w:rPr>
                <w:rStyle w:val="rvts31"/>
              </w:rPr>
              <w:t>afişare</w:t>
            </w:r>
            <w:proofErr w:type="spellEnd"/>
            <w:r w:rsidRPr="0000788D">
              <w:rPr>
                <w:rStyle w:val="rvts31"/>
              </w:rPr>
              <w:t xml:space="preserve"> la sediul </w:t>
            </w:r>
            <w:proofErr w:type="spellStart"/>
            <w:r w:rsidRPr="0000788D">
              <w:rPr>
                <w:rStyle w:val="rvts31"/>
              </w:rPr>
              <w:t>şi</w:t>
            </w:r>
            <w:proofErr w:type="spellEnd"/>
            <w:r w:rsidRPr="0000788D">
              <w:rPr>
                <w:rStyle w:val="rvts31"/>
              </w:rPr>
              <w:t xml:space="preserve"> pe pagina de internet a </w:t>
            </w:r>
            <w:proofErr w:type="spellStart"/>
            <w:r w:rsidRPr="0000788D">
              <w:rPr>
                <w:rStyle w:val="rvts31"/>
              </w:rPr>
              <w:t>autorităţii</w:t>
            </w:r>
            <w:proofErr w:type="spellEnd"/>
            <w:r w:rsidRPr="0000788D">
              <w:rPr>
                <w:rStyle w:val="rvts31"/>
              </w:rPr>
              <w:t xml:space="preserve"> sau </w:t>
            </w:r>
            <w:proofErr w:type="spellStart"/>
            <w:r w:rsidRPr="0000788D">
              <w:rPr>
                <w:rStyle w:val="rvts31"/>
              </w:rPr>
              <w:t>instituţiei</w:t>
            </w:r>
            <w:proofErr w:type="spellEnd"/>
            <w:r w:rsidRPr="0000788D">
              <w:rPr>
                <w:rStyle w:val="rvts31"/>
              </w:rPr>
              <w:t xml:space="preserve"> publice organizatoare a concursului, după caz, în termen de o zi lucrătoare de la data finalizării probei </w:t>
            </w:r>
            <w:proofErr w:type="spellStart"/>
            <w:r w:rsidRPr="0000788D">
              <w:rPr>
                <w:rStyle w:val="rvts31"/>
              </w:rPr>
              <w:t>şi</w:t>
            </w:r>
            <w:proofErr w:type="spellEnd"/>
            <w:r w:rsidRPr="0000788D">
              <w:rPr>
                <w:rStyle w:val="rvts31"/>
              </w:rPr>
              <w:t xml:space="preserve"> </w:t>
            </w:r>
            <w:proofErr w:type="spellStart"/>
            <w:r w:rsidRPr="0000788D">
              <w:rPr>
                <w:rStyle w:val="rvts31"/>
              </w:rPr>
              <w:t>conţine</w:t>
            </w:r>
            <w:proofErr w:type="spellEnd"/>
            <w:r w:rsidRPr="0000788D">
              <w:rPr>
                <w:rStyle w:val="rvts31"/>
              </w:rPr>
              <w:t xml:space="preserve"> atât punctajul </w:t>
            </w:r>
            <w:proofErr w:type="spellStart"/>
            <w:r w:rsidRPr="0000788D">
              <w:rPr>
                <w:rStyle w:val="rvts31"/>
              </w:rPr>
              <w:t>obţinut</w:t>
            </w:r>
            <w:proofErr w:type="spellEnd"/>
            <w:r w:rsidRPr="0000788D">
              <w:rPr>
                <w:rStyle w:val="rvts31"/>
              </w:rPr>
              <w:t xml:space="preserve">, cât </w:t>
            </w:r>
            <w:proofErr w:type="spellStart"/>
            <w:r w:rsidRPr="0000788D">
              <w:rPr>
                <w:rStyle w:val="rvts31"/>
              </w:rPr>
              <w:t>şi</w:t>
            </w:r>
            <w:proofErr w:type="spellEnd"/>
            <w:r w:rsidRPr="0000788D">
              <w:rPr>
                <w:rStyle w:val="rvts31"/>
              </w:rPr>
              <w:t xml:space="preserve"> </w:t>
            </w:r>
            <w:proofErr w:type="spellStart"/>
            <w:r w:rsidRPr="0000788D">
              <w:rPr>
                <w:rStyle w:val="rvts31"/>
              </w:rPr>
              <w:t>menţiunea</w:t>
            </w:r>
            <w:proofErr w:type="spellEnd"/>
            <w:r w:rsidRPr="0000788D">
              <w:rPr>
                <w:rStyle w:val="rvts31"/>
              </w:rPr>
              <w:t xml:space="preserve"> "admis" sau "respins", după caz.</w:t>
            </w:r>
          </w:p>
        </w:tc>
        <w:tc>
          <w:tcPr>
            <w:tcW w:w="1521" w:type="dxa"/>
            <w:shd w:val="clear" w:color="auto" w:fill="auto"/>
            <w:vAlign w:val="center"/>
          </w:tcPr>
          <w:p w:rsidR="009923EC" w:rsidRPr="0000788D" w:rsidRDefault="009923EC" w:rsidP="00502CA9">
            <w:pPr>
              <w:jc w:val="center"/>
              <w:rPr>
                <w:b/>
                <w:bCs/>
                <w:u w:val="single"/>
              </w:rPr>
            </w:pPr>
            <w:r w:rsidRPr="0000788D">
              <w:rPr>
                <w:b/>
                <w:bCs/>
                <w:u w:val="single"/>
              </w:rPr>
              <w:t>0</w:t>
            </w:r>
            <w:r>
              <w:rPr>
                <w:b/>
                <w:bCs/>
                <w:u w:val="single"/>
              </w:rPr>
              <w:t>2</w:t>
            </w:r>
            <w:r w:rsidRPr="0000788D">
              <w:rPr>
                <w:b/>
                <w:bCs/>
                <w:u w:val="single"/>
              </w:rPr>
              <w:t>.09.2026</w:t>
            </w:r>
          </w:p>
          <w:p w:rsidR="009923EC" w:rsidRPr="0000788D" w:rsidRDefault="009923EC" w:rsidP="00502CA9">
            <w:pPr>
              <w:jc w:val="center"/>
              <w:rPr>
                <w:b/>
                <w:bCs/>
              </w:rPr>
            </w:pPr>
            <w:r w:rsidRPr="0000788D">
              <w:rPr>
                <w:b/>
                <w:bCs/>
                <w:u w:val="single"/>
              </w:rPr>
              <w:t>ora 1</w:t>
            </w:r>
            <w:r>
              <w:rPr>
                <w:b/>
                <w:bCs/>
                <w:u w:val="single"/>
              </w:rPr>
              <w:t>4</w:t>
            </w:r>
            <w:r w:rsidRPr="0000788D">
              <w:rPr>
                <w:b/>
                <w:bCs/>
                <w:u w:val="single"/>
              </w:rPr>
              <w:t>.00</w:t>
            </w:r>
          </w:p>
        </w:tc>
        <w:tc>
          <w:tcPr>
            <w:tcW w:w="1360" w:type="dxa"/>
            <w:shd w:val="clear" w:color="auto" w:fill="auto"/>
            <w:vAlign w:val="center"/>
          </w:tcPr>
          <w:p w:rsidR="009923EC" w:rsidRPr="0000788D" w:rsidRDefault="009923EC" w:rsidP="00502CA9">
            <w:pPr>
              <w:jc w:val="center"/>
              <w:rPr>
                <w:b/>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r w:rsidRPr="0000788D">
              <w:rPr>
                <w:bCs/>
              </w:rPr>
              <w:t xml:space="preserve">Depunerea </w:t>
            </w:r>
            <w:proofErr w:type="spellStart"/>
            <w:r w:rsidRPr="0000788D">
              <w:rPr>
                <w:bCs/>
              </w:rPr>
              <w:t>contestaţiilor</w:t>
            </w:r>
            <w:proofErr w:type="spellEnd"/>
            <w:r w:rsidRPr="0000788D">
              <w:rPr>
                <w:bCs/>
              </w:rPr>
              <w:t xml:space="preserve"> la proba scrisă.</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art.53</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t xml:space="preserve">În termen de cel mult o zi lucrătoare de la data </w:t>
            </w:r>
            <w:proofErr w:type="spellStart"/>
            <w:r w:rsidRPr="0000788D">
              <w:rPr>
                <w:rStyle w:val="rvts31"/>
              </w:rPr>
              <w:t>afişării</w:t>
            </w:r>
            <w:proofErr w:type="spellEnd"/>
            <w:r w:rsidRPr="0000788D">
              <w:rPr>
                <w:rStyle w:val="rvts31"/>
              </w:rPr>
              <w:t xml:space="preserve"> rezultatului probei scrise.</w:t>
            </w:r>
          </w:p>
        </w:tc>
        <w:tc>
          <w:tcPr>
            <w:tcW w:w="1521" w:type="dxa"/>
            <w:shd w:val="clear" w:color="auto" w:fill="auto"/>
            <w:vAlign w:val="center"/>
          </w:tcPr>
          <w:p w:rsidR="009923EC" w:rsidRPr="0000788D" w:rsidRDefault="009923EC" w:rsidP="00502CA9">
            <w:pPr>
              <w:jc w:val="center"/>
              <w:rPr>
                <w:b/>
                <w:bCs/>
                <w:u w:val="single"/>
              </w:rPr>
            </w:pPr>
            <w:r w:rsidRPr="0000788D">
              <w:rPr>
                <w:b/>
                <w:bCs/>
                <w:u w:val="single"/>
              </w:rPr>
              <w:t>0</w:t>
            </w:r>
            <w:r>
              <w:rPr>
                <w:b/>
                <w:bCs/>
                <w:u w:val="single"/>
              </w:rPr>
              <w:t>3</w:t>
            </w:r>
            <w:r w:rsidRPr="0000788D">
              <w:rPr>
                <w:b/>
                <w:bCs/>
                <w:u w:val="single"/>
              </w:rPr>
              <w:t>.09.2026</w:t>
            </w:r>
          </w:p>
          <w:p w:rsidR="009923EC" w:rsidRPr="0000788D" w:rsidRDefault="009923EC" w:rsidP="00502CA9">
            <w:pPr>
              <w:jc w:val="center"/>
              <w:rPr>
                <w:b/>
                <w:bCs/>
              </w:rPr>
            </w:pPr>
            <w:r w:rsidRPr="0000788D">
              <w:rPr>
                <w:b/>
                <w:bCs/>
                <w:u w:val="single"/>
              </w:rPr>
              <w:t>În intervalul orar 09.00 – 15.00</w:t>
            </w: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trHeight w:val="1079"/>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Cs/>
              </w:rPr>
            </w:pPr>
            <w:proofErr w:type="spellStart"/>
            <w:r w:rsidRPr="0000788D">
              <w:rPr>
                <w:bCs/>
              </w:rPr>
              <w:t>Soluţionarea</w:t>
            </w:r>
            <w:proofErr w:type="spellEnd"/>
            <w:r w:rsidRPr="0000788D">
              <w:rPr>
                <w:bCs/>
              </w:rPr>
              <w:t xml:space="preserve"> </w:t>
            </w:r>
            <w:proofErr w:type="spellStart"/>
            <w:r w:rsidRPr="0000788D">
              <w:rPr>
                <w:bCs/>
              </w:rPr>
              <w:t>contestaţiilor</w:t>
            </w:r>
            <w:proofErr w:type="spellEnd"/>
            <w:r w:rsidRPr="0000788D">
              <w:rPr>
                <w:bCs/>
              </w:rPr>
              <w:t xml:space="preserve"> la proba scrisă.</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art.54</w:t>
            </w:r>
          </w:p>
        </w:tc>
        <w:tc>
          <w:tcPr>
            <w:tcW w:w="3096" w:type="dxa"/>
            <w:shd w:val="clear" w:color="auto" w:fill="auto"/>
            <w:vAlign w:val="center"/>
          </w:tcPr>
          <w:p w:rsidR="009923EC" w:rsidRPr="0000788D" w:rsidRDefault="009923EC" w:rsidP="00502CA9">
            <w:pPr>
              <w:autoSpaceDE w:val="0"/>
              <w:autoSpaceDN w:val="0"/>
              <w:adjustRightInd w:val="0"/>
              <w:jc w:val="center"/>
              <w:rPr>
                <w:iCs/>
              </w:rPr>
            </w:pPr>
            <w:r w:rsidRPr="0000788D">
              <w:rPr>
                <w:rStyle w:val="rvts31"/>
              </w:rPr>
              <w:t xml:space="preserve">În termen de o zi lucrătoare de la expirarea termenului de depunere a </w:t>
            </w:r>
            <w:proofErr w:type="spellStart"/>
            <w:r w:rsidRPr="0000788D">
              <w:rPr>
                <w:rStyle w:val="rvts31"/>
              </w:rPr>
              <w:t>contestaţiilor</w:t>
            </w:r>
            <w:proofErr w:type="spellEnd"/>
            <w:r w:rsidRPr="0000788D">
              <w:rPr>
                <w:rStyle w:val="rvts31"/>
              </w:rPr>
              <w:t>.</w:t>
            </w:r>
          </w:p>
        </w:tc>
        <w:tc>
          <w:tcPr>
            <w:tcW w:w="1521" w:type="dxa"/>
            <w:shd w:val="clear" w:color="auto" w:fill="auto"/>
            <w:vAlign w:val="center"/>
          </w:tcPr>
          <w:p w:rsidR="009923EC" w:rsidRPr="0000788D" w:rsidRDefault="009923EC" w:rsidP="00502CA9">
            <w:pPr>
              <w:jc w:val="center"/>
              <w:rPr>
                <w:b/>
                <w:bCs/>
                <w:u w:val="single"/>
              </w:rPr>
            </w:pPr>
            <w:r>
              <w:rPr>
                <w:b/>
                <w:bCs/>
                <w:u w:val="single"/>
              </w:rPr>
              <w:t>04</w:t>
            </w:r>
            <w:r w:rsidRPr="0000788D">
              <w:rPr>
                <w:b/>
                <w:bCs/>
                <w:u w:val="single"/>
              </w:rPr>
              <w:t>.09.2026</w:t>
            </w:r>
          </w:p>
          <w:p w:rsidR="009923EC" w:rsidRPr="0000788D" w:rsidRDefault="009923EC" w:rsidP="00502CA9">
            <w:pPr>
              <w:jc w:val="center"/>
              <w:rPr>
                <w:b/>
                <w:bCs/>
              </w:rPr>
            </w:pPr>
            <w:r w:rsidRPr="0000788D">
              <w:rPr>
                <w:b/>
                <w:bCs/>
                <w:u w:val="single"/>
              </w:rPr>
              <w:t>în intervalul orar 09.00 – 12.00</w:t>
            </w:r>
          </w:p>
        </w:tc>
        <w:tc>
          <w:tcPr>
            <w:tcW w:w="1360" w:type="dxa"/>
            <w:shd w:val="clear" w:color="auto" w:fill="auto"/>
            <w:vAlign w:val="center"/>
          </w:tcPr>
          <w:p w:rsidR="009923EC" w:rsidRPr="0000788D" w:rsidRDefault="009923EC" w:rsidP="00502CA9">
            <w:pPr>
              <w:jc w:val="center"/>
              <w:rPr>
                <w:bCs/>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 xml:space="preserve">Comunicarea rezultatelor la </w:t>
            </w:r>
            <w:proofErr w:type="spellStart"/>
            <w:r w:rsidRPr="0000788D">
              <w:rPr>
                <w:bCs/>
              </w:rPr>
              <w:t>contestaţiile</w:t>
            </w:r>
            <w:proofErr w:type="spellEnd"/>
            <w:r w:rsidRPr="0000788D">
              <w:rPr>
                <w:bCs/>
              </w:rPr>
              <w:t xml:space="preserve"> depuse la proba scrisă.</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art.56</w:t>
            </w:r>
          </w:p>
        </w:tc>
        <w:tc>
          <w:tcPr>
            <w:tcW w:w="3096" w:type="dxa"/>
            <w:tcBorders>
              <w:bottom w:val="single" w:sz="4" w:space="0" w:color="auto"/>
            </w:tcBorders>
            <w:shd w:val="clear" w:color="auto" w:fill="auto"/>
            <w:vAlign w:val="center"/>
          </w:tcPr>
          <w:p w:rsidR="009923EC" w:rsidRPr="0000788D" w:rsidRDefault="009923EC" w:rsidP="00502CA9">
            <w:pPr>
              <w:autoSpaceDE w:val="0"/>
              <w:autoSpaceDN w:val="0"/>
              <w:adjustRightInd w:val="0"/>
              <w:jc w:val="center"/>
            </w:pPr>
            <w:r w:rsidRPr="0000788D">
              <w:rPr>
                <w:rStyle w:val="rvts31"/>
              </w:rPr>
              <w:t xml:space="preserve">În termen de cel mult o zi se </w:t>
            </w:r>
            <w:proofErr w:type="spellStart"/>
            <w:r w:rsidRPr="0000788D">
              <w:rPr>
                <w:rStyle w:val="rvts31"/>
              </w:rPr>
              <w:t>afişează</w:t>
            </w:r>
            <w:proofErr w:type="spellEnd"/>
            <w:r w:rsidRPr="0000788D">
              <w:rPr>
                <w:rStyle w:val="rvts31"/>
              </w:rPr>
              <w:t xml:space="preserve"> la sediul </w:t>
            </w:r>
            <w:proofErr w:type="spellStart"/>
            <w:r w:rsidRPr="0000788D">
              <w:rPr>
                <w:rStyle w:val="rvts31"/>
              </w:rPr>
              <w:t>autorităţii</w:t>
            </w:r>
            <w:proofErr w:type="spellEnd"/>
            <w:r w:rsidRPr="0000788D">
              <w:rPr>
                <w:rStyle w:val="rvts31"/>
              </w:rPr>
              <w:t xml:space="preserve"> sau </w:t>
            </w:r>
            <w:proofErr w:type="spellStart"/>
            <w:r w:rsidRPr="0000788D">
              <w:rPr>
                <w:rStyle w:val="rvts31"/>
              </w:rPr>
              <w:t>instituţiei</w:t>
            </w:r>
            <w:proofErr w:type="spellEnd"/>
            <w:r w:rsidRPr="0000788D">
              <w:rPr>
                <w:rStyle w:val="rvts31"/>
              </w:rPr>
              <w:t xml:space="preserve"> publice organizatoare a concursului </w:t>
            </w:r>
            <w:proofErr w:type="spellStart"/>
            <w:r w:rsidRPr="0000788D">
              <w:rPr>
                <w:rStyle w:val="rvts31"/>
              </w:rPr>
              <w:t>şi</w:t>
            </w:r>
            <w:proofErr w:type="spellEnd"/>
            <w:r w:rsidRPr="0000788D">
              <w:rPr>
                <w:rStyle w:val="rvts31"/>
              </w:rPr>
              <w:t xml:space="preserve"> pe pagina de internet a acesteia, la </w:t>
            </w:r>
            <w:proofErr w:type="spellStart"/>
            <w:r w:rsidRPr="0000788D">
              <w:rPr>
                <w:rStyle w:val="rvts31"/>
              </w:rPr>
              <w:t>secţiunea</w:t>
            </w:r>
            <w:proofErr w:type="spellEnd"/>
            <w:r w:rsidRPr="0000788D">
              <w:rPr>
                <w:rStyle w:val="rvts31"/>
              </w:rPr>
              <w:t xml:space="preserve"> special creată în acest scop</w:t>
            </w:r>
          </w:p>
        </w:tc>
        <w:tc>
          <w:tcPr>
            <w:tcW w:w="1521" w:type="dxa"/>
            <w:shd w:val="clear" w:color="auto" w:fill="auto"/>
            <w:vAlign w:val="center"/>
          </w:tcPr>
          <w:p w:rsidR="009923EC" w:rsidRPr="0000788D" w:rsidRDefault="009923EC" w:rsidP="00502CA9">
            <w:pPr>
              <w:jc w:val="center"/>
              <w:rPr>
                <w:b/>
                <w:bCs/>
                <w:u w:val="single"/>
              </w:rPr>
            </w:pPr>
            <w:r>
              <w:rPr>
                <w:b/>
                <w:bCs/>
                <w:u w:val="single"/>
              </w:rPr>
              <w:t>04</w:t>
            </w:r>
            <w:r w:rsidRPr="0000788D">
              <w:rPr>
                <w:b/>
                <w:bCs/>
                <w:u w:val="single"/>
              </w:rPr>
              <w:t>.09.2026</w:t>
            </w:r>
          </w:p>
          <w:p w:rsidR="009923EC" w:rsidRPr="0000788D" w:rsidRDefault="009923EC" w:rsidP="00502CA9">
            <w:pPr>
              <w:jc w:val="center"/>
              <w:rPr>
                <w:b/>
                <w:bCs/>
              </w:rPr>
            </w:pPr>
            <w:r w:rsidRPr="0000788D">
              <w:rPr>
                <w:b/>
                <w:bCs/>
                <w:u w:val="single"/>
              </w:rPr>
              <w:t xml:space="preserve">ora </w:t>
            </w:r>
            <w:r>
              <w:rPr>
                <w:b/>
                <w:bCs/>
                <w:u w:val="single"/>
              </w:rPr>
              <w:t>14</w:t>
            </w:r>
            <w:r w:rsidRPr="0000788D">
              <w:rPr>
                <w:b/>
                <w:bCs/>
                <w:u w:val="single"/>
              </w:rPr>
              <w:t>.00</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
                <w:bCs/>
              </w:rPr>
            </w:pPr>
            <w:r w:rsidRPr="0000788D">
              <w:rPr>
                <w:bCs/>
              </w:rPr>
              <w:t>Prezentare comisie concurs pentru întocmirea planului de interviu</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art.41</w:t>
            </w:r>
          </w:p>
        </w:tc>
        <w:tc>
          <w:tcPr>
            <w:tcW w:w="3096" w:type="dxa"/>
            <w:tcBorders>
              <w:bottom w:val="single" w:sz="4" w:space="0" w:color="auto"/>
            </w:tcBorders>
            <w:shd w:val="clear" w:color="auto" w:fill="auto"/>
            <w:vAlign w:val="center"/>
          </w:tcPr>
          <w:p w:rsidR="009923EC" w:rsidRPr="0000788D" w:rsidRDefault="009923EC" w:rsidP="00502CA9">
            <w:pPr>
              <w:autoSpaceDE w:val="0"/>
              <w:autoSpaceDN w:val="0"/>
              <w:adjustRightInd w:val="0"/>
              <w:jc w:val="center"/>
              <w:rPr>
                <w:rStyle w:val="rvts31"/>
              </w:rPr>
            </w:pPr>
            <w:r w:rsidRPr="0000788D">
              <w:rPr>
                <w:rStyle w:val="rvts31"/>
              </w:rPr>
              <w:t xml:space="preserve">Interviul se realizează conform planului de interviu întocmit de comisia de concurs în ziua </w:t>
            </w:r>
            <w:proofErr w:type="spellStart"/>
            <w:r w:rsidRPr="0000788D">
              <w:rPr>
                <w:rStyle w:val="rvts31"/>
              </w:rPr>
              <w:t>desfăşurării</w:t>
            </w:r>
            <w:proofErr w:type="spellEnd"/>
            <w:r w:rsidRPr="0000788D">
              <w:rPr>
                <w:rStyle w:val="rvts31"/>
              </w:rPr>
              <w:t xml:space="preserve"> acestei probe, pe baza criteriilor de evaluare.</w:t>
            </w:r>
          </w:p>
        </w:tc>
        <w:tc>
          <w:tcPr>
            <w:tcW w:w="1521" w:type="dxa"/>
            <w:shd w:val="clear" w:color="auto" w:fill="auto"/>
            <w:vAlign w:val="center"/>
          </w:tcPr>
          <w:p w:rsidR="009923EC" w:rsidRPr="0000788D" w:rsidRDefault="009923EC" w:rsidP="00502CA9">
            <w:pPr>
              <w:jc w:val="center"/>
              <w:rPr>
                <w:b/>
                <w:bCs/>
                <w:u w:val="single"/>
              </w:rPr>
            </w:pPr>
            <w:r>
              <w:rPr>
                <w:b/>
                <w:bCs/>
                <w:u w:val="single"/>
              </w:rPr>
              <w:t>07</w:t>
            </w:r>
            <w:r w:rsidRPr="0000788D">
              <w:rPr>
                <w:b/>
                <w:bCs/>
                <w:u w:val="single"/>
              </w:rPr>
              <w:t>.09.2026 în intervalul orar 08.00-11.00</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
                <w:bCs/>
              </w:rPr>
            </w:pPr>
          </w:p>
          <w:p w:rsidR="009923EC" w:rsidRPr="0000788D" w:rsidRDefault="009923EC" w:rsidP="00502CA9">
            <w:pPr>
              <w:jc w:val="center"/>
              <w:rPr>
                <w:bCs/>
              </w:rPr>
            </w:pPr>
            <w:r w:rsidRPr="0000788D">
              <w:rPr>
                <w:b/>
                <w:bCs/>
                <w:u w:val="single"/>
              </w:rPr>
              <w:t>Proba interviului.</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art.41</w:t>
            </w:r>
          </w:p>
        </w:tc>
        <w:tc>
          <w:tcPr>
            <w:tcW w:w="3096" w:type="dxa"/>
            <w:tcBorders>
              <w:bottom w:val="single" w:sz="4" w:space="0" w:color="auto"/>
            </w:tcBorders>
            <w:shd w:val="clear" w:color="auto" w:fill="auto"/>
            <w:vAlign w:val="center"/>
          </w:tcPr>
          <w:p w:rsidR="009923EC" w:rsidRPr="0000788D" w:rsidRDefault="009923EC" w:rsidP="00502CA9">
            <w:pPr>
              <w:pStyle w:val="NormalWeb"/>
              <w:jc w:val="center"/>
            </w:pPr>
            <w:r w:rsidRPr="0000788D">
              <w:rPr>
                <w:rStyle w:val="rvts31"/>
              </w:rPr>
              <w:t xml:space="preserve">Interviul se </w:t>
            </w:r>
            <w:proofErr w:type="spellStart"/>
            <w:r w:rsidRPr="0000788D">
              <w:rPr>
                <w:rStyle w:val="rvts31"/>
              </w:rPr>
              <w:t>susţine</w:t>
            </w:r>
            <w:proofErr w:type="spellEnd"/>
            <w:r w:rsidRPr="0000788D">
              <w:rPr>
                <w:rStyle w:val="rvts31"/>
              </w:rPr>
              <w:t xml:space="preserve"> într-un termen de 4 zile lucrătoare de la data </w:t>
            </w:r>
            <w:proofErr w:type="spellStart"/>
            <w:r w:rsidRPr="0000788D">
              <w:rPr>
                <w:rStyle w:val="rvts31"/>
              </w:rPr>
              <w:t>susţinerii</w:t>
            </w:r>
            <w:proofErr w:type="spellEnd"/>
            <w:r w:rsidRPr="0000788D">
              <w:rPr>
                <w:rStyle w:val="rvts31"/>
              </w:rPr>
              <w:t xml:space="preserve"> probei scrise </w:t>
            </w:r>
            <w:proofErr w:type="spellStart"/>
            <w:r w:rsidRPr="0000788D">
              <w:rPr>
                <w:rStyle w:val="rvts31"/>
              </w:rPr>
              <w:t>şi</w:t>
            </w:r>
            <w:proofErr w:type="spellEnd"/>
            <w:r w:rsidRPr="0000788D">
              <w:rPr>
                <w:rStyle w:val="rvts31"/>
              </w:rPr>
              <w:t>/sau probei practice, după caz.</w:t>
            </w:r>
          </w:p>
          <w:p w:rsidR="009923EC" w:rsidRPr="0000788D" w:rsidRDefault="009923EC" w:rsidP="00502CA9">
            <w:pPr>
              <w:autoSpaceDE w:val="0"/>
              <w:autoSpaceDN w:val="0"/>
              <w:adjustRightInd w:val="0"/>
              <w:jc w:val="center"/>
              <w:rPr>
                <w:rStyle w:val="rvts31"/>
              </w:rPr>
            </w:pPr>
            <w:r w:rsidRPr="0000788D">
              <w:rPr>
                <w:rStyle w:val="rvts31"/>
              </w:rPr>
              <w:t xml:space="preserve">Data </w:t>
            </w:r>
            <w:proofErr w:type="spellStart"/>
            <w:r w:rsidRPr="0000788D">
              <w:rPr>
                <w:rStyle w:val="rvts31"/>
              </w:rPr>
              <w:t>şi</w:t>
            </w:r>
            <w:proofErr w:type="spellEnd"/>
            <w:r w:rsidRPr="0000788D">
              <w:rPr>
                <w:rStyle w:val="rvts31"/>
              </w:rPr>
              <w:t xml:space="preserve"> ora </w:t>
            </w:r>
            <w:proofErr w:type="spellStart"/>
            <w:r w:rsidRPr="0000788D">
              <w:rPr>
                <w:rStyle w:val="rvts31"/>
              </w:rPr>
              <w:t>susţinerii</w:t>
            </w:r>
            <w:proofErr w:type="spellEnd"/>
            <w:r w:rsidRPr="0000788D">
              <w:rPr>
                <w:rStyle w:val="rvts31"/>
              </w:rPr>
              <w:t xml:space="preserve"> interviului se </w:t>
            </w:r>
            <w:proofErr w:type="spellStart"/>
            <w:r w:rsidRPr="0000788D">
              <w:rPr>
                <w:rStyle w:val="rvts31"/>
              </w:rPr>
              <w:t>afişează</w:t>
            </w:r>
            <w:proofErr w:type="spellEnd"/>
            <w:r w:rsidRPr="0000788D">
              <w:rPr>
                <w:rStyle w:val="rvts31"/>
              </w:rPr>
              <w:t xml:space="preserve"> obligatoriu odată cu rezultatele la proba scrisă </w:t>
            </w:r>
            <w:proofErr w:type="spellStart"/>
            <w:r w:rsidRPr="0000788D">
              <w:rPr>
                <w:rStyle w:val="rvts31"/>
              </w:rPr>
              <w:t>şi</w:t>
            </w:r>
            <w:proofErr w:type="spellEnd"/>
            <w:r w:rsidRPr="0000788D">
              <w:rPr>
                <w:rStyle w:val="rvts31"/>
              </w:rPr>
              <w:t>/sau practică, după caz.</w:t>
            </w:r>
          </w:p>
        </w:tc>
        <w:tc>
          <w:tcPr>
            <w:tcW w:w="1521" w:type="dxa"/>
            <w:shd w:val="clear" w:color="auto" w:fill="auto"/>
            <w:vAlign w:val="center"/>
          </w:tcPr>
          <w:p w:rsidR="009923EC" w:rsidRPr="0000788D" w:rsidRDefault="009923EC" w:rsidP="00502CA9">
            <w:pPr>
              <w:jc w:val="center"/>
              <w:rPr>
                <w:b/>
                <w:bCs/>
                <w:u w:val="single"/>
              </w:rPr>
            </w:pPr>
            <w:r>
              <w:rPr>
                <w:b/>
                <w:bCs/>
                <w:u w:val="single"/>
              </w:rPr>
              <w:t>07</w:t>
            </w:r>
            <w:r w:rsidRPr="0000788D">
              <w:rPr>
                <w:b/>
                <w:bCs/>
                <w:u w:val="single"/>
              </w:rPr>
              <w:t>.09.2026 în intervalul orar 11.30-14.30</w:t>
            </w:r>
          </w:p>
        </w:tc>
        <w:tc>
          <w:tcPr>
            <w:tcW w:w="1360" w:type="dxa"/>
            <w:shd w:val="clear" w:color="auto" w:fill="auto"/>
            <w:vAlign w:val="center"/>
          </w:tcPr>
          <w:p w:rsidR="009923EC" w:rsidRPr="0000788D" w:rsidRDefault="009923EC" w:rsidP="00502CA9">
            <w:pPr>
              <w:jc w:val="center"/>
              <w:rPr>
                <w:b/>
                <w:bCs/>
                <w:highlight w:val="yellow"/>
              </w:rPr>
            </w:pPr>
          </w:p>
          <w:p w:rsidR="009923EC" w:rsidRPr="0000788D" w:rsidRDefault="009923EC" w:rsidP="00502CA9">
            <w:pPr>
              <w:jc w:val="center"/>
              <w:rPr>
                <w:b/>
                <w:bCs/>
                <w:highlight w:val="yellow"/>
              </w:rPr>
            </w:pPr>
          </w:p>
          <w:p w:rsidR="009923EC" w:rsidRPr="0000788D" w:rsidRDefault="009923EC" w:rsidP="00502CA9">
            <w:pPr>
              <w:jc w:val="center"/>
              <w:rPr>
                <w:b/>
                <w:bCs/>
                <w:highlight w:val="yellow"/>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CA6BF9" w:rsidRDefault="009923EC" w:rsidP="00502CA9">
            <w:pPr>
              <w:jc w:val="center"/>
              <w:rPr>
                <w:b/>
                <w:bCs/>
                <w:u w:val="single"/>
              </w:rPr>
            </w:pPr>
            <w:r w:rsidRPr="00CA6BF9">
              <w:rPr>
                <w:b/>
                <w:bCs/>
                <w:u w:val="single"/>
              </w:rPr>
              <w:t>Notarea interviului.</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pPr>
            <w:r w:rsidRPr="0000788D">
              <w:rPr>
                <w:bCs/>
              </w:rPr>
              <w:t>art.46</w:t>
            </w:r>
          </w:p>
        </w:tc>
        <w:tc>
          <w:tcPr>
            <w:tcW w:w="3096" w:type="dxa"/>
            <w:tcBorders>
              <w:bottom w:val="single" w:sz="4" w:space="0" w:color="auto"/>
            </w:tcBorders>
            <w:shd w:val="clear" w:color="auto" w:fill="auto"/>
            <w:vAlign w:val="center"/>
          </w:tcPr>
          <w:p w:rsidR="009923EC" w:rsidRPr="0000788D" w:rsidRDefault="009923EC" w:rsidP="00502CA9">
            <w:pPr>
              <w:jc w:val="center"/>
            </w:pPr>
            <w:r w:rsidRPr="0000788D">
              <w:rPr>
                <w:iCs/>
              </w:rPr>
              <w:t xml:space="preserve">Notarea probei scrise </w:t>
            </w:r>
            <w:proofErr w:type="spellStart"/>
            <w:r w:rsidRPr="0000788D">
              <w:rPr>
                <w:iCs/>
              </w:rPr>
              <w:t>şi</w:t>
            </w:r>
            <w:proofErr w:type="spellEnd"/>
            <w:r w:rsidRPr="0000788D">
              <w:rPr>
                <w:iCs/>
              </w:rPr>
              <w:t xml:space="preserve">/sau a probei practice </w:t>
            </w:r>
            <w:proofErr w:type="spellStart"/>
            <w:r w:rsidRPr="0000788D">
              <w:rPr>
                <w:iCs/>
              </w:rPr>
              <w:t>şi</w:t>
            </w:r>
            <w:proofErr w:type="spellEnd"/>
            <w:r w:rsidRPr="0000788D">
              <w:rPr>
                <w:iCs/>
              </w:rPr>
              <w:t xml:space="preserve"> a interviului, după caz, se face în termen de maximum o zi lucrătoare de la finalizarea fiecărei probe.</w:t>
            </w:r>
          </w:p>
        </w:tc>
        <w:tc>
          <w:tcPr>
            <w:tcW w:w="1521" w:type="dxa"/>
            <w:shd w:val="clear" w:color="auto" w:fill="auto"/>
            <w:vAlign w:val="center"/>
          </w:tcPr>
          <w:p w:rsidR="009923EC" w:rsidRPr="0000788D" w:rsidRDefault="009923EC" w:rsidP="00502CA9">
            <w:pPr>
              <w:jc w:val="center"/>
              <w:rPr>
                <w:b/>
                <w:bCs/>
                <w:u w:val="single"/>
              </w:rPr>
            </w:pPr>
            <w:r>
              <w:rPr>
                <w:b/>
                <w:bCs/>
                <w:u w:val="single"/>
              </w:rPr>
              <w:t>0</w:t>
            </w:r>
            <w:r w:rsidR="00F25C5A">
              <w:rPr>
                <w:b/>
                <w:bCs/>
                <w:u w:val="single"/>
              </w:rPr>
              <w:t>7</w:t>
            </w:r>
            <w:r w:rsidRPr="0000788D">
              <w:rPr>
                <w:b/>
                <w:bCs/>
                <w:u w:val="single"/>
              </w:rPr>
              <w:t>.09.2026</w:t>
            </w:r>
          </w:p>
          <w:p w:rsidR="009923EC" w:rsidRPr="0000788D" w:rsidRDefault="009923EC" w:rsidP="00502CA9">
            <w:pPr>
              <w:jc w:val="center"/>
              <w:rPr>
                <w:b/>
                <w:bCs/>
                <w:u w:val="single"/>
              </w:rPr>
            </w:pPr>
            <w:r w:rsidRPr="0000788D">
              <w:rPr>
                <w:b/>
                <w:u w:val="single"/>
              </w:rPr>
              <w:t>Imediat după susținerea interviului</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
                <w:bCs/>
              </w:rPr>
            </w:pPr>
            <w:proofErr w:type="spellStart"/>
            <w:r w:rsidRPr="0000788D">
              <w:rPr>
                <w:bCs/>
              </w:rPr>
              <w:t>Afişarea</w:t>
            </w:r>
            <w:proofErr w:type="spellEnd"/>
            <w:r w:rsidRPr="0000788D">
              <w:rPr>
                <w:bCs/>
              </w:rPr>
              <w:t xml:space="preserve"> rezultatelor la interviu.</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pPr>
            <w:r w:rsidRPr="0000788D">
              <w:rPr>
                <w:bCs/>
              </w:rPr>
              <w:t>art.47</w:t>
            </w:r>
          </w:p>
        </w:tc>
        <w:tc>
          <w:tcPr>
            <w:tcW w:w="3096" w:type="dxa"/>
            <w:tcBorders>
              <w:bottom w:val="single" w:sz="4" w:space="0" w:color="auto"/>
            </w:tcBorders>
            <w:shd w:val="clear" w:color="auto" w:fill="auto"/>
            <w:vAlign w:val="center"/>
          </w:tcPr>
          <w:p w:rsidR="009923EC" w:rsidRPr="0000788D" w:rsidRDefault="009923EC" w:rsidP="00502CA9">
            <w:pPr>
              <w:jc w:val="center"/>
            </w:pPr>
            <w:r w:rsidRPr="0000788D">
              <w:rPr>
                <w:rStyle w:val="rvts31"/>
              </w:rPr>
              <w:t xml:space="preserve">Comunicarea rezultatelor la fiecare probă a concursului se realizează prin </w:t>
            </w:r>
            <w:proofErr w:type="spellStart"/>
            <w:r w:rsidRPr="0000788D">
              <w:rPr>
                <w:rStyle w:val="rvts31"/>
              </w:rPr>
              <w:t>afişare</w:t>
            </w:r>
            <w:proofErr w:type="spellEnd"/>
            <w:r w:rsidRPr="0000788D">
              <w:rPr>
                <w:rStyle w:val="rvts31"/>
              </w:rPr>
              <w:t xml:space="preserve"> la sediul </w:t>
            </w:r>
            <w:proofErr w:type="spellStart"/>
            <w:r w:rsidRPr="0000788D">
              <w:rPr>
                <w:rStyle w:val="rvts31"/>
              </w:rPr>
              <w:t>şi</w:t>
            </w:r>
            <w:proofErr w:type="spellEnd"/>
            <w:r w:rsidRPr="0000788D">
              <w:rPr>
                <w:rStyle w:val="rvts31"/>
              </w:rPr>
              <w:t xml:space="preserve"> pe pagina de internet a </w:t>
            </w:r>
            <w:proofErr w:type="spellStart"/>
            <w:r w:rsidRPr="0000788D">
              <w:rPr>
                <w:rStyle w:val="rvts31"/>
              </w:rPr>
              <w:t>autorităţii</w:t>
            </w:r>
            <w:proofErr w:type="spellEnd"/>
            <w:r w:rsidRPr="0000788D">
              <w:rPr>
                <w:rStyle w:val="rvts31"/>
              </w:rPr>
              <w:t xml:space="preserve"> sau </w:t>
            </w:r>
            <w:proofErr w:type="spellStart"/>
            <w:r w:rsidRPr="0000788D">
              <w:rPr>
                <w:rStyle w:val="rvts31"/>
              </w:rPr>
              <w:t>instituţiei</w:t>
            </w:r>
            <w:proofErr w:type="spellEnd"/>
            <w:r w:rsidRPr="0000788D">
              <w:rPr>
                <w:rStyle w:val="rvts31"/>
              </w:rPr>
              <w:t xml:space="preserve"> publice organizatoare a concursului, după caz, în termen de o zi lucrătoare de la data finalizării probei </w:t>
            </w:r>
            <w:proofErr w:type="spellStart"/>
            <w:r w:rsidRPr="0000788D">
              <w:rPr>
                <w:rStyle w:val="rvts31"/>
              </w:rPr>
              <w:t>şi</w:t>
            </w:r>
            <w:proofErr w:type="spellEnd"/>
            <w:r w:rsidRPr="0000788D">
              <w:rPr>
                <w:rStyle w:val="rvts31"/>
              </w:rPr>
              <w:t xml:space="preserve"> </w:t>
            </w:r>
            <w:proofErr w:type="spellStart"/>
            <w:r w:rsidRPr="0000788D">
              <w:rPr>
                <w:rStyle w:val="rvts31"/>
              </w:rPr>
              <w:t>conţine</w:t>
            </w:r>
            <w:proofErr w:type="spellEnd"/>
            <w:r w:rsidRPr="0000788D">
              <w:rPr>
                <w:rStyle w:val="rvts31"/>
              </w:rPr>
              <w:t xml:space="preserve"> atât punctajul </w:t>
            </w:r>
            <w:proofErr w:type="spellStart"/>
            <w:r w:rsidRPr="0000788D">
              <w:rPr>
                <w:rStyle w:val="rvts31"/>
              </w:rPr>
              <w:t>obţinut</w:t>
            </w:r>
            <w:proofErr w:type="spellEnd"/>
            <w:r w:rsidRPr="0000788D">
              <w:rPr>
                <w:rStyle w:val="rvts31"/>
              </w:rPr>
              <w:t xml:space="preserve">, cât </w:t>
            </w:r>
            <w:proofErr w:type="spellStart"/>
            <w:r w:rsidRPr="0000788D">
              <w:rPr>
                <w:rStyle w:val="rvts31"/>
              </w:rPr>
              <w:t>şi</w:t>
            </w:r>
            <w:proofErr w:type="spellEnd"/>
            <w:r w:rsidRPr="0000788D">
              <w:rPr>
                <w:rStyle w:val="rvts31"/>
              </w:rPr>
              <w:t xml:space="preserve"> </w:t>
            </w:r>
            <w:proofErr w:type="spellStart"/>
            <w:r w:rsidRPr="0000788D">
              <w:rPr>
                <w:rStyle w:val="rvts31"/>
              </w:rPr>
              <w:t>menţiunea</w:t>
            </w:r>
            <w:proofErr w:type="spellEnd"/>
            <w:r w:rsidRPr="0000788D">
              <w:rPr>
                <w:rStyle w:val="rvts31"/>
              </w:rPr>
              <w:t xml:space="preserve"> "admis" sau "respins", după caz.</w:t>
            </w:r>
          </w:p>
        </w:tc>
        <w:tc>
          <w:tcPr>
            <w:tcW w:w="1521" w:type="dxa"/>
            <w:shd w:val="clear" w:color="auto" w:fill="auto"/>
            <w:vAlign w:val="center"/>
          </w:tcPr>
          <w:p w:rsidR="009923EC" w:rsidRPr="0000788D" w:rsidRDefault="009923EC" w:rsidP="00502CA9">
            <w:pPr>
              <w:jc w:val="center"/>
              <w:rPr>
                <w:b/>
                <w:bCs/>
                <w:u w:val="single"/>
              </w:rPr>
            </w:pPr>
            <w:r>
              <w:rPr>
                <w:b/>
                <w:bCs/>
                <w:u w:val="single"/>
              </w:rPr>
              <w:t>0</w:t>
            </w:r>
            <w:r w:rsidR="00F25C5A">
              <w:rPr>
                <w:b/>
                <w:bCs/>
                <w:u w:val="single"/>
              </w:rPr>
              <w:t>8</w:t>
            </w:r>
            <w:r w:rsidRPr="0000788D">
              <w:rPr>
                <w:b/>
                <w:bCs/>
                <w:u w:val="single"/>
              </w:rPr>
              <w:t>.09.2026/</w:t>
            </w:r>
          </w:p>
          <w:p w:rsidR="009923EC" w:rsidRPr="0000788D" w:rsidRDefault="009923EC" w:rsidP="00502CA9">
            <w:pPr>
              <w:jc w:val="center"/>
              <w:rPr>
                <w:b/>
                <w:bCs/>
                <w:u w:val="single"/>
              </w:rPr>
            </w:pPr>
            <w:r w:rsidRPr="0000788D">
              <w:rPr>
                <w:b/>
                <w:bCs/>
                <w:u w:val="single"/>
              </w:rPr>
              <w:t>10.00</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trHeight w:val="232"/>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
                <w:bCs/>
              </w:rPr>
            </w:pPr>
            <w:r w:rsidRPr="0000788D">
              <w:rPr>
                <w:bCs/>
              </w:rPr>
              <w:t xml:space="preserve">Depunerea </w:t>
            </w:r>
            <w:proofErr w:type="spellStart"/>
            <w:r w:rsidRPr="0000788D">
              <w:rPr>
                <w:bCs/>
              </w:rPr>
              <w:t>contestaţiilor</w:t>
            </w:r>
            <w:proofErr w:type="spellEnd"/>
            <w:r w:rsidRPr="0000788D">
              <w:rPr>
                <w:bCs/>
              </w:rPr>
              <w:t xml:space="preserve"> la interviu.</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art.53</w:t>
            </w:r>
          </w:p>
        </w:tc>
        <w:tc>
          <w:tcPr>
            <w:tcW w:w="3096" w:type="dxa"/>
            <w:tcBorders>
              <w:bottom w:val="single" w:sz="4" w:space="0" w:color="auto"/>
            </w:tcBorders>
            <w:shd w:val="clear" w:color="auto" w:fill="auto"/>
            <w:vAlign w:val="center"/>
          </w:tcPr>
          <w:p w:rsidR="009923EC" w:rsidRPr="0000788D" w:rsidRDefault="009923EC" w:rsidP="00502CA9">
            <w:pPr>
              <w:autoSpaceDE w:val="0"/>
              <w:autoSpaceDN w:val="0"/>
              <w:adjustRightInd w:val="0"/>
              <w:jc w:val="center"/>
              <w:rPr>
                <w:rStyle w:val="rvts31"/>
              </w:rPr>
            </w:pPr>
            <w:r w:rsidRPr="0000788D">
              <w:rPr>
                <w:rStyle w:val="rvts31"/>
              </w:rPr>
              <w:t xml:space="preserve">În termen de cel mult o zi lucrătoare de la data </w:t>
            </w:r>
            <w:proofErr w:type="spellStart"/>
            <w:r w:rsidRPr="0000788D">
              <w:rPr>
                <w:rStyle w:val="rvts31"/>
              </w:rPr>
              <w:t>afişării</w:t>
            </w:r>
            <w:proofErr w:type="spellEnd"/>
            <w:r w:rsidRPr="0000788D">
              <w:rPr>
                <w:rStyle w:val="rvts31"/>
              </w:rPr>
              <w:t xml:space="preserve"> rezultatului probei scrise.</w:t>
            </w:r>
          </w:p>
        </w:tc>
        <w:tc>
          <w:tcPr>
            <w:tcW w:w="1521" w:type="dxa"/>
            <w:shd w:val="clear" w:color="auto" w:fill="auto"/>
            <w:vAlign w:val="center"/>
          </w:tcPr>
          <w:p w:rsidR="009923EC" w:rsidRPr="0000788D" w:rsidRDefault="009923EC" w:rsidP="00502CA9">
            <w:pPr>
              <w:jc w:val="center"/>
              <w:rPr>
                <w:b/>
                <w:bCs/>
                <w:u w:val="single"/>
              </w:rPr>
            </w:pPr>
            <w:r>
              <w:rPr>
                <w:b/>
                <w:bCs/>
                <w:u w:val="single"/>
              </w:rPr>
              <w:t>0</w:t>
            </w:r>
            <w:r w:rsidR="00F25C5A">
              <w:rPr>
                <w:b/>
                <w:bCs/>
                <w:u w:val="single"/>
              </w:rPr>
              <w:t>9</w:t>
            </w:r>
            <w:r w:rsidRPr="0000788D">
              <w:rPr>
                <w:b/>
                <w:bCs/>
                <w:u w:val="single"/>
              </w:rPr>
              <w:t>.09.2026 în intervalul orar 09.00-15.00</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Cs/>
              </w:rPr>
            </w:pPr>
            <w:proofErr w:type="spellStart"/>
            <w:r w:rsidRPr="0000788D">
              <w:rPr>
                <w:bCs/>
              </w:rPr>
              <w:t>Soluţionarea</w:t>
            </w:r>
            <w:proofErr w:type="spellEnd"/>
            <w:r w:rsidRPr="0000788D">
              <w:rPr>
                <w:bCs/>
              </w:rPr>
              <w:t xml:space="preserve"> </w:t>
            </w:r>
            <w:proofErr w:type="spellStart"/>
            <w:r w:rsidRPr="0000788D">
              <w:rPr>
                <w:bCs/>
              </w:rPr>
              <w:t>contestaţiilor</w:t>
            </w:r>
            <w:proofErr w:type="spellEnd"/>
            <w:r w:rsidRPr="0000788D">
              <w:rPr>
                <w:bCs/>
              </w:rPr>
              <w:t xml:space="preserve"> la interviu.</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art.54</w:t>
            </w:r>
          </w:p>
        </w:tc>
        <w:tc>
          <w:tcPr>
            <w:tcW w:w="3096" w:type="dxa"/>
            <w:tcBorders>
              <w:bottom w:val="single" w:sz="4" w:space="0" w:color="auto"/>
            </w:tcBorders>
            <w:shd w:val="clear" w:color="auto" w:fill="auto"/>
            <w:vAlign w:val="center"/>
          </w:tcPr>
          <w:p w:rsidR="009923EC" w:rsidRPr="0000788D" w:rsidRDefault="009923EC" w:rsidP="00502CA9">
            <w:pPr>
              <w:autoSpaceDE w:val="0"/>
              <w:autoSpaceDN w:val="0"/>
              <w:adjustRightInd w:val="0"/>
              <w:jc w:val="center"/>
            </w:pPr>
            <w:r w:rsidRPr="0000788D">
              <w:rPr>
                <w:rStyle w:val="rvts31"/>
              </w:rPr>
              <w:t xml:space="preserve">În termen de o zi lucrătoare de la expirarea termenului de depunere a </w:t>
            </w:r>
            <w:proofErr w:type="spellStart"/>
            <w:r w:rsidRPr="0000788D">
              <w:rPr>
                <w:rStyle w:val="rvts31"/>
              </w:rPr>
              <w:t>contestaţiilor</w:t>
            </w:r>
            <w:proofErr w:type="spellEnd"/>
            <w:r w:rsidRPr="0000788D">
              <w:rPr>
                <w:rStyle w:val="rvts31"/>
              </w:rPr>
              <w:t>.</w:t>
            </w:r>
          </w:p>
        </w:tc>
        <w:tc>
          <w:tcPr>
            <w:tcW w:w="1521" w:type="dxa"/>
            <w:shd w:val="clear" w:color="auto" w:fill="auto"/>
            <w:vAlign w:val="center"/>
          </w:tcPr>
          <w:p w:rsidR="009923EC" w:rsidRPr="0000788D" w:rsidRDefault="00F25C5A" w:rsidP="00502CA9">
            <w:pPr>
              <w:jc w:val="center"/>
              <w:rPr>
                <w:b/>
                <w:bCs/>
                <w:u w:val="single"/>
              </w:rPr>
            </w:pPr>
            <w:r>
              <w:rPr>
                <w:b/>
                <w:bCs/>
                <w:u w:val="single"/>
              </w:rPr>
              <w:t>10</w:t>
            </w:r>
            <w:r w:rsidR="009923EC" w:rsidRPr="0000788D">
              <w:rPr>
                <w:b/>
                <w:bCs/>
                <w:u w:val="single"/>
              </w:rPr>
              <w:t>.09.2026</w:t>
            </w:r>
          </w:p>
          <w:p w:rsidR="009923EC" w:rsidRPr="0000788D" w:rsidRDefault="009923EC" w:rsidP="00502CA9">
            <w:pPr>
              <w:jc w:val="center"/>
              <w:rPr>
                <w:b/>
                <w:bCs/>
                <w:u w:val="single"/>
              </w:rPr>
            </w:pPr>
            <w:r w:rsidRPr="0000788D">
              <w:rPr>
                <w:b/>
                <w:bCs/>
                <w:u w:val="single"/>
              </w:rPr>
              <w:t>în intervalul orar 09.00-12.00</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jc w:val="center"/>
        </w:trPr>
        <w:tc>
          <w:tcPr>
            <w:tcW w:w="600" w:type="dxa"/>
            <w:tcBorders>
              <w:bottom w:val="single" w:sz="4" w:space="0" w:color="auto"/>
            </w:tcBorders>
            <w:shd w:val="clear" w:color="auto" w:fill="auto"/>
            <w:vAlign w:val="center"/>
          </w:tcPr>
          <w:p w:rsidR="009923EC" w:rsidRPr="0000788D" w:rsidRDefault="009923EC" w:rsidP="009923EC">
            <w:pPr>
              <w:numPr>
                <w:ilvl w:val="0"/>
                <w:numId w:val="15"/>
              </w:numPr>
              <w:ind w:left="890"/>
              <w:jc w:val="center"/>
              <w:rPr>
                <w:b/>
                <w:bCs/>
              </w:rPr>
            </w:pPr>
          </w:p>
        </w:tc>
        <w:tc>
          <w:tcPr>
            <w:tcW w:w="2448"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 xml:space="preserve">Comunicarea rezultatelor la </w:t>
            </w:r>
            <w:proofErr w:type="spellStart"/>
            <w:r w:rsidRPr="0000788D">
              <w:rPr>
                <w:bCs/>
              </w:rPr>
              <w:t>contestaţiile</w:t>
            </w:r>
            <w:proofErr w:type="spellEnd"/>
            <w:r w:rsidRPr="0000788D">
              <w:rPr>
                <w:bCs/>
              </w:rPr>
              <w:t xml:space="preserve"> depuse la interviu.</w:t>
            </w:r>
          </w:p>
        </w:tc>
        <w:tc>
          <w:tcPr>
            <w:tcW w:w="1536" w:type="dxa"/>
            <w:tcBorders>
              <w:bottom w:val="single" w:sz="4" w:space="0" w:color="auto"/>
            </w:tcBorders>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art.56</w:t>
            </w:r>
          </w:p>
        </w:tc>
        <w:tc>
          <w:tcPr>
            <w:tcW w:w="3096" w:type="dxa"/>
            <w:tcBorders>
              <w:bottom w:val="single" w:sz="4" w:space="0" w:color="auto"/>
            </w:tcBorders>
            <w:shd w:val="clear" w:color="auto" w:fill="auto"/>
            <w:vAlign w:val="center"/>
          </w:tcPr>
          <w:p w:rsidR="009923EC" w:rsidRPr="0000788D" w:rsidRDefault="009923EC" w:rsidP="00502CA9">
            <w:pPr>
              <w:autoSpaceDE w:val="0"/>
              <w:autoSpaceDN w:val="0"/>
              <w:adjustRightInd w:val="0"/>
              <w:jc w:val="center"/>
            </w:pPr>
            <w:r w:rsidRPr="0000788D">
              <w:rPr>
                <w:rStyle w:val="rvts31"/>
              </w:rPr>
              <w:t xml:space="preserve">În termen de cel mult o zi se </w:t>
            </w:r>
            <w:proofErr w:type="spellStart"/>
            <w:r w:rsidRPr="0000788D">
              <w:rPr>
                <w:rStyle w:val="rvts31"/>
              </w:rPr>
              <w:t>afişează</w:t>
            </w:r>
            <w:proofErr w:type="spellEnd"/>
            <w:r w:rsidRPr="0000788D">
              <w:rPr>
                <w:rStyle w:val="rvts31"/>
              </w:rPr>
              <w:t xml:space="preserve"> la sediul </w:t>
            </w:r>
            <w:proofErr w:type="spellStart"/>
            <w:r w:rsidRPr="0000788D">
              <w:rPr>
                <w:rStyle w:val="rvts31"/>
              </w:rPr>
              <w:t>autorităţii</w:t>
            </w:r>
            <w:proofErr w:type="spellEnd"/>
            <w:r w:rsidRPr="0000788D">
              <w:rPr>
                <w:rStyle w:val="rvts31"/>
              </w:rPr>
              <w:t xml:space="preserve"> sau </w:t>
            </w:r>
            <w:proofErr w:type="spellStart"/>
            <w:r w:rsidRPr="0000788D">
              <w:rPr>
                <w:rStyle w:val="rvts31"/>
              </w:rPr>
              <w:t>instituţiei</w:t>
            </w:r>
            <w:proofErr w:type="spellEnd"/>
            <w:r w:rsidRPr="0000788D">
              <w:rPr>
                <w:rStyle w:val="rvts31"/>
              </w:rPr>
              <w:t xml:space="preserve"> publice organizatoare a concursului </w:t>
            </w:r>
            <w:proofErr w:type="spellStart"/>
            <w:r w:rsidRPr="0000788D">
              <w:rPr>
                <w:rStyle w:val="rvts31"/>
              </w:rPr>
              <w:t>şi</w:t>
            </w:r>
            <w:proofErr w:type="spellEnd"/>
            <w:r w:rsidRPr="0000788D">
              <w:rPr>
                <w:rStyle w:val="rvts31"/>
              </w:rPr>
              <w:t xml:space="preserve"> pe pagina de internet a acesteia, la </w:t>
            </w:r>
            <w:proofErr w:type="spellStart"/>
            <w:r w:rsidRPr="0000788D">
              <w:rPr>
                <w:rStyle w:val="rvts31"/>
              </w:rPr>
              <w:t>secţiunea</w:t>
            </w:r>
            <w:proofErr w:type="spellEnd"/>
            <w:r w:rsidRPr="0000788D">
              <w:rPr>
                <w:rStyle w:val="rvts31"/>
              </w:rPr>
              <w:t xml:space="preserve"> special creată în acest scop</w:t>
            </w:r>
          </w:p>
        </w:tc>
        <w:tc>
          <w:tcPr>
            <w:tcW w:w="1521" w:type="dxa"/>
            <w:shd w:val="clear" w:color="auto" w:fill="auto"/>
            <w:vAlign w:val="center"/>
          </w:tcPr>
          <w:p w:rsidR="009923EC" w:rsidRPr="0000788D" w:rsidRDefault="00F25C5A" w:rsidP="00502CA9">
            <w:pPr>
              <w:jc w:val="center"/>
              <w:rPr>
                <w:b/>
                <w:bCs/>
                <w:u w:val="single"/>
              </w:rPr>
            </w:pPr>
            <w:r>
              <w:rPr>
                <w:b/>
                <w:bCs/>
                <w:u w:val="single"/>
              </w:rPr>
              <w:t>10</w:t>
            </w:r>
            <w:r w:rsidR="009923EC" w:rsidRPr="0000788D">
              <w:rPr>
                <w:b/>
                <w:bCs/>
                <w:u w:val="single"/>
              </w:rPr>
              <w:t>.09.2026 ora</w:t>
            </w:r>
          </w:p>
          <w:p w:rsidR="009923EC" w:rsidRPr="0000788D" w:rsidRDefault="009923EC" w:rsidP="00502CA9">
            <w:pPr>
              <w:jc w:val="center"/>
              <w:rPr>
                <w:b/>
                <w:bCs/>
                <w:u w:val="single"/>
              </w:rPr>
            </w:pPr>
            <w:r>
              <w:rPr>
                <w:b/>
                <w:bCs/>
                <w:u w:val="single"/>
              </w:rPr>
              <w:t>14</w:t>
            </w:r>
            <w:r w:rsidRPr="0000788D">
              <w:rPr>
                <w:b/>
                <w:bCs/>
                <w:u w:val="single"/>
              </w:rPr>
              <w:t>.00</w:t>
            </w:r>
          </w:p>
        </w:tc>
        <w:tc>
          <w:tcPr>
            <w:tcW w:w="1360" w:type="dxa"/>
            <w:shd w:val="clear" w:color="auto" w:fill="auto"/>
            <w:vAlign w:val="center"/>
          </w:tcPr>
          <w:p w:rsidR="009923EC" w:rsidRPr="0000788D" w:rsidRDefault="009923EC" w:rsidP="00502CA9">
            <w:pPr>
              <w:jc w:val="center"/>
              <w:rPr>
                <w:b/>
                <w:bCs/>
                <w:highlight w:val="yellow"/>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
                <w:bCs/>
                <w:u w:val="single"/>
              </w:rPr>
            </w:pPr>
            <w:proofErr w:type="spellStart"/>
            <w:r w:rsidRPr="0000788D">
              <w:rPr>
                <w:b/>
                <w:bCs/>
                <w:u w:val="single"/>
              </w:rPr>
              <w:t>Afişarea</w:t>
            </w:r>
            <w:proofErr w:type="spellEnd"/>
            <w:r w:rsidRPr="0000788D">
              <w:rPr>
                <w:b/>
                <w:bCs/>
                <w:u w:val="single"/>
              </w:rPr>
              <w:t xml:space="preserve"> rezultatelor finale.</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rPr>
            </w:pPr>
            <w:r w:rsidRPr="0000788D">
              <w:rPr>
                <w:bCs/>
              </w:rPr>
              <w:t>art.56</w:t>
            </w:r>
          </w:p>
        </w:tc>
        <w:tc>
          <w:tcPr>
            <w:tcW w:w="3096" w:type="dxa"/>
            <w:shd w:val="clear" w:color="auto" w:fill="auto"/>
            <w:vAlign w:val="center"/>
          </w:tcPr>
          <w:p w:rsidR="009923EC" w:rsidRPr="0000788D" w:rsidRDefault="009923EC" w:rsidP="00502CA9">
            <w:pPr>
              <w:autoSpaceDE w:val="0"/>
              <w:autoSpaceDN w:val="0"/>
              <w:adjustRightInd w:val="0"/>
              <w:jc w:val="center"/>
            </w:pPr>
            <w:r w:rsidRPr="0000788D">
              <w:rPr>
                <w:rStyle w:val="rvts31"/>
              </w:rPr>
              <w:t xml:space="preserve">În termen de cel mult o zi se </w:t>
            </w:r>
            <w:proofErr w:type="spellStart"/>
            <w:r w:rsidRPr="0000788D">
              <w:rPr>
                <w:rStyle w:val="rvts31"/>
              </w:rPr>
              <w:t>afişează</w:t>
            </w:r>
            <w:proofErr w:type="spellEnd"/>
            <w:r w:rsidRPr="0000788D">
              <w:rPr>
                <w:rStyle w:val="rvts31"/>
              </w:rPr>
              <w:t xml:space="preserve"> la sediul </w:t>
            </w:r>
            <w:proofErr w:type="spellStart"/>
            <w:r w:rsidRPr="0000788D">
              <w:rPr>
                <w:rStyle w:val="rvts31"/>
              </w:rPr>
              <w:t>autorităţii</w:t>
            </w:r>
            <w:proofErr w:type="spellEnd"/>
            <w:r w:rsidRPr="0000788D">
              <w:rPr>
                <w:rStyle w:val="rvts31"/>
              </w:rPr>
              <w:t xml:space="preserve"> sau </w:t>
            </w:r>
            <w:proofErr w:type="spellStart"/>
            <w:r w:rsidRPr="0000788D">
              <w:rPr>
                <w:rStyle w:val="rvts31"/>
              </w:rPr>
              <w:t>instituţiei</w:t>
            </w:r>
            <w:proofErr w:type="spellEnd"/>
            <w:r w:rsidRPr="0000788D">
              <w:rPr>
                <w:rStyle w:val="rvts31"/>
              </w:rPr>
              <w:t xml:space="preserve"> publice organizatoare a concursului </w:t>
            </w:r>
            <w:proofErr w:type="spellStart"/>
            <w:r w:rsidRPr="0000788D">
              <w:rPr>
                <w:rStyle w:val="rvts31"/>
              </w:rPr>
              <w:t>şi</w:t>
            </w:r>
            <w:proofErr w:type="spellEnd"/>
            <w:r w:rsidRPr="0000788D">
              <w:rPr>
                <w:rStyle w:val="rvts31"/>
              </w:rPr>
              <w:t xml:space="preserve"> pe pagina de internet a acesteia, la </w:t>
            </w:r>
            <w:proofErr w:type="spellStart"/>
            <w:r w:rsidRPr="0000788D">
              <w:rPr>
                <w:rStyle w:val="rvts31"/>
              </w:rPr>
              <w:t>secţiunea</w:t>
            </w:r>
            <w:proofErr w:type="spellEnd"/>
            <w:r w:rsidRPr="0000788D">
              <w:rPr>
                <w:rStyle w:val="rvts31"/>
              </w:rPr>
              <w:t xml:space="preserve"> special creată în acest scop</w:t>
            </w:r>
          </w:p>
        </w:tc>
        <w:tc>
          <w:tcPr>
            <w:tcW w:w="1521" w:type="dxa"/>
            <w:shd w:val="clear" w:color="auto" w:fill="auto"/>
            <w:vAlign w:val="center"/>
          </w:tcPr>
          <w:p w:rsidR="009923EC" w:rsidRPr="0000788D" w:rsidRDefault="009923EC" w:rsidP="00502CA9">
            <w:pPr>
              <w:jc w:val="center"/>
              <w:rPr>
                <w:b/>
                <w:bCs/>
                <w:u w:val="single"/>
              </w:rPr>
            </w:pPr>
            <w:r>
              <w:rPr>
                <w:b/>
                <w:bCs/>
                <w:u w:val="single"/>
              </w:rPr>
              <w:t>1</w:t>
            </w:r>
            <w:r w:rsidR="00F25C5A">
              <w:rPr>
                <w:b/>
                <w:bCs/>
                <w:u w:val="single"/>
              </w:rPr>
              <w:t>1</w:t>
            </w:r>
            <w:r w:rsidRPr="0000788D">
              <w:rPr>
                <w:b/>
                <w:bCs/>
                <w:u w:val="single"/>
              </w:rPr>
              <w:t>.09.2023</w:t>
            </w:r>
          </w:p>
          <w:p w:rsidR="009923EC" w:rsidRPr="0000788D" w:rsidRDefault="009923EC" w:rsidP="00502CA9">
            <w:pPr>
              <w:jc w:val="center"/>
              <w:rPr>
                <w:b/>
                <w:bCs/>
                <w:u w:val="single"/>
              </w:rPr>
            </w:pPr>
            <w:r w:rsidRPr="0000788D">
              <w:rPr>
                <w:b/>
                <w:bCs/>
                <w:u w:val="single"/>
              </w:rPr>
              <w:t>ora 10.00</w:t>
            </w:r>
          </w:p>
        </w:tc>
        <w:tc>
          <w:tcPr>
            <w:tcW w:w="1360" w:type="dxa"/>
            <w:shd w:val="clear" w:color="auto" w:fill="auto"/>
            <w:vAlign w:val="center"/>
          </w:tcPr>
          <w:p w:rsidR="009923EC" w:rsidRPr="0000788D" w:rsidRDefault="009923EC" w:rsidP="00502CA9">
            <w:pPr>
              <w:jc w:val="center"/>
              <w:rPr>
                <w:b/>
                <w:bCs/>
              </w:rPr>
            </w:pPr>
          </w:p>
        </w:tc>
      </w:tr>
      <w:tr w:rsidR="009923EC" w:rsidRPr="0000788D" w:rsidTr="00502CA9">
        <w:trPr>
          <w:jc w:val="center"/>
        </w:trPr>
        <w:tc>
          <w:tcPr>
            <w:tcW w:w="600" w:type="dxa"/>
            <w:shd w:val="clear" w:color="auto" w:fill="auto"/>
            <w:vAlign w:val="center"/>
          </w:tcPr>
          <w:p w:rsidR="009923EC" w:rsidRPr="0000788D" w:rsidRDefault="009923EC" w:rsidP="009923EC">
            <w:pPr>
              <w:numPr>
                <w:ilvl w:val="0"/>
                <w:numId w:val="15"/>
              </w:numPr>
              <w:ind w:left="890"/>
              <w:jc w:val="center"/>
              <w:rPr>
                <w:b/>
                <w:bCs/>
              </w:rPr>
            </w:pPr>
          </w:p>
        </w:tc>
        <w:tc>
          <w:tcPr>
            <w:tcW w:w="2448" w:type="dxa"/>
            <w:shd w:val="clear" w:color="auto" w:fill="auto"/>
            <w:vAlign w:val="center"/>
          </w:tcPr>
          <w:p w:rsidR="009923EC" w:rsidRPr="0000788D" w:rsidRDefault="009923EC" w:rsidP="00502CA9">
            <w:pPr>
              <w:jc w:val="center"/>
              <w:rPr>
                <w:b/>
                <w:bCs/>
                <w:u w:val="single"/>
              </w:rPr>
            </w:pPr>
            <w:r w:rsidRPr="0000788D">
              <w:rPr>
                <w:b/>
                <w:bCs/>
                <w:u w:val="single"/>
              </w:rPr>
              <w:t>Prezentarea la post.</w:t>
            </w:r>
          </w:p>
        </w:tc>
        <w:tc>
          <w:tcPr>
            <w:tcW w:w="1536" w:type="dxa"/>
            <w:shd w:val="clear" w:color="auto" w:fill="auto"/>
            <w:vAlign w:val="center"/>
          </w:tcPr>
          <w:p w:rsidR="009923EC" w:rsidRPr="0000788D" w:rsidRDefault="009923EC" w:rsidP="00502CA9">
            <w:pPr>
              <w:jc w:val="center"/>
              <w:rPr>
                <w:bCs/>
              </w:rPr>
            </w:pPr>
            <w:r w:rsidRPr="0000788D">
              <w:rPr>
                <w:bCs/>
              </w:rPr>
              <w:t>H.G. nr. 1336/</w:t>
            </w:r>
          </w:p>
          <w:p w:rsidR="009923EC" w:rsidRPr="0000788D" w:rsidRDefault="009923EC" w:rsidP="00502CA9">
            <w:pPr>
              <w:jc w:val="center"/>
              <w:rPr>
                <w:bCs/>
              </w:rPr>
            </w:pPr>
            <w:r w:rsidRPr="0000788D">
              <w:rPr>
                <w:bCs/>
              </w:rPr>
              <w:t>2022,</w:t>
            </w:r>
          </w:p>
          <w:p w:rsidR="009923EC" w:rsidRPr="0000788D" w:rsidRDefault="009923EC" w:rsidP="00502CA9">
            <w:pPr>
              <w:jc w:val="center"/>
              <w:rPr>
                <w:bCs/>
                <w:vertAlign w:val="superscript"/>
              </w:rPr>
            </w:pPr>
            <w:r w:rsidRPr="0000788D">
              <w:rPr>
                <w:bCs/>
              </w:rPr>
              <w:t>art.67</w:t>
            </w:r>
          </w:p>
        </w:tc>
        <w:tc>
          <w:tcPr>
            <w:tcW w:w="3096" w:type="dxa"/>
            <w:shd w:val="clear" w:color="auto" w:fill="auto"/>
            <w:vAlign w:val="center"/>
          </w:tcPr>
          <w:p w:rsidR="009923EC" w:rsidRPr="0000788D" w:rsidRDefault="009923EC" w:rsidP="00502CA9">
            <w:pPr>
              <w:pStyle w:val="NormalWeb"/>
              <w:jc w:val="center"/>
              <w:rPr>
                <w:b/>
                <w:iCs/>
                <w:u w:val="single"/>
              </w:rPr>
            </w:pPr>
            <w:r w:rsidRPr="0000788D">
              <w:rPr>
                <w:rStyle w:val="rvts31"/>
              </w:rPr>
              <w:t xml:space="preserve">Candidatul declarat "admis" la concursul de ocupare a unui post vacant sau temporar vacant corespunzător unei </w:t>
            </w:r>
            <w:proofErr w:type="spellStart"/>
            <w:r w:rsidRPr="0000788D">
              <w:rPr>
                <w:rStyle w:val="rvts31"/>
              </w:rPr>
              <w:t>funcţii</w:t>
            </w:r>
            <w:proofErr w:type="spellEnd"/>
            <w:r w:rsidRPr="0000788D">
              <w:rPr>
                <w:rStyle w:val="rvts31"/>
              </w:rPr>
              <w:t xml:space="preserve"> contractuale este obligat să se prezinte la post în termen de 15 zile calendaristice de la data </w:t>
            </w:r>
            <w:proofErr w:type="spellStart"/>
            <w:r w:rsidRPr="0000788D">
              <w:rPr>
                <w:rStyle w:val="rvts31"/>
              </w:rPr>
              <w:t>afişării</w:t>
            </w:r>
            <w:proofErr w:type="spellEnd"/>
            <w:r w:rsidRPr="0000788D">
              <w:rPr>
                <w:rStyle w:val="rvts31"/>
              </w:rPr>
              <w:t xml:space="preserve"> rezultatelor finale.</w:t>
            </w:r>
          </w:p>
        </w:tc>
        <w:tc>
          <w:tcPr>
            <w:tcW w:w="1521" w:type="dxa"/>
            <w:shd w:val="clear" w:color="auto" w:fill="auto"/>
            <w:vAlign w:val="center"/>
          </w:tcPr>
          <w:p w:rsidR="009923EC" w:rsidRPr="0000788D" w:rsidRDefault="009923EC" w:rsidP="00502CA9">
            <w:pPr>
              <w:jc w:val="center"/>
              <w:rPr>
                <w:b/>
                <w:bCs/>
                <w:u w:val="single"/>
              </w:rPr>
            </w:pPr>
            <w:r>
              <w:rPr>
                <w:b/>
                <w:bCs/>
                <w:u w:val="single"/>
              </w:rPr>
              <w:t>2</w:t>
            </w:r>
            <w:r w:rsidR="00F25C5A">
              <w:rPr>
                <w:b/>
                <w:bCs/>
                <w:u w:val="single"/>
              </w:rPr>
              <w:t>8</w:t>
            </w:r>
            <w:r w:rsidRPr="0000788D">
              <w:rPr>
                <w:b/>
                <w:bCs/>
                <w:u w:val="single"/>
              </w:rPr>
              <w:t>.</w:t>
            </w:r>
            <w:r>
              <w:rPr>
                <w:b/>
                <w:bCs/>
                <w:u w:val="single"/>
              </w:rPr>
              <w:t>09</w:t>
            </w:r>
            <w:r w:rsidRPr="0000788D">
              <w:rPr>
                <w:b/>
                <w:bCs/>
                <w:u w:val="single"/>
              </w:rPr>
              <w:t>.2026</w:t>
            </w:r>
          </w:p>
          <w:p w:rsidR="009923EC" w:rsidRPr="0000788D" w:rsidRDefault="009923EC" w:rsidP="00502CA9">
            <w:pPr>
              <w:jc w:val="center"/>
              <w:rPr>
                <w:b/>
                <w:bCs/>
              </w:rPr>
            </w:pPr>
          </w:p>
        </w:tc>
        <w:tc>
          <w:tcPr>
            <w:tcW w:w="1360" w:type="dxa"/>
            <w:shd w:val="clear" w:color="auto" w:fill="auto"/>
            <w:vAlign w:val="center"/>
          </w:tcPr>
          <w:p w:rsidR="009923EC" w:rsidRPr="0000788D" w:rsidRDefault="009923EC" w:rsidP="00502CA9">
            <w:pPr>
              <w:jc w:val="center"/>
              <w:rPr>
                <w:b/>
                <w:bCs/>
              </w:rPr>
            </w:pPr>
          </w:p>
        </w:tc>
      </w:tr>
    </w:tbl>
    <w:p w:rsidR="009923EC" w:rsidRDefault="009923EC" w:rsidP="008802EF">
      <w:pPr>
        <w:pStyle w:val="NormalWeb"/>
        <w:tabs>
          <w:tab w:val="left" w:pos="709"/>
        </w:tabs>
        <w:jc w:val="both"/>
        <w:rPr>
          <w:rStyle w:val="rvts31"/>
          <w:b/>
          <w:u w:val="single"/>
        </w:rPr>
      </w:pPr>
    </w:p>
    <w:p w:rsidR="00B76B2A" w:rsidRPr="008B54F4" w:rsidRDefault="00B76B2A" w:rsidP="00B76B2A">
      <w:pPr>
        <w:widowControl w:val="0"/>
        <w:autoSpaceDE w:val="0"/>
        <w:autoSpaceDN w:val="0"/>
        <w:adjustRightInd w:val="0"/>
        <w:ind w:firstLine="426"/>
        <w:rPr>
          <w:b/>
          <w:u w:val="single"/>
        </w:rPr>
      </w:pPr>
      <w:r w:rsidRPr="008B54F4">
        <w:rPr>
          <w:b/>
          <w:u w:val="single"/>
        </w:rPr>
        <w:t>NOTĂ:</w:t>
      </w:r>
    </w:p>
    <w:p w:rsidR="00B76B2A" w:rsidRPr="008B54F4" w:rsidRDefault="00B76B2A" w:rsidP="00B76B2A">
      <w:pPr>
        <w:pStyle w:val="ListParagraph"/>
        <w:ind w:left="360"/>
        <w:jc w:val="both"/>
        <w:rPr>
          <w:rFonts w:ascii="Times New Roman" w:hAnsi="Times New Roman"/>
          <w:sz w:val="24"/>
          <w:szCs w:val="24"/>
        </w:rPr>
      </w:pPr>
      <w:r w:rsidRPr="008B54F4">
        <w:rPr>
          <w:rFonts w:ascii="Times New Roman" w:hAnsi="Times New Roman"/>
          <w:bCs/>
          <w:sz w:val="24"/>
          <w:szCs w:val="24"/>
        </w:rPr>
        <w:t>Perioada depunerii dosarelor de concurs 10.08.2026-21.08.2026</w:t>
      </w:r>
      <w:r w:rsidRPr="008B54F4">
        <w:rPr>
          <w:rFonts w:ascii="Times New Roman" w:hAnsi="Times New Roman"/>
          <w:sz w:val="24"/>
          <w:szCs w:val="24"/>
        </w:rPr>
        <w:t>.</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Rezultatul </w:t>
      </w:r>
      <w:proofErr w:type="spellStart"/>
      <w:r w:rsidRPr="008B54F4">
        <w:rPr>
          <w:rFonts w:ascii="Times New Roman" w:hAnsi="Times New Roman"/>
          <w:bCs/>
          <w:sz w:val="24"/>
          <w:szCs w:val="24"/>
        </w:rPr>
        <w:t>selecţiei</w:t>
      </w:r>
      <w:proofErr w:type="spellEnd"/>
      <w:r w:rsidRPr="008B54F4">
        <w:rPr>
          <w:rFonts w:ascii="Times New Roman" w:hAnsi="Times New Roman"/>
          <w:bCs/>
          <w:sz w:val="24"/>
          <w:szCs w:val="24"/>
        </w:rPr>
        <w:t xml:space="preserve"> dosarelor de concurs se va </w:t>
      </w:r>
      <w:proofErr w:type="spellStart"/>
      <w:r w:rsidRPr="008B54F4">
        <w:rPr>
          <w:rFonts w:ascii="Times New Roman" w:hAnsi="Times New Roman"/>
          <w:bCs/>
          <w:sz w:val="24"/>
          <w:szCs w:val="24"/>
        </w:rPr>
        <w:t>afişa</w:t>
      </w:r>
      <w:proofErr w:type="spellEnd"/>
      <w:r w:rsidRPr="008B54F4">
        <w:rPr>
          <w:rFonts w:ascii="Times New Roman" w:hAnsi="Times New Roman"/>
          <w:bCs/>
          <w:sz w:val="24"/>
          <w:szCs w:val="24"/>
        </w:rPr>
        <w:t xml:space="preserve"> în data de 25.08.2026 ora 13.00.</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Termenul în care se </w:t>
      </w:r>
      <w:proofErr w:type="spellStart"/>
      <w:r w:rsidRPr="008B54F4">
        <w:rPr>
          <w:rFonts w:ascii="Times New Roman" w:hAnsi="Times New Roman"/>
          <w:bCs/>
          <w:sz w:val="24"/>
          <w:szCs w:val="24"/>
        </w:rPr>
        <w:t>afişează</w:t>
      </w:r>
      <w:proofErr w:type="spellEnd"/>
      <w:r w:rsidRPr="008B54F4">
        <w:rPr>
          <w:rFonts w:ascii="Times New Roman" w:hAnsi="Times New Roman"/>
          <w:bCs/>
          <w:sz w:val="24"/>
          <w:szCs w:val="24"/>
        </w:rPr>
        <w:t xml:space="preserve"> rezultatele pentru fiecare probă:</w:t>
      </w:r>
    </w:p>
    <w:p w:rsidR="00B76B2A" w:rsidRPr="008B54F4" w:rsidRDefault="00B76B2A" w:rsidP="00B76B2A">
      <w:pPr>
        <w:pStyle w:val="ListParagraph"/>
        <w:ind w:left="360"/>
        <w:jc w:val="both"/>
        <w:rPr>
          <w:rFonts w:ascii="Times New Roman" w:hAnsi="Times New Roman"/>
          <w:sz w:val="24"/>
          <w:szCs w:val="24"/>
        </w:rPr>
      </w:pPr>
      <w:r w:rsidRPr="008B54F4">
        <w:rPr>
          <w:rFonts w:ascii="Times New Roman" w:hAnsi="Times New Roman"/>
          <w:bCs/>
          <w:sz w:val="24"/>
          <w:szCs w:val="24"/>
        </w:rPr>
        <w:t xml:space="preserve">Proba scrisă: </w:t>
      </w:r>
      <w:r w:rsidRPr="008B54F4">
        <w:rPr>
          <w:rFonts w:ascii="Times New Roman" w:hAnsi="Times New Roman"/>
          <w:sz w:val="24"/>
          <w:szCs w:val="24"/>
        </w:rPr>
        <w:t xml:space="preserve">în data de </w:t>
      </w:r>
      <w:r w:rsidRPr="008B54F4">
        <w:rPr>
          <w:rFonts w:ascii="Times New Roman" w:hAnsi="Times New Roman"/>
          <w:bCs/>
          <w:sz w:val="24"/>
          <w:szCs w:val="24"/>
        </w:rPr>
        <w:t>01.09.2026 în intervalul orar 11.00-14.00</w:t>
      </w:r>
      <w:r w:rsidRPr="008B54F4">
        <w:rPr>
          <w:rFonts w:ascii="Times New Roman" w:hAnsi="Times New Roman"/>
          <w:sz w:val="24"/>
          <w:szCs w:val="24"/>
        </w:rPr>
        <w:t>;</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Data în care se pot depune </w:t>
      </w:r>
      <w:proofErr w:type="spellStart"/>
      <w:r w:rsidRPr="008B54F4">
        <w:rPr>
          <w:rFonts w:ascii="Times New Roman" w:hAnsi="Times New Roman"/>
          <w:bCs/>
          <w:sz w:val="24"/>
          <w:szCs w:val="24"/>
        </w:rPr>
        <w:t>contestaţiile</w:t>
      </w:r>
      <w:proofErr w:type="spellEnd"/>
      <w:r w:rsidRPr="008B54F4">
        <w:rPr>
          <w:rFonts w:ascii="Times New Roman" w:hAnsi="Times New Roman"/>
          <w:bCs/>
          <w:sz w:val="24"/>
          <w:szCs w:val="24"/>
        </w:rPr>
        <w:t>: 03.09.2026 în intervalul orar 09.00 – 15.00;</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Data în care se </w:t>
      </w:r>
      <w:proofErr w:type="spellStart"/>
      <w:r w:rsidRPr="008B54F4">
        <w:rPr>
          <w:rFonts w:ascii="Times New Roman" w:hAnsi="Times New Roman"/>
          <w:bCs/>
          <w:sz w:val="24"/>
          <w:szCs w:val="24"/>
        </w:rPr>
        <w:t>afişează</w:t>
      </w:r>
      <w:proofErr w:type="spellEnd"/>
      <w:r w:rsidRPr="008B54F4">
        <w:rPr>
          <w:rFonts w:ascii="Times New Roman" w:hAnsi="Times New Roman"/>
          <w:bCs/>
          <w:sz w:val="24"/>
          <w:szCs w:val="24"/>
        </w:rPr>
        <w:t xml:space="preserve"> rezultatele </w:t>
      </w:r>
      <w:proofErr w:type="spellStart"/>
      <w:r w:rsidRPr="008B54F4">
        <w:rPr>
          <w:rFonts w:ascii="Times New Roman" w:hAnsi="Times New Roman"/>
          <w:bCs/>
          <w:sz w:val="24"/>
          <w:szCs w:val="24"/>
        </w:rPr>
        <w:t>contestaţiilor</w:t>
      </w:r>
      <w:proofErr w:type="spellEnd"/>
      <w:r w:rsidRPr="008B54F4">
        <w:rPr>
          <w:rFonts w:ascii="Times New Roman" w:hAnsi="Times New Roman"/>
          <w:bCs/>
          <w:sz w:val="24"/>
          <w:szCs w:val="24"/>
        </w:rPr>
        <w:t>: 04.09.2026 ora 1</w:t>
      </w:r>
      <w:r w:rsidR="00220C53">
        <w:rPr>
          <w:rFonts w:ascii="Times New Roman" w:hAnsi="Times New Roman"/>
          <w:bCs/>
          <w:sz w:val="24"/>
          <w:szCs w:val="24"/>
        </w:rPr>
        <w:t>4</w:t>
      </w:r>
      <w:r w:rsidRPr="008B54F4">
        <w:rPr>
          <w:rFonts w:ascii="Times New Roman" w:hAnsi="Times New Roman"/>
          <w:bCs/>
          <w:sz w:val="24"/>
          <w:szCs w:val="24"/>
        </w:rPr>
        <w:t>.00.</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Interviul: </w:t>
      </w:r>
      <w:r w:rsidRPr="008B54F4">
        <w:rPr>
          <w:rFonts w:ascii="Times New Roman" w:hAnsi="Times New Roman"/>
          <w:sz w:val="24"/>
          <w:szCs w:val="24"/>
        </w:rPr>
        <w:t xml:space="preserve">în data de </w:t>
      </w:r>
      <w:r w:rsidR="00220C53">
        <w:rPr>
          <w:rFonts w:ascii="Times New Roman" w:hAnsi="Times New Roman"/>
          <w:sz w:val="24"/>
          <w:szCs w:val="24"/>
        </w:rPr>
        <w:t>07</w:t>
      </w:r>
      <w:r w:rsidRPr="008B54F4">
        <w:rPr>
          <w:rFonts w:ascii="Times New Roman" w:hAnsi="Times New Roman"/>
          <w:sz w:val="24"/>
          <w:szCs w:val="24"/>
        </w:rPr>
        <w:t>.09.2026 în intervalul orar 11.30.00 – 14.30;</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Data în care se pot depune </w:t>
      </w:r>
      <w:proofErr w:type="spellStart"/>
      <w:r w:rsidRPr="008B54F4">
        <w:rPr>
          <w:rFonts w:ascii="Times New Roman" w:hAnsi="Times New Roman"/>
          <w:bCs/>
          <w:sz w:val="24"/>
          <w:szCs w:val="24"/>
        </w:rPr>
        <w:t>contestaţiile</w:t>
      </w:r>
      <w:proofErr w:type="spellEnd"/>
      <w:r w:rsidRPr="008B54F4">
        <w:rPr>
          <w:rFonts w:ascii="Times New Roman" w:hAnsi="Times New Roman"/>
          <w:bCs/>
          <w:sz w:val="24"/>
          <w:szCs w:val="24"/>
        </w:rPr>
        <w:t xml:space="preserve">: </w:t>
      </w:r>
      <w:r w:rsidR="00220C53">
        <w:rPr>
          <w:rFonts w:ascii="Times New Roman" w:hAnsi="Times New Roman"/>
          <w:sz w:val="24"/>
          <w:szCs w:val="24"/>
        </w:rPr>
        <w:t>09</w:t>
      </w:r>
      <w:r w:rsidRPr="008B54F4">
        <w:rPr>
          <w:rFonts w:ascii="Times New Roman" w:hAnsi="Times New Roman"/>
          <w:sz w:val="24"/>
          <w:szCs w:val="24"/>
        </w:rPr>
        <w:t>.09.2026</w:t>
      </w:r>
      <w:r w:rsidRPr="008B54F4">
        <w:rPr>
          <w:rFonts w:ascii="Times New Roman" w:hAnsi="Times New Roman"/>
          <w:bCs/>
          <w:sz w:val="24"/>
          <w:szCs w:val="24"/>
        </w:rPr>
        <w:t>, în intervalul orar 09.00-15.00;</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Data în care se </w:t>
      </w:r>
      <w:proofErr w:type="spellStart"/>
      <w:r w:rsidRPr="008B54F4">
        <w:rPr>
          <w:rFonts w:ascii="Times New Roman" w:hAnsi="Times New Roman"/>
          <w:bCs/>
          <w:sz w:val="24"/>
          <w:szCs w:val="24"/>
        </w:rPr>
        <w:t>afişează</w:t>
      </w:r>
      <w:proofErr w:type="spellEnd"/>
      <w:r w:rsidRPr="008B54F4">
        <w:rPr>
          <w:rFonts w:ascii="Times New Roman" w:hAnsi="Times New Roman"/>
          <w:bCs/>
          <w:sz w:val="24"/>
          <w:szCs w:val="24"/>
        </w:rPr>
        <w:t xml:space="preserve"> rezultatele </w:t>
      </w:r>
      <w:proofErr w:type="spellStart"/>
      <w:r w:rsidRPr="008B54F4">
        <w:rPr>
          <w:rFonts w:ascii="Times New Roman" w:hAnsi="Times New Roman"/>
          <w:bCs/>
          <w:sz w:val="24"/>
          <w:szCs w:val="24"/>
        </w:rPr>
        <w:t>contestaţiilor</w:t>
      </w:r>
      <w:proofErr w:type="spellEnd"/>
      <w:r w:rsidRPr="008B54F4">
        <w:rPr>
          <w:rFonts w:ascii="Times New Roman" w:hAnsi="Times New Roman"/>
          <w:bCs/>
          <w:sz w:val="24"/>
          <w:szCs w:val="24"/>
        </w:rPr>
        <w:t>: 1</w:t>
      </w:r>
      <w:r w:rsidR="00220C53">
        <w:rPr>
          <w:rFonts w:ascii="Times New Roman" w:hAnsi="Times New Roman"/>
          <w:bCs/>
          <w:sz w:val="24"/>
          <w:szCs w:val="24"/>
        </w:rPr>
        <w:t>0</w:t>
      </w:r>
      <w:r w:rsidRPr="008B54F4">
        <w:rPr>
          <w:rFonts w:ascii="Times New Roman" w:hAnsi="Times New Roman"/>
          <w:bCs/>
          <w:sz w:val="24"/>
          <w:szCs w:val="24"/>
        </w:rPr>
        <w:t>.09.2026 ora 1</w:t>
      </w:r>
      <w:r w:rsidR="00220C53">
        <w:rPr>
          <w:rFonts w:ascii="Times New Roman" w:hAnsi="Times New Roman"/>
          <w:bCs/>
          <w:sz w:val="24"/>
          <w:szCs w:val="24"/>
        </w:rPr>
        <w:t>4</w:t>
      </w:r>
      <w:r w:rsidRPr="008B54F4">
        <w:rPr>
          <w:rFonts w:ascii="Times New Roman" w:hAnsi="Times New Roman"/>
          <w:bCs/>
          <w:sz w:val="24"/>
          <w:szCs w:val="24"/>
        </w:rPr>
        <w:t>.00.</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bCs/>
          <w:sz w:val="24"/>
          <w:szCs w:val="24"/>
        </w:rPr>
        <w:t xml:space="preserve">Data în care se </w:t>
      </w:r>
      <w:proofErr w:type="spellStart"/>
      <w:r w:rsidRPr="008B54F4">
        <w:rPr>
          <w:rFonts w:ascii="Times New Roman" w:hAnsi="Times New Roman"/>
          <w:bCs/>
          <w:sz w:val="24"/>
          <w:szCs w:val="24"/>
        </w:rPr>
        <w:t>afişează</w:t>
      </w:r>
      <w:proofErr w:type="spellEnd"/>
      <w:r w:rsidRPr="008B54F4">
        <w:rPr>
          <w:rFonts w:ascii="Times New Roman" w:hAnsi="Times New Roman"/>
          <w:bCs/>
          <w:sz w:val="24"/>
          <w:szCs w:val="24"/>
        </w:rPr>
        <w:t xml:space="preserve"> rezultatele finale: </w:t>
      </w:r>
      <w:r w:rsidRPr="008B54F4">
        <w:rPr>
          <w:rFonts w:ascii="Times New Roman" w:hAnsi="Times New Roman"/>
          <w:sz w:val="24"/>
          <w:szCs w:val="24"/>
        </w:rPr>
        <w:t>1</w:t>
      </w:r>
      <w:r w:rsidR="00220C53">
        <w:rPr>
          <w:rFonts w:ascii="Times New Roman" w:hAnsi="Times New Roman"/>
          <w:sz w:val="24"/>
          <w:szCs w:val="24"/>
        </w:rPr>
        <w:t>1</w:t>
      </w:r>
      <w:r w:rsidRPr="008B54F4">
        <w:rPr>
          <w:rFonts w:ascii="Times New Roman" w:hAnsi="Times New Roman"/>
          <w:sz w:val="24"/>
          <w:szCs w:val="24"/>
        </w:rPr>
        <w:t>.09.2026</w:t>
      </w:r>
      <w:r w:rsidRPr="008B54F4">
        <w:rPr>
          <w:rFonts w:ascii="Times New Roman" w:hAnsi="Times New Roman"/>
          <w:bCs/>
          <w:sz w:val="24"/>
          <w:szCs w:val="24"/>
        </w:rPr>
        <w:t>, ora 10.00.</w:t>
      </w:r>
    </w:p>
    <w:p w:rsidR="00B76B2A" w:rsidRPr="008B54F4" w:rsidRDefault="00B76B2A" w:rsidP="00B76B2A">
      <w:pPr>
        <w:pStyle w:val="ListParagraph"/>
        <w:ind w:left="360"/>
        <w:jc w:val="both"/>
        <w:rPr>
          <w:rFonts w:ascii="Times New Roman" w:hAnsi="Times New Roman"/>
          <w:sz w:val="24"/>
          <w:szCs w:val="24"/>
        </w:rPr>
      </w:pPr>
      <w:r w:rsidRPr="008B54F4">
        <w:rPr>
          <w:rFonts w:ascii="Times New Roman" w:hAnsi="Times New Roman"/>
          <w:sz w:val="24"/>
          <w:szCs w:val="24"/>
        </w:rPr>
        <w:t xml:space="preserve">Eventualele </w:t>
      </w:r>
      <w:proofErr w:type="spellStart"/>
      <w:r w:rsidRPr="008B54F4">
        <w:rPr>
          <w:rFonts w:ascii="Times New Roman" w:hAnsi="Times New Roman"/>
          <w:sz w:val="24"/>
          <w:szCs w:val="24"/>
        </w:rPr>
        <w:t>contestaţii</w:t>
      </w:r>
      <w:proofErr w:type="spellEnd"/>
      <w:r w:rsidRPr="008B54F4">
        <w:rPr>
          <w:rFonts w:ascii="Times New Roman" w:hAnsi="Times New Roman"/>
          <w:sz w:val="24"/>
          <w:szCs w:val="24"/>
        </w:rPr>
        <w:t xml:space="preserve"> se pot depune după </w:t>
      </w:r>
      <w:proofErr w:type="spellStart"/>
      <w:r w:rsidRPr="008B54F4">
        <w:rPr>
          <w:rFonts w:ascii="Times New Roman" w:hAnsi="Times New Roman"/>
          <w:sz w:val="24"/>
          <w:szCs w:val="24"/>
        </w:rPr>
        <w:t>selecţia</w:t>
      </w:r>
      <w:proofErr w:type="spellEnd"/>
      <w:r w:rsidRPr="008B54F4">
        <w:rPr>
          <w:rFonts w:ascii="Times New Roman" w:hAnsi="Times New Roman"/>
          <w:sz w:val="24"/>
          <w:szCs w:val="24"/>
        </w:rPr>
        <w:t xml:space="preserve"> dosarelor de concurs </w:t>
      </w:r>
      <w:proofErr w:type="spellStart"/>
      <w:r w:rsidRPr="008B54F4">
        <w:rPr>
          <w:rFonts w:ascii="Times New Roman" w:hAnsi="Times New Roman"/>
          <w:sz w:val="24"/>
          <w:szCs w:val="24"/>
        </w:rPr>
        <w:t>şi</w:t>
      </w:r>
      <w:proofErr w:type="spellEnd"/>
      <w:r w:rsidRPr="008B54F4">
        <w:rPr>
          <w:rFonts w:ascii="Times New Roman" w:hAnsi="Times New Roman"/>
          <w:sz w:val="24"/>
          <w:szCs w:val="24"/>
        </w:rPr>
        <w:t xml:space="preserve"> după fiecare probă în parte. Candidatul </w:t>
      </w:r>
      <w:proofErr w:type="spellStart"/>
      <w:r w:rsidRPr="008B54F4">
        <w:rPr>
          <w:rFonts w:ascii="Times New Roman" w:hAnsi="Times New Roman"/>
          <w:sz w:val="24"/>
          <w:szCs w:val="24"/>
        </w:rPr>
        <w:t>nemulţumit</w:t>
      </w:r>
      <w:proofErr w:type="spellEnd"/>
      <w:r w:rsidRPr="008B54F4">
        <w:rPr>
          <w:rFonts w:ascii="Times New Roman" w:hAnsi="Times New Roman"/>
          <w:sz w:val="24"/>
          <w:szCs w:val="24"/>
        </w:rPr>
        <w:t xml:space="preserve"> de modul de </w:t>
      </w:r>
      <w:proofErr w:type="spellStart"/>
      <w:r w:rsidRPr="008B54F4">
        <w:rPr>
          <w:rFonts w:ascii="Times New Roman" w:hAnsi="Times New Roman"/>
          <w:sz w:val="24"/>
          <w:szCs w:val="24"/>
        </w:rPr>
        <w:t>soluţionare</w:t>
      </w:r>
      <w:proofErr w:type="spellEnd"/>
      <w:r w:rsidRPr="008B54F4">
        <w:rPr>
          <w:rFonts w:ascii="Times New Roman" w:hAnsi="Times New Roman"/>
          <w:sz w:val="24"/>
          <w:szCs w:val="24"/>
        </w:rPr>
        <w:t xml:space="preserve"> a </w:t>
      </w:r>
      <w:proofErr w:type="spellStart"/>
      <w:r w:rsidRPr="008B54F4">
        <w:rPr>
          <w:rFonts w:ascii="Times New Roman" w:hAnsi="Times New Roman"/>
          <w:sz w:val="24"/>
          <w:szCs w:val="24"/>
        </w:rPr>
        <w:t>contestaţiei</w:t>
      </w:r>
      <w:proofErr w:type="spellEnd"/>
      <w:r w:rsidRPr="008B54F4">
        <w:rPr>
          <w:rFonts w:ascii="Times New Roman" w:hAnsi="Times New Roman"/>
          <w:sz w:val="24"/>
          <w:szCs w:val="24"/>
        </w:rPr>
        <w:t xml:space="preserve"> se poate adresa </w:t>
      </w:r>
      <w:proofErr w:type="spellStart"/>
      <w:r w:rsidRPr="008B54F4">
        <w:rPr>
          <w:rFonts w:ascii="Times New Roman" w:hAnsi="Times New Roman"/>
          <w:sz w:val="24"/>
          <w:szCs w:val="24"/>
        </w:rPr>
        <w:t>instanţei</w:t>
      </w:r>
      <w:proofErr w:type="spellEnd"/>
      <w:r w:rsidRPr="008B54F4">
        <w:rPr>
          <w:rFonts w:ascii="Times New Roman" w:hAnsi="Times New Roman"/>
          <w:sz w:val="24"/>
          <w:szCs w:val="24"/>
        </w:rPr>
        <w:t xml:space="preserve"> de contencios administrativ, în </w:t>
      </w:r>
      <w:proofErr w:type="spellStart"/>
      <w:r w:rsidRPr="008B54F4">
        <w:rPr>
          <w:rFonts w:ascii="Times New Roman" w:hAnsi="Times New Roman"/>
          <w:sz w:val="24"/>
          <w:szCs w:val="24"/>
        </w:rPr>
        <w:t>condiţiile</w:t>
      </w:r>
      <w:proofErr w:type="spellEnd"/>
      <w:r w:rsidRPr="008B54F4">
        <w:rPr>
          <w:rFonts w:ascii="Times New Roman" w:hAnsi="Times New Roman"/>
          <w:sz w:val="24"/>
          <w:szCs w:val="24"/>
        </w:rPr>
        <w:t xml:space="preserve"> legii.</w:t>
      </w:r>
    </w:p>
    <w:p w:rsidR="00B76B2A" w:rsidRPr="008B54F4" w:rsidRDefault="00B76B2A" w:rsidP="00B76B2A">
      <w:pPr>
        <w:pStyle w:val="ListParagraph"/>
        <w:ind w:left="360"/>
        <w:jc w:val="both"/>
        <w:rPr>
          <w:rFonts w:ascii="Times New Roman" w:hAnsi="Times New Roman"/>
          <w:sz w:val="24"/>
          <w:szCs w:val="24"/>
        </w:rPr>
      </w:pPr>
      <w:r w:rsidRPr="008B54F4">
        <w:rPr>
          <w:rFonts w:ascii="Times New Roman" w:hAnsi="Times New Roman"/>
          <w:sz w:val="24"/>
          <w:szCs w:val="24"/>
        </w:rPr>
        <w:t>Punct de contact: - U.M. 01256 Caracal cu sediul în localitatea Caracal, str. Walter Mărăcineanu, nr.25, jud. Olt, telefon 0249.511.222, fax 0249.511.221</w:t>
      </w:r>
    </w:p>
    <w:p w:rsidR="00B76B2A" w:rsidRPr="008B54F4" w:rsidRDefault="00B76B2A" w:rsidP="00B76B2A">
      <w:pPr>
        <w:ind w:firstLine="360"/>
        <w:jc w:val="both"/>
      </w:pPr>
      <w:r w:rsidRPr="008B54F4">
        <w:t xml:space="preserve">Secretar: </w:t>
      </w:r>
      <w:r w:rsidR="00220C53">
        <w:t>Plt. Delcea Petre</w:t>
      </w:r>
      <w:r w:rsidRPr="008B54F4">
        <w:t xml:space="preserve">, telefon 0249.511.222, interior 115, telefon mobil </w:t>
      </w:r>
      <w:r w:rsidR="00220C53">
        <w:t>0766703793</w:t>
      </w:r>
    </w:p>
    <w:p w:rsidR="00B76B2A" w:rsidRPr="008B54F4" w:rsidRDefault="00B76B2A" w:rsidP="00B76B2A">
      <w:pPr>
        <w:pStyle w:val="ListParagraph"/>
        <w:ind w:left="360"/>
        <w:jc w:val="both"/>
        <w:rPr>
          <w:rFonts w:ascii="Times New Roman" w:hAnsi="Times New Roman"/>
          <w:bCs/>
          <w:sz w:val="24"/>
          <w:szCs w:val="24"/>
        </w:rPr>
      </w:pPr>
      <w:r w:rsidRPr="008B54F4">
        <w:rPr>
          <w:rFonts w:ascii="Times New Roman" w:hAnsi="Times New Roman"/>
          <w:sz w:val="24"/>
          <w:szCs w:val="24"/>
        </w:rPr>
        <w:t>Locația desfășurării concursului: Sediul U.M. 01256 Caracal, str. Walter Mărăcineanu, nr.25, jud. Olt</w:t>
      </w:r>
    </w:p>
    <w:p w:rsidR="009923EC" w:rsidRDefault="009923EC" w:rsidP="008802EF">
      <w:pPr>
        <w:pStyle w:val="NormalWeb"/>
        <w:tabs>
          <w:tab w:val="left" w:pos="709"/>
        </w:tabs>
        <w:jc w:val="both"/>
        <w:rPr>
          <w:rStyle w:val="rvts31"/>
          <w:b/>
          <w:u w:val="single"/>
        </w:rPr>
      </w:pPr>
    </w:p>
    <w:p w:rsidR="00303562" w:rsidRPr="00D921CC" w:rsidRDefault="00303562" w:rsidP="00B76B2A">
      <w:pPr>
        <w:pStyle w:val="NoSpacing"/>
        <w:jc w:val="both"/>
        <w:rPr>
          <w:b/>
        </w:rPr>
      </w:pPr>
      <w:r w:rsidRPr="00D921CC">
        <w:rPr>
          <w:b/>
        </w:rPr>
        <w:lastRenderedPageBreak/>
        <w:t>Notarea probelor:</w:t>
      </w:r>
    </w:p>
    <w:p w:rsidR="00303562" w:rsidRDefault="00303562" w:rsidP="00303562">
      <w:pPr>
        <w:pStyle w:val="NoSpacing"/>
        <w:ind w:firstLine="708"/>
        <w:jc w:val="both"/>
      </w:pPr>
      <w:r>
        <w:rPr>
          <w:rStyle w:val="rvts31"/>
        </w:rPr>
        <w:t>Sunt declaraţi admişi la proba scrisă candidaţii care au obţinut:</w:t>
      </w:r>
    </w:p>
    <w:p w:rsidR="00303562" w:rsidRDefault="00303562" w:rsidP="00303562">
      <w:pPr>
        <w:pStyle w:val="NoSpacing"/>
        <w:jc w:val="both"/>
      </w:pPr>
      <w:r>
        <w:rPr>
          <w:rStyle w:val="rvts31"/>
        </w:rPr>
        <w:t>   </w:t>
      </w:r>
      <w:r>
        <w:rPr>
          <w:rStyle w:val="rvts31"/>
        </w:rPr>
        <w:tab/>
        <w:t xml:space="preserve"> a) minimum 50 de puncte, în cazul concursurilor organizate pentru ocuparea funcţiilor contractuale de execuţie;</w:t>
      </w:r>
    </w:p>
    <w:p w:rsidR="00303562" w:rsidRDefault="00303562" w:rsidP="00303562">
      <w:pPr>
        <w:pStyle w:val="NoSpacing"/>
        <w:jc w:val="both"/>
      </w:pPr>
      <w:r>
        <w:rPr>
          <w:rStyle w:val="rvts31"/>
        </w:rPr>
        <w:t>   </w:t>
      </w:r>
      <w:r>
        <w:rPr>
          <w:rStyle w:val="rvts31"/>
        </w:rPr>
        <w:tab/>
        <w:t xml:space="preserve"> b) minimum 70 de puncte, în cazul concursurilor organizate pentru ocuparea funcţiilor contractuale de conducere.</w:t>
      </w:r>
    </w:p>
    <w:p w:rsidR="00303562" w:rsidRDefault="00303562" w:rsidP="00303562">
      <w:pPr>
        <w:pStyle w:val="NoSpacing"/>
        <w:ind w:firstLine="708"/>
        <w:jc w:val="both"/>
      </w:pPr>
      <w:r>
        <w:rPr>
          <w:rStyle w:val="rvts31"/>
        </w:rPr>
        <w:t>Sunt declaraţi admişi la interviu şi/sau proba practică candidaţii care au obţinut:</w:t>
      </w:r>
    </w:p>
    <w:p w:rsidR="00303562" w:rsidRDefault="00303562" w:rsidP="00303562">
      <w:pPr>
        <w:pStyle w:val="NoSpacing"/>
        <w:jc w:val="both"/>
      </w:pPr>
      <w:r>
        <w:rPr>
          <w:rStyle w:val="rvts31"/>
        </w:rPr>
        <w:t xml:space="preserve">    </w:t>
      </w:r>
      <w:r>
        <w:rPr>
          <w:rStyle w:val="rvts31"/>
        </w:rPr>
        <w:tab/>
        <w:t>a) minimum 50 de puncte, în cazul concursurilor organizate pentru ocuparea funcţiilor contractuale de execuţie;</w:t>
      </w:r>
    </w:p>
    <w:p w:rsidR="00303562" w:rsidRDefault="00303562" w:rsidP="00303562">
      <w:pPr>
        <w:pStyle w:val="NoSpacing"/>
        <w:jc w:val="both"/>
      </w:pPr>
      <w:r>
        <w:rPr>
          <w:rStyle w:val="rvts31"/>
        </w:rPr>
        <w:t xml:space="preserve">    </w:t>
      </w:r>
      <w:r>
        <w:rPr>
          <w:rStyle w:val="rvts31"/>
        </w:rPr>
        <w:tab/>
        <w:t>b) minimum 70 de puncte, în cazul concursurilor organizate pentru ocuparea funcţiilor contractuale de conducere.</w:t>
      </w:r>
    </w:p>
    <w:p w:rsidR="00303562" w:rsidRDefault="00303562" w:rsidP="00303562">
      <w:pPr>
        <w:pStyle w:val="NoSpacing"/>
        <w:ind w:firstLine="708"/>
        <w:jc w:val="both"/>
      </w:pPr>
      <w:r>
        <w:rPr>
          <w:rStyle w:val="rvts31"/>
        </w:rPr>
        <w:t>Punctajul final se calculează ca medie aritmetică a punctajelor obţinute la proba scrisă şi/sau la proba practică şi interviu, după caz.</w:t>
      </w:r>
    </w:p>
    <w:p w:rsidR="00303562" w:rsidRPr="00EC7792" w:rsidRDefault="00303562" w:rsidP="00303562">
      <w:pPr>
        <w:pStyle w:val="NoSpacing"/>
        <w:ind w:firstLine="708"/>
        <w:jc w:val="both"/>
        <w:rPr>
          <w:color w:val="FF0000"/>
        </w:rPr>
      </w:pPr>
      <w:r>
        <w:rPr>
          <w:rStyle w:val="rvts31"/>
        </w:rPr>
        <w:t>Se consideră admis la concursul pentru ocuparea unui post vacant/temporar vacant candidatul care a obţinut cel mai mare punctaj dintre candidaţii care au concurat pentru acelaşi post, cu condiţia ca aceştia să fi obţinut punctajul minim necesar.</w:t>
      </w:r>
    </w:p>
    <w:p w:rsidR="00303562" w:rsidRDefault="007D2629" w:rsidP="00303562">
      <w:pPr>
        <w:pStyle w:val="NoSpacing"/>
        <w:ind w:left="709"/>
        <w:jc w:val="both"/>
      </w:pPr>
      <w:r>
        <w:rPr>
          <w:noProof/>
        </w:rPr>
        <mc:AlternateContent>
          <mc:Choice Requires="wps">
            <w:drawing>
              <wp:anchor distT="0" distB="0" distL="114300" distR="114300" simplePos="0" relativeHeight="251671552" behindDoc="0" locked="0" layoutInCell="1" allowOverlap="1">
                <wp:simplePos x="0" y="0"/>
                <wp:positionH relativeFrom="column">
                  <wp:posOffset>3748405</wp:posOffset>
                </wp:positionH>
                <wp:positionV relativeFrom="paragraph">
                  <wp:posOffset>106680</wp:posOffset>
                </wp:positionV>
                <wp:extent cx="3035935" cy="868680"/>
                <wp:effectExtent l="5080" t="13970" r="6985" b="1270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868680"/>
                        </a:xfrm>
                        <a:prstGeom prst="rect">
                          <a:avLst/>
                        </a:prstGeom>
                        <a:solidFill>
                          <a:srgbClr val="FFFFFF"/>
                        </a:solidFill>
                        <a:ln w="9525">
                          <a:solidFill>
                            <a:schemeClr val="bg1">
                              <a:lumMod val="100000"/>
                              <a:lumOff val="0"/>
                            </a:schemeClr>
                          </a:solidFill>
                          <a:miter lim="800000"/>
                          <a:headEnd/>
                          <a:tailEnd/>
                        </a:ln>
                      </wps:spPr>
                      <wps:txbx>
                        <w:txbxContent>
                          <w:p w:rsidR="00303562" w:rsidRDefault="00303562" w:rsidP="00303562">
                            <w:pPr>
                              <w:jc w:val="center"/>
                            </w:pPr>
                            <w:r>
                              <w:t>ÎNTOCMIT</w:t>
                            </w:r>
                          </w:p>
                          <w:p w:rsidR="00303562" w:rsidRDefault="00303562" w:rsidP="00303562">
                            <w:pPr>
                              <w:jc w:val="center"/>
                            </w:pPr>
                            <w:r>
                              <w:t>SECRETARUL COMISIEI DE CONCURS</w:t>
                            </w:r>
                          </w:p>
                          <w:p w:rsidR="00303562" w:rsidRDefault="00303562" w:rsidP="00303562">
                            <w:r>
                              <w:t xml:space="preserve">  </w:t>
                            </w:r>
                            <w:r w:rsidR="005567DB">
                              <w:t>Plt</w:t>
                            </w:r>
                            <w:r>
                              <w:t xml:space="preserve">. </w:t>
                            </w:r>
                          </w:p>
                          <w:p w:rsidR="00303562" w:rsidRDefault="00303562" w:rsidP="00303562">
                            <w:r>
                              <w:t xml:space="preserve">             Petre DELCEA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295.15pt;margin-top:8.4pt;width:239.05pt;height:6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" strokecolor="white [3212]">
                <v:textbox>
                  <w:txbxContent>
                    <w:p w:rsidR="00303562" w:rsidRDefault="00303562" w:rsidP="00303562">
                      <w:pPr>
                        <w:jc w:val="center"/>
                      </w:pPr>
                      <w:r>
                        <w:t>ÎNTOCMIT</w:t>
                      </w:r>
                    </w:p>
                    <w:p w:rsidR="00303562" w:rsidRDefault="00303562" w:rsidP="00303562">
                      <w:pPr>
                        <w:jc w:val="center"/>
                      </w:pPr>
                      <w:r>
                        <w:t>SECRETARUL COMISIEI DE CONCURS</w:t>
                      </w:r>
                    </w:p>
                    <w:p w:rsidR="00303562" w:rsidRDefault="00303562" w:rsidP="00303562">
                      <w:r>
                        <w:t xml:space="preserve">  </w:t>
                      </w:r>
                      <w:r w:rsidR="005567DB">
                        <w:t>Plt</w:t>
                      </w:r>
                      <w:r>
                        <w:t xml:space="preserve">. </w:t>
                      </w:r>
                    </w:p>
                    <w:p w:rsidR="00303562" w:rsidRDefault="00303562" w:rsidP="00303562">
                      <w:r>
                        <w:t xml:space="preserve">             Petre DELCEA</w:t>
                      </w:r>
                    </w:p>
                  </w:txbxContent>
                </v:textbox>
              </v:shape>
            </w:pict>
          </mc:Fallback>
        </mc:AlternateContent>
      </w:r>
    </w:p>
    <w:p w:rsidR="00303562" w:rsidRDefault="00303562" w:rsidP="00303562">
      <w:pPr>
        <w:pStyle w:val="NoSpacing"/>
        <w:ind w:left="709"/>
        <w:jc w:val="both"/>
      </w:pPr>
    </w:p>
    <w:p w:rsidR="00303562" w:rsidRDefault="00303562" w:rsidP="00303562">
      <w:pPr>
        <w:pStyle w:val="NoSpacing"/>
        <w:ind w:left="709"/>
        <w:jc w:val="both"/>
      </w:pPr>
    </w:p>
    <w:p w:rsidR="00303562" w:rsidRDefault="00303562" w:rsidP="00303562">
      <w:pPr>
        <w:pStyle w:val="NoSpacing"/>
        <w:ind w:left="709"/>
        <w:jc w:val="both"/>
      </w:pPr>
    </w:p>
    <w:p w:rsidR="00303562" w:rsidRDefault="00303562" w:rsidP="00303562">
      <w:pPr>
        <w:pStyle w:val="NoSpacing"/>
        <w:ind w:left="709"/>
        <w:jc w:val="both"/>
      </w:pPr>
    </w:p>
    <w:p w:rsidR="00303562" w:rsidRDefault="00303562" w:rsidP="00303562">
      <w:pPr>
        <w:pStyle w:val="NoSpacing"/>
        <w:ind w:left="709"/>
        <w:jc w:val="both"/>
      </w:pPr>
    </w:p>
    <w:p w:rsidR="00303562" w:rsidRDefault="00303562" w:rsidP="00303562">
      <w:pPr>
        <w:pStyle w:val="NoSpacing"/>
        <w:tabs>
          <w:tab w:val="left" w:pos="1985"/>
        </w:tabs>
        <w:jc w:val="both"/>
      </w:pPr>
      <w:r>
        <w:t xml:space="preserve">                          </w:t>
      </w:r>
      <w:r w:rsidRPr="00F72F40">
        <w:t xml:space="preserve">  </w:t>
      </w:r>
      <w:r>
        <w:t xml:space="preserve">                                </w:t>
      </w:r>
    </w:p>
    <w:p w:rsidR="00303562" w:rsidRPr="00D921CC" w:rsidRDefault="00303562" w:rsidP="00303562">
      <w:pPr>
        <w:jc w:val="center"/>
        <w:rPr>
          <w:b/>
          <w:bCs/>
        </w:rPr>
      </w:pPr>
      <w:r w:rsidRPr="00D921CC">
        <w:rPr>
          <w:b/>
          <w:bCs/>
        </w:rPr>
        <w:t>PREZENTUL ANUNŢ VA FI AFIŞAT LA PUNCTUL DE CONTROL AL U.M. 0</w:t>
      </w:r>
      <w:r>
        <w:rPr>
          <w:b/>
          <w:bCs/>
        </w:rPr>
        <w:t>1256 CARACAL</w:t>
      </w:r>
      <w:r w:rsidRPr="00D921CC">
        <w:rPr>
          <w:b/>
          <w:bCs/>
        </w:rPr>
        <w:t xml:space="preserve">, </w:t>
      </w:r>
    </w:p>
    <w:p w:rsidR="00303562" w:rsidRPr="00BD5BFC" w:rsidRDefault="00303562" w:rsidP="00303562">
      <w:pPr>
        <w:jc w:val="center"/>
        <w:rPr>
          <w:b/>
          <w:bCs/>
          <w:u w:val="single"/>
        </w:rPr>
      </w:pPr>
      <w:r w:rsidRPr="00D921CC">
        <w:rPr>
          <w:b/>
          <w:bCs/>
        </w:rPr>
        <w:t xml:space="preserve">ÎN DATA DE </w:t>
      </w:r>
      <w:r w:rsidRPr="00BD5BFC">
        <w:rPr>
          <w:bCs/>
          <w:u w:val="single"/>
        </w:rPr>
        <w:tab/>
      </w:r>
      <w:r w:rsidRPr="00BD5BFC">
        <w:rPr>
          <w:bCs/>
          <w:u w:val="single"/>
        </w:rPr>
        <w:tab/>
      </w:r>
      <w:r w:rsidRPr="00BD5BFC">
        <w:rPr>
          <w:bCs/>
          <w:u w:val="single"/>
        </w:rPr>
        <w:tab/>
      </w:r>
      <w:r w:rsidRPr="00BD5BFC">
        <w:rPr>
          <w:bCs/>
          <w:u w:val="single"/>
        </w:rPr>
        <w:tab/>
      </w:r>
    </w:p>
    <w:p w:rsidR="00303562" w:rsidRPr="00D921CC" w:rsidRDefault="00303562" w:rsidP="00303562">
      <w:pPr>
        <w:jc w:val="center"/>
        <w:rPr>
          <w:b/>
          <w:bCs/>
        </w:rPr>
      </w:pPr>
      <w:r w:rsidRPr="00D921CC">
        <w:rPr>
          <w:b/>
          <w:bCs/>
        </w:rPr>
        <w:t>SUBOFIŢER DE SERVICIU PE PUNCTUL DE CONTROL</w:t>
      </w:r>
    </w:p>
    <w:p w:rsidR="00303562" w:rsidRPr="00D921CC" w:rsidRDefault="00303562" w:rsidP="00303562">
      <w:pPr>
        <w:rPr>
          <w:b/>
          <w:bCs/>
        </w:rPr>
      </w:pPr>
      <w:r w:rsidRPr="00D921CC">
        <w:rPr>
          <w:b/>
          <w:bCs/>
        </w:rPr>
        <w:tab/>
      </w:r>
      <w:r w:rsidRPr="00D921CC">
        <w:rPr>
          <w:b/>
          <w:bCs/>
        </w:rPr>
        <w:tab/>
        <w:t xml:space="preserve">               __________</w:t>
      </w:r>
    </w:p>
    <w:p w:rsidR="00303562" w:rsidRPr="00D921CC" w:rsidRDefault="00303562" w:rsidP="00303562">
      <w:pPr>
        <w:rPr>
          <w:b/>
          <w:bCs/>
        </w:rPr>
      </w:pPr>
      <w:r w:rsidRPr="00D921CC">
        <w:rPr>
          <w:b/>
          <w:bCs/>
        </w:rPr>
        <w:tab/>
      </w:r>
      <w:r w:rsidRPr="00D921CC">
        <w:rPr>
          <w:b/>
          <w:bCs/>
        </w:rPr>
        <w:tab/>
      </w:r>
      <w:r w:rsidRPr="00D921CC">
        <w:rPr>
          <w:b/>
          <w:bCs/>
        </w:rPr>
        <w:tab/>
      </w:r>
      <w:r w:rsidRPr="00D921CC">
        <w:rPr>
          <w:b/>
          <w:bCs/>
        </w:rPr>
        <w:tab/>
        <w:t xml:space="preserve">         ______________________________________</w:t>
      </w:r>
    </w:p>
    <w:p w:rsidR="00BD5BFC" w:rsidRPr="00D921CC" w:rsidRDefault="00BD5BFC" w:rsidP="00303562">
      <w:pPr>
        <w:rPr>
          <w:b/>
          <w:bCs/>
        </w:rPr>
      </w:pPr>
    </w:p>
    <w:p w:rsidR="00832C82" w:rsidRDefault="00832C82" w:rsidP="00832C82">
      <w:pPr>
        <w:pStyle w:val="NoSpacing"/>
        <w:jc w:val="both"/>
      </w:pPr>
    </w:p>
    <w:p w:rsidR="00D921CC" w:rsidRDefault="00D921CC" w:rsidP="00017A8A">
      <w:pPr>
        <w:jc w:val="both"/>
        <w:rPr>
          <w:b/>
          <w:bCs/>
          <w:color w:val="FF0000"/>
          <w:sz w:val="22"/>
          <w:szCs w:val="22"/>
        </w:rPr>
      </w:pPr>
    </w:p>
    <w:sectPr w:rsidR="00D921CC" w:rsidSect="00D8232B">
      <w:headerReference w:type="default" r:id="rId9"/>
      <w:footerReference w:type="even" r:id="rId10"/>
      <w:footerReference w:type="default" r:id="rId11"/>
      <w:footerReference w:type="first" r:id="rId12"/>
      <w:pgSz w:w="11907" w:h="16840" w:code="9"/>
      <w:pgMar w:top="720" w:right="720" w:bottom="720" w:left="720" w:header="227" w:footer="59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F41" w:rsidRDefault="00CC7F41">
      <w:r>
        <w:separator/>
      </w:r>
    </w:p>
  </w:endnote>
  <w:endnote w:type="continuationSeparator" w:id="0">
    <w:p w:rsidR="00CC7F41" w:rsidRDefault="00CC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BF5" w:rsidRDefault="00452D50">
    <w:pPr>
      <w:pStyle w:val="Footer"/>
      <w:framePr w:wrap="around" w:vAnchor="text" w:hAnchor="margin" w:xAlign="center" w:y="1"/>
      <w:rPr>
        <w:rStyle w:val="PageNumber"/>
      </w:rPr>
    </w:pPr>
    <w:r>
      <w:rPr>
        <w:rStyle w:val="PageNumber"/>
      </w:rPr>
      <w:fldChar w:fldCharType="begin"/>
    </w:r>
    <w:r w:rsidR="00661BF5">
      <w:rPr>
        <w:rStyle w:val="PageNumber"/>
      </w:rPr>
      <w:instrText xml:space="preserve">PAGE  </w:instrText>
    </w:r>
    <w:r>
      <w:rPr>
        <w:rStyle w:val="PageNumber"/>
      </w:rPr>
      <w:fldChar w:fldCharType="separate"/>
    </w:r>
    <w:r w:rsidR="00661BF5">
      <w:rPr>
        <w:rStyle w:val="PageNumber"/>
        <w:noProof/>
      </w:rPr>
      <w:t>1</w:t>
    </w:r>
    <w:r>
      <w:rPr>
        <w:rStyle w:val="PageNumber"/>
      </w:rPr>
      <w:fldChar w:fldCharType="end"/>
    </w:r>
  </w:p>
  <w:p w:rsidR="00661BF5" w:rsidRDefault="00661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BF5" w:rsidRPr="004A72F7" w:rsidRDefault="00661BF5" w:rsidP="00FF216C">
    <w:pPr>
      <w:pStyle w:val="Header"/>
      <w:jc w:val="center"/>
      <w:rPr>
        <w:i/>
        <w:sz w:val="16"/>
        <w:szCs w:val="16"/>
      </w:rPr>
    </w:pPr>
    <w:r w:rsidRPr="004A72F7">
      <w:rPr>
        <w:i/>
        <w:sz w:val="16"/>
        <w:szCs w:val="16"/>
      </w:rPr>
      <w:t>NECLASIFICAT</w:t>
    </w:r>
  </w:p>
  <w:p w:rsidR="00661BF5" w:rsidRPr="004A72F7" w:rsidRDefault="00452D50" w:rsidP="00FF216C">
    <w:pPr>
      <w:pStyle w:val="Footer"/>
      <w:jc w:val="center"/>
      <w:rPr>
        <w:rFonts w:ascii="Times New Roman" w:hAnsi="Times New Roman"/>
        <w:i/>
        <w:sz w:val="16"/>
        <w:szCs w:val="16"/>
      </w:rPr>
    </w:pPr>
    <w:r w:rsidRPr="004A72F7">
      <w:rPr>
        <w:rStyle w:val="PageNumber"/>
        <w:rFonts w:ascii="Times New Roman" w:hAnsi="Times New Roman"/>
        <w:i/>
        <w:sz w:val="16"/>
        <w:szCs w:val="16"/>
      </w:rPr>
      <w:fldChar w:fldCharType="begin"/>
    </w:r>
    <w:r w:rsidR="00661BF5" w:rsidRPr="004A72F7">
      <w:rPr>
        <w:rStyle w:val="PageNumber"/>
        <w:rFonts w:ascii="Times New Roman" w:hAnsi="Times New Roman"/>
        <w:i/>
        <w:sz w:val="16"/>
        <w:szCs w:val="16"/>
      </w:rPr>
      <w:instrText xml:space="preserve"> PAGE </w:instrText>
    </w:r>
    <w:r w:rsidRPr="004A72F7">
      <w:rPr>
        <w:rStyle w:val="PageNumber"/>
        <w:rFonts w:ascii="Times New Roman" w:hAnsi="Times New Roman"/>
        <w:i/>
        <w:sz w:val="16"/>
        <w:szCs w:val="16"/>
      </w:rPr>
      <w:fldChar w:fldCharType="separate"/>
    </w:r>
    <w:r w:rsidR="00832C82">
      <w:rPr>
        <w:rStyle w:val="PageNumber"/>
        <w:rFonts w:ascii="Times New Roman" w:hAnsi="Times New Roman"/>
        <w:i/>
        <w:noProof/>
        <w:sz w:val="16"/>
        <w:szCs w:val="16"/>
      </w:rPr>
      <w:t>4</w:t>
    </w:r>
    <w:r w:rsidRPr="004A72F7">
      <w:rPr>
        <w:rStyle w:val="PageNumber"/>
        <w:rFonts w:ascii="Times New Roman" w:hAnsi="Times New Roman"/>
        <w:i/>
        <w:sz w:val="16"/>
        <w:szCs w:val="16"/>
      </w:rPr>
      <w:fldChar w:fldCharType="end"/>
    </w:r>
    <w:r w:rsidR="00661BF5" w:rsidRPr="004A72F7">
      <w:rPr>
        <w:rStyle w:val="PageNumber"/>
        <w:rFonts w:ascii="Times New Roman" w:hAnsi="Times New Roman"/>
        <w:i/>
        <w:sz w:val="16"/>
        <w:szCs w:val="16"/>
      </w:rPr>
      <w:t xml:space="preserve"> din </w:t>
    </w:r>
    <w:r w:rsidR="002529F7">
      <w:rPr>
        <w:rStyle w:val="PageNumber"/>
        <w:rFonts w:ascii="Times New Roman" w:hAnsi="Times New Roman"/>
        <w:i/>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1CC" w:rsidRPr="00D921CC" w:rsidRDefault="00D921CC" w:rsidP="00C32CC9">
    <w:pPr>
      <w:jc w:val="center"/>
      <w:rPr>
        <w:i/>
        <w:sz w:val="16"/>
        <w:szCs w:val="16"/>
      </w:rPr>
    </w:pPr>
    <w:r w:rsidRPr="00D921CC">
      <w:rPr>
        <w:i/>
        <w:sz w:val="16"/>
        <w:szCs w:val="16"/>
      </w:rPr>
      <w:t>NECLASIFICAT</w:t>
    </w:r>
  </w:p>
  <w:p w:rsidR="00661BF5" w:rsidRPr="00D921CC" w:rsidRDefault="00452D50" w:rsidP="00C32CC9">
    <w:pPr>
      <w:jc w:val="center"/>
      <w:rPr>
        <w:i/>
        <w:sz w:val="16"/>
        <w:szCs w:val="16"/>
      </w:rPr>
    </w:pPr>
    <w:r w:rsidRPr="00D921CC">
      <w:rPr>
        <w:i/>
        <w:sz w:val="16"/>
        <w:szCs w:val="16"/>
      </w:rPr>
      <w:fldChar w:fldCharType="begin"/>
    </w:r>
    <w:r w:rsidR="00661BF5" w:rsidRPr="00D921CC">
      <w:rPr>
        <w:i/>
        <w:sz w:val="16"/>
        <w:szCs w:val="16"/>
      </w:rPr>
      <w:instrText xml:space="preserve"> PAGE </w:instrText>
    </w:r>
    <w:r w:rsidRPr="00D921CC">
      <w:rPr>
        <w:i/>
        <w:sz w:val="16"/>
        <w:szCs w:val="16"/>
      </w:rPr>
      <w:fldChar w:fldCharType="separate"/>
    </w:r>
    <w:r w:rsidR="00832C82">
      <w:rPr>
        <w:i/>
        <w:noProof/>
        <w:sz w:val="16"/>
        <w:szCs w:val="16"/>
      </w:rPr>
      <w:t>1</w:t>
    </w:r>
    <w:r w:rsidRPr="00D921CC">
      <w:rPr>
        <w:i/>
        <w:sz w:val="16"/>
        <w:szCs w:val="16"/>
      </w:rPr>
      <w:fldChar w:fldCharType="end"/>
    </w:r>
    <w:r w:rsidR="00661BF5" w:rsidRPr="00D921CC">
      <w:rPr>
        <w:i/>
        <w:sz w:val="16"/>
        <w:szCs w:val="16"/>
      </w:rPr>
      <w:t xml:space="preserve"> din </w:t>
    </w:r>
    <w:r w:rsidR="002529F7">
      <w:rPr>
        <w:i/>
        <w:sz w:val="16"/>
        <w:szCs w:val="16"/>
      </w:rPr>
      <w:t>8</w:t>
    </w:r>
  </w:p>
  <w:p w:rsidR="00661BF5" w:rsidRPr="009B0D36" w:rsidRDefault="00661BF5">
    <w:pPr>
      <w:pStyle w:val="Footer"/>
      <w:jc w:val="center"/>
      <w:rPr>
        <w:rFonts w:ascii="Times New Roman" w:hAnsi="Times New Roman"/>
        <w:i/>
        <w:sz w:val="20"/>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F41" w:rsidRDefault="00CC7F41">
      <w:r>
        <w:separator/>
      </w:r>
    </w:p>
  </w:footnote>
  <w:footnote w:type="continuationSeparator" w:id="0">
    <w:p w:rsidR="00CC7F41" w:rsidRDefault="00CC7F41">
      <w:r>
        <w:continuationSeparator/>
      </w:r>
    </w:p>
  </w:footnote>
  <w:footnote w:id="1">
    <w:p w:rsidR="00387E81" w:rsidRPr="00561897" w:rsidRDefault="00387E81" w:rsidP="00387E81">
      <w:pPr>
        <w:pStyle w:val="FootnoteText"/>
        <w:rPr>
          <w:sz w:val="16"/>
          <w:szCs w:val="16"/>
        </w:rPr>
      </w:pPr>
      <w:r w:rsidRPr="00561897">
        <w:rPr>
          <w:rStyle w:val="FootnoteReference"/>
          <w:sz w:val="16"/>
          <w:szCs w:val="16"/>
        </w:rPr>
        <w:footnoteRef/>
      </w:r>
      <w:r w:rsidRPr="00561897">
        <w:rPr>
          <w:sz w:val="16"/>
          <w:szCs w:val="16"/>
        </w:rPr>
        <w:t xml:space="preserve"> În cazul studiilor medii  se va preciza modalitatea de atestare a acestora (atestate cu diplomă de absolvire sau diplomă de bacalaureat).</w:t>
      </w:r>
    </w:p>
  </w:footnote>
  <w:footnote w:id="2">
    <w:p w:rsidR="00387E81" w:rsidRPr="00561897" w:rsidRDefault="00387E81" w:rsidP="00387E81">
      <w:pPr>
        <w:pStyle w:val="FootnoteText"/>
        <w:rPr>
          <w:sz w:val="16"/>
          <w:szCs w:val="16"/>
        </w:rPr>
      </w:pPr>
      <w:r w:rsidRPr="00561897">
        <w:rPr>
          <w:rStyle w:val="FootnoteReference"/>
          <w:sz w:val="16"/>
          <w:szCs w:val="16"/>
        </w:rPr>
        <w:footnoteRef/>
      </w:r>
      <w:r w:rsidRPr="00561897">
        <w:rPr>
          <w:sz w:val="16"/>
          <w:szCs w:val="16"/>
        </w:rPr>
        <w:t xml:space="preserve"> Se va specifica obținerea unui/unei aviz/autorizații prevăzut/prevăzute de lege, după caz.</w:t>
      </w:r>
    </w:p>
  </w:footnote>
  <w:footnote w:id="3">
    <w:p w:rsidR="00387E81" w:rsidRDefault="00387E81" w:rsidP="00387E81">
      <w:pPr>
        <w:pStyle w:val="FootnoteText"/>
      </w:pPr>
      <w:r w:rsidRPr="00561897">
        <w:rPr>
          <w:rStyle w:val="FootnoteReference"/>
          <w:sz w:val="16"/>
          <w:szCs w:val="16"/>
        </w:rPr>
        <w:footnoteRef/>
      </w:r>
      <w:r w:rsidRPr="00561897">
        <w:rPr>
          <w:sz w:val="16"/>
          <w:szCs w:val="16"/>
        </w:rPr>
        <w:t xml:space="preserve"> Doar în cazul funcțiilor de conducere.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BF5" w:rsidRDefault="00661BF5" w:rsidP="00FF216C">
    <w:pPr>
      <w:pStyle w:val="Header"/>
      <w:jc w:val="center"/>
    </w:pPr>
  </w:p>
  <w:p w:rsidR="00661BF5" w:rsidRPr="004A72F7" w:rsidRDefault="00661BF5" w:rsidP="00FF216C">
    <w:pPr>
      <w:pStyle w:val="Header"/>
      <w:jc w:val="center"/>
      <w:rPr>
        <w:i/>
        <w:sz w:val="16"/>
        <w:szCs w:val="16"/>
      </w:rPr>
    </w:pPr>
    <w:r w:rsidRPr="004A72F7">
      <w:rPr>
        <w:i/>
        <w:sz w:val="16"/>
        <w:szCs w:val="16"/>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0512"/>
    <w:multiLevelType w:val="hybridMultilevel"/>
    <w:tmpl w:val="092E949E"/>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 w15:restartNumberingAfterBreak="0">
    <w:nsid w:val="0F7B26FF"/>
    <w:multiLevelType w:val="hybridMultilevel"/>
    <w:tmpl w:val="5E5418D6"/>
    <w:lvl w:ilvl="0" w:tplc="0C09000F">
      <w:start w:val="1"/>
      <w:numFmt w:val="decimal"/>
      <w:lvlText w:val="%1."/>
      <w:lvlJc w:val="left"/>
      <w:pPr>
        <w:tabs>
          <w:tab w:val="num" w:pos="360"/>
        </w:tabs>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8356271"/>
    <w:multiLevelType w:val="hybridMultilevel"/>
    <w:tmpl w:val="7FD6BD7E"/>
    <w:lvl w:ilvl="0" w:tplc="11540318">
      <w:start w:val="1"/>
      <w:numFmt w:val="decimal"/>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15:restartNumberingAfterBreak="0">
    <w:nsid w:val="1C0B7F46"/>
    <w:multiLevelType w:val="hybridMultilevel"/>
    <w:tmpl w:val="005867A4"/>
    <w:lvl w:ilvl="0" w:tplc="EEF6E976">
      <w:start w:val="1"/>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72986"/>
    <w:multiLevelType w:val="hybridMultilevel"/>
    <w:tmpl w:val="229894DC"/>
    <w:lvl w:ilvl="0" w:tplc="67D83326">
      <w:start w:val="1"/>
      <w:numFmt w:val="decimal"/>
      <w:lvlText w:val="%1."/>
      <w:lvlJc w:val="left"/>
      <w:pPr>
        <w:tabs>
          <w:tab w:val="num" w:pos="644"/>
        </w:tabs>
        <w:ind w:left="644" w:hanging="360"/>
      </w:pPr>
      <w:rPr>
        <w:rFonts w:ascii="Times New Roman" w:eastAsia="Calibri" w:hAnsi="Times New Roman" w:cs="Times New Roman"/>
        <w:b/>
        <w:i w:val="0"/>
        <w:color w:val="auto"/>
        <w:sz w:val="24"/>
        <w:szCs w:val="24"/>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5" w15:restartNumberingAfterBreak="0">
    <w:nsid w:val="21D34653"/>
    <w:multiLevelType w:val="hybridMultilevel"/>
    <w:tmpl w:val="5EAAFFD6"/>
    <w:lvl w:ilvl="0" w:tplc="E02A32CC">
      <w:start w:val="5"/>
      <w:numFmt w:val="bullet"/>
      <w:lvlText w:val="-"/>
      <w:lvlJc w:val="left"/>
      <w:pPr>
        <w:ind w:left="2629" w:hanging="360"/>
      </w:pPr>
      <w:rPr>
        <w:rFonts w:ascii="Times New Roman" w:eastAsia="Times New Roman" w:hAnsi="Times New Roman" w:cs="Times New Roman" w:hint="default"/>
      </w:rPr>
    </w:lvl>
    <w:lvl w:ilvl="1" w:tplc="04180003" w:tentative="1">
      <w:start w:val="1"/>
      <w:numFmt w:val="bullet"/>
      <w:lvlText w:val="o"/>
      <w:lvlJc w:val="left"/>
      <w:pPr>
        <w:ind w:left="3349" w:hanging="360"/>
      </w:pPr>
      <w:rPr>
        <w:rFonts w:ascii="Courier New" w:hAnsi="Courier New" w:cs="Courier New" w:hint="default"/>
      </w:rPr>
    </w:lvl>
    <w:lvl w:ilvl="2" w:tplc="04180005" w:tentative="1">
      <w:start w:val="1"/>
      <w:numFmt w:val="bullet"/>
      <w:lvlText w:val=""/>
      <w:lvlJc w:val="left"/>
      <w:pPr>
        <w:ind w:left="4069" w:hanging="360"/>
      </w:pPr>
      <w:rPr>
        <w:rFonts w:ascii="Wingdings" w:hAnsi="Wingdings" w:hint="default"/>
      </w:rPr>
    </w:lvl>
    <w:lvl w:ilvl="3" w:tplc="04180001" w:tentative="1">
      <w:start w:val="1"/>
      <w:numFmt w:val="bullet"/>
      <w:lvlText w:val=""/>
      <w:lvlJc w:val="left"/>
      <w:pPr>
        <w:ind w:left="4789" w:hanging="360"/>
      </w:pPr>
      <w:rPr>
        <w:rFonts w:ascii="Symbol" w:hAnsi="Symbol" w:hint="default"/>
      </w:rPr>
    </w:lvl>
    <w:lvl w:ilvl="4" w:tplc="04180003" w:tentative="1">
      <w:start w:val="1"/>
      <w:numFmt w:val="bullet"/>
      <w:lvlText w:val="o"/>
      <w:lvlJc w:val="left"/>
      <w:pPr>
        <w:ind w:left="5509" w:hanging="360"/>
      </w:pPr>
      <w:rPr>
        <w:rFonts w:ascii="Courier New" w:hAnsi="Courier New" w:cs="Courier New" w:hint="default"/>
      </w:rPr>
    </w:lvl>
    <w:lvl w:ilvl="5" w:tplc="04180005" w:tentative="1">
      <w:start w:val="1"/>
      <w:numFmt w:val="bullet"/>
      <w:lvlText w:val=""/>
      <w:lvlJc w:val="left"/>
      <w:pPr>
        <w:ind w:left="6229" w:hanging="360"/>
      </w:pPr>
      <w:rPr>
        <w:rFonts w:ascii="Wingdings" w:hAnsi="Wingdings" w:hint="default"/>
      </w:rPr>
    </w:lvl>
    <w:lvl w:ilvl="6" w:tplc="04180001" w:tentative="1">
      <w:start w:val="1"/>
      <w:numFmt w:val="bullet"/>
      <w:lvlText w:val=""/>
      <w:lvlJc w:val="left"/>
      <w:pPr>
        <w:ind w:left="6949" w:hanging="360"/>
      </w:pPr>
      <w:rPr>
        <w:rFonts w:ascii="Symbol" w:hAnsi="Symbol" w:hint="default"/>
      </w:rPr>
    </w:lvl>
    <w:lvl w:ilvl="7" w:tplc="04180003" w:tentative="1">
      <w:start w:val="1"/>
      <w:numFmt w:val="bullet"/>
      <w:lvlText w:val="o"/>
      <w:lvlJc w:val="left"/>
      <w:pPr>
        <w:ind w:left="7669" w:hanging="360"/>
      </w:pPr>
      <w:rPr>
        <w:rFonts w:ascii="Courier New" w:hAnsi="Courier New" w:cs="Courier New" w:hint="default"/>
      </w:rPr>
    </w:lvl>
    <w:lvl w:ilvl="8" w:tplc="04180005" w:tentative="1">
      <w:start w:val="1"/>
      <w:numFmt w:val="bullet"/>
      <w:lvlText w:val=""/>
      <w:lvlJc w:val="left"/>
      <w:pPr>
        <w:ind w:left="8389" w:hanging="360"/>
      </w:pPr>
      <w:rPr>
        <w:rFonts w:ascii="Wingdings" w:hAnsi="Wingdings" w:hint="default"/>
      </w:rPr>
    </w:lvl>
  </w:abstractNum>
  <w:abstractNum w:abstractNumId="6" w15:restartNumberingAfterBreak="0">
    <w:nsid w:val="238D1B1D"/>
    <w:multiLevelType w:val="hybridMultilevel"/>
    <w:tmpl w:val="E07CB1F8"/>
    <w:lvl w:ilvl="0" w:tplc="5F0A6438">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540483B"/>
    <w:multiLevelType w:val="hybridMultilevel"/>
    <w:tmpl w:val="CBD41420"/>
    <w:lvl w:ilvl="0" w:tplc="6C92A374">
      <w:start w:val="1"/>
      <w:numFmt w:val="decimal"/>
      <w:lvlText w:val="%1."/>
      <w:lvlJc w:val="left"/>
      <w:pPr>
        <w:ind w:left="900" w:hanging="360"/>
      </w:pPr>
      <w:rPr>
        <w:rFonts w:ascii="Times New Roman" w:eastAsia="Times New Roman" w:hAnsi="Times New Roman" w:cs="Times New Roman"/>
        <w:b/>
        <w:color w:val="auto"/>
      </w:r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8" w15:restartNumberingAfterBreak="0">
    <w:nsid w:val="26B369FC"/>
    <w:multiLevelType w:val="hybridMultilevel"/>
    <w:tmpl w:val="61A8CAC6"/>
    <w:lvl w:ilvl="0" w:tplc="5F0A6438">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3AB6BDA"/>
    <w:multiLevelType w:val="hybridMultilevel"/>
    <w:tmpl w:val="D248923A"/>
    <w:lvl w:ilvl="0" w:tplc="0C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4716473"/>
    <w:multiLevelType w:val="hybridMultilevel"/>
    <w:tmpl w:val="4C3AE0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3012B"/>
    <w:multiLevelType w:val="hybridMultilevel"/>
    <w:tmpl w:val="4D681B00"/>
    <w:lvl w:ilvl="0" w:tplc="F0186190">
      <w:start w:val="1"/>
      <w:numFmt w:val="decimal"/>
      <w:lvlText w:val="%1."/>
      <w:lvlJc w:val="center"/>
      <w:pPr>
        <w:tabs>
          <w:tab w:val="num" w:pos="450"/>
        </w:tabs>
        <w:ind w:left="117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2B538D"/>
    <w:multiLevelType w:val="hybridMultilevel"/>
    <w:tmpl w:val="99ACDFE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3" w15:restartNumberingAfterBreak="0">
    <w:nsid w:val="6C927113"/>
    <w:multiLevelType w:val="hybridMultilevel"/>
    <w:tmpl w:val="477831E4"/>
    <w:lvl w:ilvl="0" w:tplc="5F0A6438">
      <w:start w:val="2"/>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15:restartNumberingAfterBreak="0">
    <w:nsid w:val="6CCF107D"/>
    <w:multiLevelType w:val="hybridMultilevel"/>
    <w:tmpl w:val="6772D5B0"/>
    <w:lvl w:ilvl="0" w:tplc="E02A32C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47A4688"/>
    <w:multiLevelType w:val="hybridMultilevel"/>
    <w:tmpl w:val="0AEAF4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6"/>
  </w:num>
  <w:num w:numId="9">
    <w:abstractNumId w:val="8"/>
  </w:num>
  <w:num w:numId="10">
    <w:abstractNumId w:val="13"/>
  </w:num>
  <w:num w:numId="11">
    <w:abstractNumId w:val="12"/>
  </w:num>
  <w:num w:numId="12">
    <w:abstractNumId w:val="15"/>
  </w:num>
  <w:num w:numId="13">
    <w:abstractNumId w:val="14"/>
  </w:num>
  <w:num w:numId="14">
    <w:abstractNumId w:val="5"/>
  </w:num>
  <w:num w:numId="15">
    <w:abstractNumId w:val="11"/>
  </w:num>
  <w:num w:numId="16">
    <w:abstractNumId w:val="9"/>
  </w:num>
  <w:num w:numId="1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0241">
      <o:colormenu v:ext="edit" stroke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197"/>
    <w:rsid w:val="000111DB"/>
    <w:rsid w:val="00012778"/>
    <w:rsid w:val="00013E4E"/>
    <w:rsid w:val="00017A8A"/>
    <w:rsid w:val="00025D99"/>
    <w:rsid w:val="0002691F"/>
    <w:rsid w:val="000314EA"/>
    <w:rsid w:val="000321A8"/>
    <w:rsid w:val="000329FF"/>
    <w:rsid w:val="00033DB7"/>
    <w:rsid w:val="000361C6"/>
    <w:rsid w:val="00042961"/>
    <w:rsid w:val="0004357D"/>
    <w:rsid w:val="00045CFD"/>
    <w:rsid w:val="0004672D"/>
    <w:rsid w:val="000504A7"/>
    <w:rsid w:val="0005093C"/>
    <w:rsid w:val="000512A7"/>
    <w:rsid w:val="00055D4C"/>
    <w:rsid w:val="00056D76"/>
    <w:rsid w:val="000619F5"/>
    <w:rsid w:val="000672B8"/>
    <w:rsid w:val="000736B6"/>
    <w:rsid w:val="00074A9C"/>
    <w:rsid w:val="00077E2F"/>
    <w:rsid w:val="000806E4"/>
    <w:rsid w:val="000820A2"/>
    <w:rsid w:val="00082D8A"/>
    <w:rsid w:val="000833F4"/>
    <w:rsid w:val="00083EEB"/>
    <w:rsid w:val="00084D5D"/>
    <w:rsid w:val="0008706D"/>
    <w:rsid w:val="00092159"/>
    <w:rsid w:val="000A4BCC"/>
    <w:rsid w:val="000A4CDB"/>
    <w:rsid w:val="000B078D"/>
    <w:rsid w:val="000B1453"/>
    <w:rsid w:val="000B2A43"/>
    <w:rsid w:val="000B54F7"/>
    <w:rsid w:val="000C02AE"/>
    <w:rsid w:val="000C4419"/>
    <w:rsid w:val="000D2B1E"/>
    <w:rsid w:val="000D593C"/>
    <w:rsid w:val="000E02F7"/>
    <w:rsid w:val="000E0C28"/>
    <w:rsid w:val="000E12A6"/>
    <w:rsid w:val="000E2629"/>
    <w:rsid w:val="000F10A0"/>
    <w:rsid w:val="000F1F76"/>
    <w:rsid w:val="000F41D0"/>
    <w:rsid w:val="000F4BA4"/>
    <w:rsid w:val="0010661E"/>
    <w:rsid w:val="00107BF4"/>
    <w:rsid w:val="0011028E"/>
    <w:rsid w:val="0011783D"/>
    <w:rsid w:val="00133397"/>
    <w:rsid w:val="00133B98"/>
    <w:rsid w:val="0014172B"/>
    <w:rsid w:val="00142CC0"/>
    <w:rsid w:val="00143119"/>
    <w:rsid w:val="00147228"/>
    <w:rsid w:val="001501DE"/>
    <w:rsid w:val="00156935"/>
    <w:rsid w:val="001571C8"/>
    <w:rsid w:val="00162B1F"/>
    <w:rsid w:val="00170823"/>
    <w:rsid w:val="001714E2"/>
    <w:rsid w:val="0017209E"/>
    <w:rsid w:val="0017586F"/>
    <w:rsid w:val="00180979"/>
    <w:rsid w:val="00181E60"/>
    <w:rsid w:val="0018311D"/>
    <w:rsid w:val="00184BA2"/>
    <w:rsid w:val="001873C7"/>
    <w:rsid w:val="00187CB8"/>
    <w:rsid w:val="00194086"/>
    <w:rsid w:val="0019482D"/>
    <w:rsid w:val="001A061D"/>
    <w:rsid w:val="001A0704"/>
    <w:rsid w:val="001A14FD"/>
    <w:rsid w:val="001A620E"/>
    <w:rsid w:val="001A79FF"/>
    <w:rsid w:val="001A7F5D"/>
    <w:rsid w:val="001B1376"/>
    <w:rsid w:val="001B458A"/>
    <w:rsid w:val="001B6726"/>
    <w:rsid w:val="001C0014"/>
    <w:rsid w:val="001C0855"/>
    <w:rsid w:val="001C5D6E"/>
    <w:rsid w:val="001C5F90"/>
    <w:rsid w:val="001D2CBC"/>
    <w:rsid w:val="001D30FF"/>
    <w:rsid w:val="001D3336"/>
    <w:rsid w:val="001D68AC"/>
    <w:rsid w:val="001D6D6C"/>
    <w:rsid w:val="001D6FB4"/>
    <w:rsid w:val="001E03D6"/>
    <w:rsid w:val="001E2EF0"/>
    <w:rsid w:val="001E4F8E"/>
    <w:rsid w:val="001E5252"/>
    <w:rsid w:val="001E7DE0"/>
    <w:rsid w:val="001F0625"/>
    <w:rsid w:val="001F2E14"/>
    <w:rsid w:val="0020476D"/>
    <w:rsid w:val="00205B3B"/>
    <w:rsid w:val="00207ED6"/>
    <w:rsid w:val="00220521"/>
    <w:rsid w:val="00220C53"/>
    <w:rsid w:val="002218B3"/>
    <w:rsid w:val="00223860"/>
    <w:rsid w:val="00227D74"/>
    <w:rsid w:val="00227EFA"/>
    <w:rsid w:val="00233BD4"/>
    <w:rsid w:val="00234156"/>
    <w:rsid w:val="00241059"/>
    <w:rsid w:val="002435F3"/>
    <w:rsid w:val="00245C17"/>
    <w:rsid w:val="00246958"/>
    <w:rsid w:val="002529F7"/>
    <w:rsid w:val="002542A5"/>
    <w:rsid w:val="00254EC7"/>
    <w:rsid w:val="00257CB1"/>
    <w:rsid w:val="00275C5A"/>
    <w:rsid w:val="00280654"/>
    <w:rsid w:val="0028237E"/>
    <w:rsid w:val="00285E65"/>
    <w:rsid w:val="0029619A"/>
    <w:rsid w:val="002967BE"/>
    <w:rsid w:val="002979AB"/>
    <w:rsid w:val="002A7DEB"/>
    <w:rsid w:val="002B00A2"/>
    <w:rsid w:val="002B17B5"/>
    <w:rsid w:val="002B62A4"/>
    <w:rsid w:val="002B764B"/>
    <w:rsid w:val="002C3555"/>
    <w:rsid w:val="002C3B41"/>
    <w:rsid w:val="002D17DE"/>
    <w:rsid w:val="002D6C15"/>
    <w:rsid w:val="002E3954"/>
    <w:rsid w:val="002F034D"/>
    <w:rsid w:val="002F3158"/>
    <w:rsid w:val="00303562"/>
    <w:rsid w:val="00313390"/>
    <w:rsid w:val="00315608"/>
    <w:rsid w:val="0032096B"/>
    <w:rsid w:val="00321CB6"/>
    <w:rsid w:val="003222F8"/>
    <w:rsid w:val="00324077"/>
    <w:rsid w:val="00326FCF"/>
    <w:rsid w:val="0033352B"/>
    <w:rsid w:val="00335A41"/>
    <w:rsid w:val="00340160"/>
    <w:rsid w:val="00340D35"/>
    <w:rsid w:val="003452F4"/>
    <w:rsid w:val="00346996"/>
    <w:rsid w:val="00356F82"/>
    <w:rsid w:val="00360BF7"/>
    <w:rsid w:val="00365666"/>
    <w:rsid w:val="00375F3E"/>
    <w:rsid w:val="00376620"/>
    <w:rsid w:val="00381614"/>
    <w:rsid w:val="00387E81"/>
    <w:rsid w:val="003905BB"/>
    <w:rsid w:val="003911C5"/>
    <w:rsid w:val="00393967"/>
    <w:rsid w:val="00397282"/>
    <w:rsid w:val="00397D4F"/>
    <w:rsid w:val="003A0F9E"/>
    <w:rsid w:val="003A4F27"/>
    <w:rsid w:val="003B1967"/>
    <w:rsid w:val="003B230F"/>
    <w:rsid w:val="003B3070"/>
    <w:rsid w:val="003B376C"/>
    <w:rsid w:val="003C2487"/>
    <w:rsid w:val="003C6613"/>
    <w:rsid w:val="003D383C"/>
    <w:rsid w:val="003D5455"/>
    <w:rsid w:val="003E33A5"/>
    <w:rsid w:val="003E61E9"/>
    <w:rsid w:val="003F1955"/>
    <w:rsid w:val="003F6ADE"/>
    <w:rsid w:val="003F6F2B"/>
    <w:rsid w:val="00412671"/>
    <w:rsid w:val="00412C43"/>
    <w:rsid w:val="00413029"/>
    <w:rsid w:val="00416507"/>
    <w:rsid w:val="00420312"/>
    <w:rsid w:val="0042102B"/>
    <w:rsid w:val="00421E08"/>
    <w:rsid w:val="00423AA7"/>
    <w:rsid w:val="00425036"/>
    <w:rsid w:val="0043414F"/>
    <w:rsid w:val="004379D7"/>
    <w:rsid w:val="00443AB3"/>
    <w:rsid w:val="00444736"/>
    <w:rsid w:val="004462EE"/>
    <w:rsid w:val="00451BC0"/>
    <w:rsid w:val="00452D50"/>
    <w:rsid w:val="00453514"/>
    <w:rsid w:val="0045396D"/>
    <w:rsid w:val="00456089"/>
    <w:rsid w:val="00456610"/>
    <w:rsid w:val="0045680D"/>
    <w:rsid w:val="00457F44"/>
    <w:rsid w:val="00464DE6"/>
    <w:rsid w:val="004670BE"/>
    <w:rsid w:val="00467140"/>
    <w:rsid w:val="00467BCD"/>
    <w:rsid w:val="004701AD"/>
    <w:rsid w:val="0047271D"/>
    <w:rsid w:val="004730A6"/>
    <w:rsid w:val="00474B9E"/>
    <w:rsid w:val="00476D89"/>
    <w:rsid w:val="004809A8"/>
    <w:rsid w:val="0048733B"/>
    <w:rsid w:val="00496C9C"/>
    <w:rsid w:val="004A2559"/>
    <w:rsid w:val="004A53EB"/>
    <w:rsid w:val="004A72F7"/>
    <w:rsid w:val="004C3D1B"/>
    <w:rsid w:val="004C5D85"/>
    <w:rsid w:val="004C6973"/>
    <w:rsid w:val="004C7010"/>
    <w:rsid w:val="004C766B"/>
    <w:rsid w:val="004D5BA0"/>
    <w:rsid w:val="004E0858"/>
    <w:rsid w:val="004E18BA"/>
    <w:rsid w:val="004E750C"/>
    <w:rsid w:val="004F2D79"/>
    <w:rsid w:val="00504156"/>
    <w:rsid w:val="00506D84"/>
    <w:rsid w:val="00511307"/>
    <w:rsid w:val="005137A7"/>
    <w:rsid w:val="00515B8A"/>
    <w:rsid w:val="00521AC7"/>
    <w:rsid w:val="005272E0"/>
    <w:rsid w:val="005351C6"/>
    <w:rsid w:val="00537290"/>
    <w:rsid w:val="0054346D"/>
    <w:rsid w:val="005468BF"/>
    <w:rsid w:val="005470D2"/>
    <w:rsid w:val="00547200"/>
    <w:rsid w:val="00547A44"/>
    <w:rsid w:val="00552196"/>
    <w:rsid w:val="005567DB"/>
    <w:rsid w:val="00587760"/>
    <w:rsid w:val="00587A10"/>
    <w:rsid w:val="00595025"/>
    <w:rsid w:val="005A0D06"/>
    <w:rsid w:val="005A52D3"/>
    <w:rsid w:val="005A5721"/>
    <w:rsid w:val="005A5F5B"/>
    <w:rsid w:val="005B2720"/>
    <w:rsid w:val="005B27F3"/>
    <w:rsid w:val="005C11D9"/>
    <w:rsid w:val="005C2AC6"/>
    <w:rsid w:val="005D5DCC"/>
    <w:rsid w:val="005D6A83"/>
    <w:rsid w:val="005E26D2"/>
    <w:rsid w:val="005E32A5"/>
    <w:rsid w:val="005F043F"/>
    <w:rsid w:val="005F4D32"/>
    <w:rsid w:val="005F4F03"/>
    <w:rsid w:val="005F69EA"/>
    <w:rsid w:val="005F6FAA"/>
    <w:rsid w:val="00605C92"/>
    <w:rsid w:val="00612BDB"/>
    <w:rsid w:val="0061469F"/>
    <w:rsid w:val="006226F4"/>
    <w:rsid w:val="00626139"/>
    <w:rsid w:val="0062763C"/>
    <w:rsid w:val="00630220"/>
    <w:rsid w:val="00630557"/>
    <w:rsid w:val="00631E13"/>
    <w:rsid w:val="00631F97"/>
    <w:rsid w:val="00633B55"/>
    <w:rsid w:val="00633C6D"/>
    <w:rsid w:val="0064118A"/>
    <w:rsid w:val="006447DC"/>
    <w:rsid w:val="00645B6C"/>
    <w:rsid w:val="00645FF1"/>
    <w:rsid w:val="00653AFC"/>
    <w:rsid w:val="00656AE6"/>
    <w:rsid w:val="00660790"/>
    <w:rsid w:val="00661BF5"/>
    <w:rsid w:val="00665F02"/>
    <w:rsid w:val="00673EF4"/>
    <w:rsid w:val="00674221"/>
    <w:rsid w:val="00674D13"/>
    <w:rsid w:val="006755CF"/>
    <w:rsid w:val="00680501"/>
    <w:rsid w:val="006841A6"/>
    <w:rsid w:val="006950DF"/>
    <w:rsid w:val="00696D69"/>
    <w:rsid w:val="00697880"/>
    <w:rsid w:val="006A60F8"/>
    <w:rsid w:val="006B2266"/>
    <w:rsid w:val="006B57E9"/>
    <w:rsid w:val="006C056C"/>
    <w:rsid w:val="006C3B3A"/>
    <w:rsid w:val="006C40F1"/>
    <w:rsid w:val="006C4B18"/>
    <w:rsid w:val="006C5D6C"/>
    <w:rsid w:val="006C758C"/>
    <w:rsid w:val="006D0578"/>
    <w:rsid w:val="006D0946"/>
    <w:rsid w:val="006D0F1F"/>
    <w:rsid w:val="006D24AE"/>
    <w:rsid w:val="006D2D47"/>
    <w:rsid w:val="006D3A86"/>
    <w:rsid w:val="006D590A"/>
    <w:rsid w:val="006E0B23"/>
    <w:rsid w:val="006E0BB7"/>
    <w:rsid w:val="006E2894"/>
    <w:rsid w:val="006E3303"/>
    <w:rsid w:val="006F29CC"/>
    <w:rsid w:val="006F3BDB"/>
    <w:rsid w:val="006F3E6A"/>
    <w:rsid w:val="006F7EBE"/>
    <w:rsid w:val="00700924"/>
    <w:rsid w:val="0070100C"/>
    <w:rsid w:val="007110BF"/>
    <w:rsid w:val="00711D52"/>
    <w:rsid w:val="007122E8"/>
    <w:rsid w:val="00714414"/>
    <w:rsid w:val="00714918"/>
    <w:rsid w:val="00715FF5"/>
    <w:rsid w:val="00721137"/>
    <w:rsid w:val="00721BE2"/>
    <w:rsid w:val="0073161A"/>
    <w:rsid w:val="00731FCA"/>
    <w:rsid w:val="007320F4"/>
    <w:rsid w:val="00736A37"/>
    <w:rsid w:val="00736BC0"/>
    <w:rsid w:val="00736DB5"/>
    <w:rsid w:val="007443C7"/>
    <w:rsid w:val="0075257D"/>
    <w:rsid w:val="00753698"/>
    <w:rsid w:val="007541E1"/>
    <w:rsid w:val="00755D45"/>
    <w:rsid w:val="00756BC1"/>
    <w:rsid w:val="007663A8"/>
    <w:rsid w:val="00766629"/>
    <w:rsid w:val="0076733F"/>
    <w:rsid w:val="00777A39"/>
    <w:rsid w:val="00782537"/>
    <w:rsid w:val="007828BD"/>
    <w:rsid w:val="00787437"/>
    <w:rsid w:val="00793B84"/>
    <w:rsid w:val="00794E32"/>
    <w:rsid w:val="00796666"/>
    <w:rsid w:val="007A1A08"/>
    <w:rsid w:val="007A2D89"/>
    <w:rsid w:val="007A5026"/>
    <w:rsid w:val="007A7C64"/>
    <w:rsid w:val="007B053D"/>
    <w:rsid w:val="007B07FE"/>
    <w:rsid w:val="007B3B07"/>
    <w:rsid w:val="007B50E2"/>
    <w:rsid w:val="007B7873"/>
    <w:rsid w:val="007C0D2F"/>
    <w:rsid w:val="007C11F5"/>
    <w:rsid w:val="007C4ED1"/>
    <w:rsid w:val="007C5891"/>
    <w:rsid w:val="007C7B9E"/>
    <w:rsid w:val="007D2629"/>
    <w:rsid w:val="007D498B"/>
    <w:rsid w:val="007D4E70"/>
    <w:rsid w:val="007D7D7D"/>
    <w:rsid w:val="007E003C"/>
    <w:rsid w:val="007E12E3"/>
    <w:rsid w:val="007E3601"/>
    <w:rsid w:val="007E3BE2"/>
    <w:rsid w:val="007E3BE7"/>
    <w:rsid w:val="007E696D"/>
    <w:rsid w:val="007F2F4A"/>
    <w:rsid w:val="007F51BD"/>
    <w:rsid w:val="007F7E19"/>
    <w:rsid w:val="007F7E6B"/>
    <w:rsid w:val="007F7FED"/>
    <w:rsid w:val="00810BF8"/>
    <w:rsid w:val="00811235"/>
    <w:rsid w:val="00812D10"/>
    <w:rsid w:val="0081759D"/>
    <w:rsid w:val="008202DC"/>
    <w:rsid w:val="00820AF9"/>
    <w:rsid w:val="0082121A"/>
    <w:rsid w:val="00825F8E"/>
    <w:rsid w:val="00826E49"/>
    <w:rsid w:val="00827457"/>
    <w:rsid w:val="00830CC7"/>
    <w:rsid w:val="00832C82"/>
    <w:rsid w:val="00835907"/>
    <w:rsid w:val="00835A12"/>
    <w:rsid w:val="008379EE"/>
    <w:rsid w:val="00843BBA"/>
    <w:rsid w:val="0084780F"/>
    <w:rsid w:val="008478BC"/>
    <w:rsid w:val="00853A3C"/>
    <w:rsid w:val="0086249F"/>
    <w:rsid w:val="00866928"/>
    <w:rsid w:val="00866C9A"/>
    <w:rsid w:val="00867E42"/>
    <w:rsid w:val="00875204"/>
    <w:rsid w:val="008802EF"/>
    <w:rsid w:val="00880C63"/>
    <w:rsid w:val="00881BAD"/>
    <w:rsid w:val="00884E43"/>
    <w:rsid w:val="008923CD"/>
    <w:rsid w:val="0089294B"/>
    <w:rsid w:val="008938B5"/>
    <w:rsid w:val="008A42B5"/>
    <w:rsid w:val="008B0164"/>
    <w:rsid w:val="008B273E"/>
    <w:rsid w:val="008B4E1D"/>
    <w:rsid w:val="008C0DEF"/>
    <w:rsid w:val="008D1CB2"/>
    <w:rsid w:val="008D3E55"/>
    <w:rsid w:val="008D6555"/>
    <w:rsid w:val="008D6567"/>
    <w:rsid w:val="008D6B32"/>
    <w:rsid w:val="008E34E9"/>
    <w:rsid w:val="008E5E7F"/>
    <w:rsid w:val="008F17E7"/>
    <w:rsid w:val="008F1854"/>
    <w:rsid w:val="008F5C6B"/>
    <w:rsid w:val="008F627E"/>
    <w:rsid w:val="008F671B"/>
    <w:rsid w:val="008F730A"/>
    <w:rsid w:val="00900377"/>
    <w:rsid w:val="00901858"/>
    <w:rsid w:val="009121BE"/>
    <w:rsid w:val="00912376"/>
    <w:rsid w:val="009176A6"/>
    <w:rsid w:val="00920166"/>
    <w:rsid w:val="00922AF0"/>
    <w:rsid w:val="009311B4"/>
    <w:rsid w:val="00934112"/>
    <w:rsid w:val="00934197"/>
    <w:rsid w:val="00936959"/>
    <w:rsid w:val="009375A2"/>
    <w:rsid w:val="00941D4B"/>
    <w:rsid w:val="00942A86"/>
    <w:rsid w:val="0094444C"/>
    <w:rsid w:val="00947E7C"/>
    <w:rsid w:val="00951AA3"/>
    <w:rsid w:val="0095274A"/>
    <w:rsid w:val="00954A50"/>
    <w:rsid w:val="0096052F"/>
    <w:rsid w:val="00971492"/>
    <w:rsid w:val="00973D0B"/>
    <w:rsid w:val="009840EF"/>
    <w:rsid w:val="0099126B"/>
    <w:rsid w:val="009923EC"/>
    <w:rsid w:val="0099360A"/>
    <w:rsid w:val="0099465D"/>
    <w:rsid w:val="009A037F"/>
    <w:rsid w:val="009A2974"/>
    <w:rsid w:val="009A696B"/>
    <w:rsid w:val="009B0D36"/>
    <w:rsid w:val="009B4838"/>
    <w:rsid w:val="009B4E25"/>
    <w:rsid w:val="009B62B3"/>
    <w:rsid w:val="009C14B2"/>
    <w:rsid w:val="009C1D96"/>
    <w:rsid w:val="009C42FE"/>
    <w:rsid w:val="009C448B"/>
    <w:rsid w:val="009C4CBA"/>
    <w:rsid w:val="009D0DA3"/>
    <w:rsid w:val="009D7307"/>
    <w:rsid w:val="009E67BA"/>
    <w:rsid w:val="009F36C7"/>
    <w:rsid w:val="009F69E4"/>
    <w:rsid w:val="00A06B07"/>
    <w:rsid w:val="00A1135E"/>
    <w:rsid w:val="00A11C6E"/>
    <w:rsid w:val="00A13906"/>
    <w:rsid w:val="00A26634"/>
    <w:rsid w:val="00A30200"/>
    <w:rsid w:val="00A32963"/>
    <w:rsid w:val="00A33487"/>
    <w:rsid w:val="00A36B85"/>
    <w:rsid w:val="00A375B2"/>
    <w:rsid w:val="00A41F66"/>
    <w:rsid w:val="00A436C1"/>
    <w:rsid w:val="00A513FE"/>
    <w:rsid w:val="00A53292"/>
    <w:rsid w:val="00A548BC"/>
    <w:rsid w:val="00A55882"/>
    <w:rsid w:val="00A601DA"/>
    <w:rsid w:val="00A641D5"/>
    <w:rsid w:val="00A8198D"/>
    <w:rsid w:val="00A8320A"/>
    <w:rsid w:val="00A83CBE"/>
    <w:rsid w:val="00A85483"/>
    <w:rsid w:val="00A87567"/>
    <w:rsid w:val="00A90C94"/>
    <w:rsid w:val="00A911CE"/>
    <w:rsid w:val="00A932EC"/>
    <w:rsid w:val="00A94B0F"/>
    <w:rsid w:val="00A94B17"/>
    <w:rsid w:val="00AA29C7"/>
    <w:rsid w:val="00AA459F"/>
    <w:rsid w:val="00AA5C4B"/>
    <w:rsid w:val="00AA5F3E"/>
    <w:rsid w:val="00AA687C"/>
    <w:rsid w:val="00AB15C8"/>
    <w:rsid w:val="00AB176A"/>
    <w:rsid w:val="00AB225A"/>
    <w:rsid w:val="00AC69CE"/>
    <w:rsid w:val="00AC7F40"/>
    <w:rsid w:val="00AD027A"/>
    <w:rsid w:val="00AD05CD"/>
    <w:rsid w:val="00AD28DC"/>
    <w:rsid w:val="00AE6858"/>
    <w:rsid w:val="00AE7876"/>
    <w:rsid w:val="00AF2702"/>
    <w:rsid w:val="00AF5637"/>
    <w:rsid w:val="00AF5DA2"/>
    <w:rsid w:val="00AF670E"/>
    <w:rsid w:val="00B026D2"/>
    <w:rsid w:val="00B027C2"/>
    <w:rsid w:val="00B074F2"/>
    <w:rsid w:val="00B07AD8"/>
    <w:rsid w:val="00B11650"/>
    <w:rsid w:val="00B13BF1"/>
    <w:rsid w:val="00B262AE"/>
    <w:rsid w:val="00B301E3"/>
    <w:rsid w:val="00B30256"/>
    <w:rsid w:val="00B314AB"/>
    <w:rsid w:val="00B35F8B"/>
    <w:rsid w:val="00B36B06"/>
    <w:rsid w:val="00B379D4"/>
    <w:rsid w:val="00B4503D"/>
    <w:rsid w:val="00B45D81"/>
    <w:rsid w:val="00B5754E"/>
    <w:rsid w:val="00B64EE6"/>
    <w:rsid w:val="00B666C9"/>
    <w:rsid w:val="00B6724F"/>
    <w:rsid w:val="00B71865"/>
    <w:rsid w:val="00B75208"/>
    <w:rsid w:val="00B75525"/>
    <w:rsid w:val="00B762E4"/>
    <w:rsid w:val="00B76B2A"/>
    <w:rsid w:val="00B81410"/>
    <w:rsid w:val="00B868E4"/>
    <w:rsid w:val="00B928EE"/>
    <w:rsid w:val="00BA07B0"/>
    <w:rsid w:val="00BA26E9"/>
    <w:rsid w:val="00BA77B4"/>
    <w:rsid w:val="00BB6699"/>
    <w:rsid w:val="00BC0245"/>
    <w:rsid w:val="00BC678B"/>
    <w:rsid w:val="00BD2132"/>
    <w:rsid w:val="00BD42DC"/>
    <w:rsid w:val="00BD4D92"/>
    <w:rsid w:val="00BD5BFC"/>
    <w:rsid w:val="00BE0A03"/>
    <w:rsid w:val="00BE38BB"/>
    <w:rsid w:val="00BF2B92"/>
    <w:rsid w:val="00BF415F"/>
    <w:rsid w:val="00BF675E"/>
    <w:rsid w:val="00C02679"/>
    <w:rsid w:val="00C0596B"/>
    <w:rsid w:val="00C14DD6"/>
    <w:rsid w:val="00C1511C"/>
    <w:rsid w:val="00C17750"/>
    <w:rsid w:val="00C25C86"/>
    <w:rsid w:val="00C32CC9"/>
    <w:rsid w:val="00C3308C"/>
    <w:rsid w:val="00C36F9C"/>
    <w:rsid w:val="00C37B7B"/>
    <w:rsid w:val="00C423DC"/>
    <w:rsid w:val="00C45A67"/>
    <w:rsid w:val="00C53C25"/>
    <w:rsid w:val="00C55248"/>
    <w:rsid w:val="00C60AAA"/>
    <w:rsid w:val="00C61624"/>
    <w:rsid w:val="00C6170E"/>
    <w:rsid w:val="00C638DA"/>
    <w:rsid w:val="00C65A7B"/>
    <w:rsid w:val="00C70990"/>
    <w:rsid w:val="00C77511"/>
    <w:rsid w:val="00C80DB6"/>
    <w:rsid w:val="00C80DC0"/>
    <w:rsid w:val="00C81D13"/>
    <w:rsid w:val="00C83579"/>
    <w:rsid w:val="00C8459C"/>
    <w:rsid w:val="00C94D9A"/>
    <w:rsid w:val="00C95C02"/>
    <w:rsid w:val="00C96C7E"/>
    <w:rsid w:val="00C97959"/>
    <w:rsid w:val="00CA3073"/>
    <w:rsid w:val="00CA323A"/>
    <w:rsid w:val="00CA64DC"/>
    <w:rsid w:val="00CB2772"/>
    <w:rsid w:val="00CB3CD8"/>
    <w:rsid w:val="00CC0307"/>
    <w:rsid w:val="00CC224D"/>
    <w:rsid w:val="00CC3E64"/>
    <w:rsid w:val="00CC5A6A"/>
    <w:rsid w:val="00CC6A64"/>
    <w:rsid w:val="00CC7F41"/>
    <w:rsid w:val="00CD7947"/>
    <w:rsid w:val="00CF09EB"/>
    <w:rsid w:val="00CF4325"/>
    <w:rsid w:val="00CF5CD8"/>
    <w:rsid w:val="00CF7705"/>
    <w:rsid w:val="00D00202"/>
    <w:rsid w:val="00D00264"/>
    <w:rsid w:val="00D01FF2"/>
    <w:rsid w:val="00D02FC0"/>
    <w:rsid w:val="00D07902"/>
    <w:rsid w:val="00D17B87"/>
    <w:rsid w:val="00D21679"/>
    <w:rsid w:val="00D26699"/>
    <w:rsid w:val="00D30634"/>
    <w:rsid w:val="00D32DE8"/>
    <w:rsid w:val="00D34CCD"/>
    <w:rsid w:val="00D36BC3"/>
    <w:rsid w:val="00D4189B"/>
    <w:rsid w:val="00D41CB3"/>
    <w:rsid w:val="00D506DB"/>
    <w:rsid w:val="00D65364"/>
    <w:rsid w:val="00D74280"/>
    <w:rsid w:val="00D803CC"/>
    <w:rsid w:val="00D8232B"/>
    <w:rsid w:val="00D921CC"/>
    <w:rsid w:val="00D928E1"/>
    <w:rsid w:val="00D9431C"/>
    <w:rsid w:val="00D96419"/>
    <w:rsid w:val="00D971D6"/>
    <w:rsid w:val="00D97DB3"/>
    <w:rsid w:val="00DA187F"/>
    <w:rsid w:val="00DA3BC2"/>
    <w:rsid w:val="00DA3FC1"/>
    <w:rsid w:val="00DA5200"/>
    <w:rsid w:val="00DB388B"/>
    <w:rsid w:val="00DB5954"/>
    <w:rsid w:val="00DB6A1B"/>
    <w:rsid w:val="00DC0AC2"/>
    <w:rsid w:val="00DD7345"/>
    <w:rsid w:val="00DE11F6"/>
    <w:rsid w:val="00DE17D1"/>
    <w:rsid w:val="00DE4125"/>
    <w:rsid w:val="00DE56B0"/>
    <w:rsid w:val="00DE79B6"/>
    <w:rsid w:val="00DF0A89"/>
    <w:rsid w:val="00DF42D9"/>
    <w:rsid w:val="00DF7519"/>
    <w:rsid w:val="00E0149A"/>
    <w:rsid w:val="00E02414"/>
    <w:rsid w:val="00E029CD"/>
    <w:rsid w:val="00E10638"/>
    <w:rsid w:val="00E1269D"/>
    <w:rsid w:val="00E158CE"/>
    <w:rsid w:val="00E203F5"/>
    <w:rsid w:val="00E209B5"/>
    <w:rsid w:val="00E27781"/>
    <w:rsid w:val="00E34961"/>
    <w:rsid w:val="00E35BAE"/>
    <w:rsid w:val="00E4147D"/>
    <w:rsid w:val="00E46558"/>
    <w:rsid w:val="00E47B6D"/>
    <w:rsid w:val="00E51395"/>
    <w:rsid w:val="00E52ACE"/>
    <w:rsid w:val="00E53664"/>
    <w:rsid w:val="00E630E9"/>
    <w:rsid w:val="00E6418C"/>
    <w:rsid w:val="00E71898"/>
    <w:rsid w:val="00E85947"/>
    <w:rsid w:val="00EA5485"/>
    <w:rsid w:val="00EB1BDF"/>
    <w:rsid w:val="00EB32B4"/>
    <w:rsid w:val="00EC0064"/>
    <w:rsid w:val="00EC1178"/>
    <w:rsid w:val="00EC340F"/>
    <w:rsid w:val="00EC57F5"/>
    <w:rsid w:val="00EC7792"/>
    <w:rsid w:val="00ED41DE"/>
    <w:rsid w:val="00ED4ED1"/>
    <w:rsid w:val="00EE1AE0"/>
    <w:rsid w:val="00EE52AF"/>
    <w:rsid w:val="00EF3FEC"/>
    <w:rsid w:val="00F0334F"/>
    <w:rsid w:val="00F11D3B"/>
    <w:rsid w:val="00F200DB"/>
    <w:rsid w:val="00F201AE"/>
    <w:rsid w:val="00F21365"/>
    <w:rsid w:val="00F21B6B"/>
    <w:rsid w:val="00F22ECC"/>
    <w:rsid w:val="00F25C5A"/>
    <w:rsid w:val="00F27130"/>
    <w:rsid w:val="00F33F48"/>
    <w:rsid w:val="00F354E6"/>
    <w:rsid w:val="00F37281"/>
    <w:rsid w:val="00F406F8"/>
    <w:rsid w:val="00F40CE9"/>
    <w:rsid w:val="00F42047"/>
    <w:rsid w:val="00F45B32"/>
    <w:rsid w:val="00F46FD8"/>
    <w:rsid w:val="00F56412"/>
    <w:rsid w:val="00F575BC"/>
    <w:rsid w:val="00F60A13"/>
    <w:rsid w:val="00F60BED"/>
    <w:rsid w:val="00F64A1B"/>
    <w:rsid w:val="00F6640E"/>
    <w:rsid w:val="00F766E6"/>
    <w:rsid w:val="00F83AE6"/>
    <w:rsid w:val="00F8477F"/>
    <w:rsid w:val="00F964C8"/>
    <w:rsid w:val="00F97BC5"/>
    <w:rsid w:val="00FA1A40"/>
    <w:rsid w:val="00FA496C"/>
    <w:rsid w:val="00FB50A8"/>
    <w:rsid w:val="00FB518D"/>
    <w:rsid w:val="00FB5280"/>
    <w:rsid w:val="00FC1E4F"/>
    <w:rsid w:val="00FC492F"/>
    <w:rsid w:val="00FD780C"/>
    <w:rsid w:val="00FE1313"/>
    <w:rsid w:val="00FF0ACE"/>
    <w:rsid w:val="00FF21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enu v:ext="edit" strokecolor="none [3212]"/>
    </o:shapedefaults>
    <o:shapelayout v:ext="edit">
      <o:idmap v:ext="edit" data="1"/>
    </o:shapelayout>
  </w:shapeDefaults>
  <w:decimalSymbol w:val="."/>
  <w:listSeparator w:val=","/>
  <w14:docId w14:val="6E8C8FF0"/>
  <w15:docId w15:val="{FC645B6F-2A3C-4526-9617-7C4B670A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3336"/>
    <w:rPr>
      <w:sz w:val="24"/>
      <w:szCs w:val="24"/>
      <w:lang w:val="ro-RO" w:eastAsia="ro-RO"/>
    </w:rPr>
  </w:style>
  <w:style w:type="paragraph" w:styleId="Heading1">
    <w:name w:val="heading 1"/>
    <w:basedOn w:val="Normal"/>
    <w:next w:val="Normal"/>
    <w:qFormat/>
    <w:rsid w:val="001D3336"/>
    <w:pPr>
      <w:keepNext/>
      <w:jc w:val="center"/>
      <w:outlineLvl w:val="0"/>
    </w:pPr>
    <w:rPr>
      <w:rFonts w:ascii="Arial" w:hAnsi="Arial"/>
      <w:b/>
      <w:sz w:val="72"/>
      <w:szCs w:val="20"/>
      <w:lang w:val="en-US"/>
    </w:rPr>
  </w:style>
  <w:style w:type="paragraph" w:styleId="Heading2">
    <w:name w:val="heading 2"/>
    <w:basedOn w:val="Normal"/>
    <w:next w:val="Normal"/>
    <w:qFormat/>
    <w:rsid w:val="001D3336"/>
    <w:pPr>
      <w:keepNext/>
      <w:jc w:val="center"/>
      <w:outlineLvl w:val="1"/>
    </w:pPr>
    <w:rPr>
      <w:rFonts w:ascii="Arial" w:hAnsi="Arial"/>
      <w:b/>
      <w:szCs w:val="20"/>
      <w:lang w:val="en-US"/>
    </w:rPr>
  </w:style>
  <w:style w:type="paragraph" w:styleId="Heading3">
    <w:name w:val="heading 3"/>
    <w:basedOn w:val="Normal"/>
    <w:next w:val="Normal"/>
    <w:link w:val="Heading3Char"/>
    <w:qFormat/>
    <w:rsid w:val="001D3336"/>
    <w:pPr>
      <w:keepNext/>
      <w:jc w:val="both"/>
      <w:outlineLvl w:val="2"/>
    </w:pPr>
    <w:rPr>
      <w:b/>
      <w:sz w:val="20"/>
    </w:rPr>
  </w:style>
  <w:style w:type="paragraph" w:styleId="Heading4">
    <w:name w:val="heading 4"/>
    <w:basedOn w:val="Normal"/>
    <w:next w:val="Normal"/>
    <w:qFormat/>
    <w:rsid w:val="001D3336"/>
    <w:pPr>
      <w:keepNext/>
      <w:jc w:val="center"/>
      <w:outlineLvl w:val="3"/>
    </w:pPr>
    <w:rPr>
      <w:b/>
      <w:sz w:val="28"/>
    </w:rPr>
  </w:style>
  <w:style w:type="paragraph" w:styleId="Heading5">
    <w:name w:val="heading 5"/>
    <w:basedOn w:val="Normal"/>
    <w:next w:val="Normal"/>
    <w:qFormat/>
    <w:rsid w:val="001D3336"/>
    <w:pPr>
      <w:keepNext/>
      <w:jc w:val="both"/>
      <w:outlineLvl w:val="4"/>
    </w:pPr>
    <w:rPr>
      <w:b/>
      <w:color w:val="0000FF"/>
      <w:sz w:val="32"/>
      <w:szCs w:val="20"/>
      <w:lang w:val="en-US"/>
    </w:rPr>
  </w:style>
  <w:style w:type="paragraph" w:styleId="Heading6">
    <w:name w:val="heading 6"/>
    <w:basedOn w:val="Normal"/>
    <w:next w:val="Normal"/>
    <w:qFormat/>
    <w:rsid w:val="001D3336"/>
    <w:pPr>
      <w:keepNext/>
      <w:ind w:firstLine="720"/>
      <w:outlineLvl w:val="5"/>
    </w:pPr>
    <w:rPr>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3336"/>
    <w:pPr>
      <w:jc w:val="both"/>
    </w:pPr>
    <w:rPr>
      <w:rFonts w:ascii="Arial" w:hAnsi="Arial"/>
      <w:b/>
      <w:szCs w:val="20"/>
      <w:lang w:val="en-US"/>
    </w:rPr>
  </w:style>
  <w:style w:type="paragraph" w:styleId="Footer">
    <w:name w:val="footer"/>
    <w:basedOn w:val="Normal"/>
    <w:rsid w:val="001D3336"/>
    <w:pPr>
      <w:tabs>
        <w:tab w:val="center" w:pos="4320"/>
        <w:tab w:val="right" w:pos="8640"/>
      </w:tabs>
    </w:pPr>
    <w:rPr>
      <w:rFonts w:ascii="Arial" w:hAnsi="Arial"/>
      <w:szCs w:val="20"/>
      <w:lang w:val="en-US"/>
    </w:rPr>
  </w:style>
  <w:style w:type="character" w:styleId="PageNumber">
    <w:name w:val="page number"/>
    <w:basedOn w:val="DefaultParagraphFont"/>
    <w:rsid w:val="001D3336"/>
  </w:style>
  <w:style w:type="paragraph" w:styleId="BodyTextIndent">
    <w:name w:val="Body Text Indent"/>
    <w:basedOn w:val="Normal"/>
    <w:rsid w:val="001D3336"/>
    <w:pPr>
      <w:ind w:firstLine="709"/>
    </w:pPr>
    <w:rPr>
      <w:sz w:val="28"/>
      <w:szCs w:val="20"/>
      <w:lang w:val="en-US"/>
    </w:rPr>
  </w:style>
  <w:style w:type="paragraph" w:styleId="BodyTextIndent2">
    <w:name w:val="Body Text Indent 2"/>
    <w:basedOn w:val="Normal"/>
    <w:rsid w:val="001D3336"/>
    <w:pPr>
      <w:ind w:firstLine="720"/>
      <w:jc w:val="both"/>
    </w:pPr>
    <w:rPr>
      <w:sz w:val="28"/>
    </w:rPr>
  </w:style>
  <w:style w:type="paragraph" w:styleId="BodyText2">
    <w:name w:val="Body Text 2"/>
    <w:basedOn w:val="Normal"/>
    <w:rsid w:val="001D3336"/>
    <w:pPr>
      <w:jc w:val="both"/>
    </w:pPr>
    <w:rPr>
      <w:sz w:val="28"/>
      <w:lang w:val="fr-FR"/>
    </w:rPr>
  </w:style>
  <w:style w:type="paragraph" w:styleId="BodyTextIndent3">
    <w:name w:val="Body Text Indent 3"/>
    <w:basedOn w:val="Normal"/>
    <w:rsid w:val="001D3336"/>
    <w:pPr>
      <w:spacing w:line="360" w:lineRule="auto"/>
      <w:ind w:firstLine="708"/>
      <w:jc w:val="both"/>
    </w:pPr>
    <w:rPr>
      <w:sz w:val="28"/>
    </w:rPr>
  </w:style>
  <w:style w:type="paragraph" w:styleId="BodyText3">
    <w:name w:val="Body Text 3"/>
    <w:basedOn w:val="Normal"/>
    <w:rsid w:val="001D3336"/>
    <w:rPr>
      <w:sz w:val="28"/>
      <w:lang w:val="fr-FR"/>
    </w:rPr>
  </w:style>
  <w:style w:type="paragraph" w:styleId="Header">
    <w:name w:val="header"/>
    <w:basedOn w:val="Normal"/>
    <w:link w:val="HeaderChar"/>
    <w:rsid w:val="001D3336"/>
    <w:pPr>
      <w:tabs>
        <w:tab w:val="center" w:pos="4153"/>
        <w:tab w:val="right" w:pos="8306"/>
      </w:tabs>
    </w:pPr>
  </w:style>
  <w:style w:type="table" w:styleId="TableGrid">
    <w:name w:val="Table Grid"/>
    <w:basedOn w:val="TableNormal"/>
    <w:rsid w:val="006F2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A323A"/>
    <w:rPr>
      <w:rFonts w:ascii="Tahoma" w:hAnsi="Tahoma" w:cs="Tahoma"/>
      <w:sz w:val="16"/>
      <w:szCs w:val="16"/>
    </w:rPr>
  </w:style>
  <w:style w:type="paragraph" w:customStyle="1" w:styleId="Char">
    <w:name w:val="Char"/>
    <w:basedOn w:val="Normal"/>
    <w:rsid w:val="006B2266"/>
    <w:pPr>
      <w:spacing w:after="160" w:line="240" w:lineRule="exact"/>
    </w:pPr>
    <w:rPr>
      <w:rFonts w:ascii="Arial" w:hAnsi="Arial" w:cs="Arial"/>
      <w:sz w:val="20"/>
      <w:szCs w:val="20"/>
      <w:lang w:val="en-US" w:eastAsia="en-US"/>
    </w:rPr>
  </w:style>
  <w:style w:type="paragraph" w:customStyle="1" w:styleId="CaracterCaracter1CharCharCaracter">
    <w:name w:val="Caracter Caracter1 Char Char Caracter"/>
    <w:basedOn w:val="Normal"/>
    <w:rsid w:val="00467140"/>
    <w:rPr>
      <w:lang w:val="pl-PL" w:eastAsia="pl-PL"/>
    </w:rPr>
  </w:style>
  <w:style w:type="character" w:customStyle="1" w:styleId="ln2talineat">
    <w:name w:val="ln2talineat"/>
    <w:basedOn w:val="DefaultParagraphFont"/>
    <w:rsid w:val="00C32CC9"/>
  </w:style>
  <w:style w:type="character" w:styleId="Strong">
    <w:name w:val="Strong"/>
    <w:basedOn w:val="DefaultParagraphFont"/>
    <w:uiPriority w:val="22"/>
    <w:qFormat/>
    <w:rsid w:val="00C32CC9"/>
    <w:rPr>
      <w:b/>
      <w:bCs/>
    </w:rPr>
  </w:style>
  <w:style w:type="character" w:styleId="Hyperlink">
    <w:name w:val="Hyperlink"/>
    <w:basedOn w:val="DefaultParagraphFont"/>
    <w:uiPriority w:val="99"/>
    <w:unhideWhenUsed/>
    <w:rsid w:val="00C32CC9"/>
    <w:rPr>
      <w:color w:val="0000FF"/>
      <w:u w:val="single"/>
    </w:rPr>
  </w:style>
  <w:style w:type="paragraph" w:styleId="ListParagraph">
    <w:name w:val="List Paragraph"/>
    <w:aliases w:val="_List Paragraph,List Paragraph1,Listă paragraf"/>
    <w:basedOn w:val="Normal"/>
    <w:link w:val="ListParagraphChar"/>
    <w:uiPriority w:val="34"/>
    <w:qFormat/>
    <w:rsid w:val="00537290"/>
    <w:pPr>
      <w:ind w:left="720"/>
      <w:contextualSpacing/>
      <w:jc w:val="center"/>
    </w:pPr>
    <w:rPr>
      <w:rFonts w:ascii="Calibri" w:eastAsia="Calibri" w:hAnsi="Calibri"/>
      <w:sz w:val="22"/>
      <w:szCs w:val="22"/>
      <w:lang w:eastAsia="en-US"/>
    </w:rPr>
  </w:style>
  <w:style w:type="character" w:customStyle="1" w:styleId="BodyTextChar">
    <w:name w:val="Body Text Char"/>
    <w:basedOn w:val="DefaultParagraphFont"/>
    <w:link w:val="BodyText"/>
    <w:rsid w:val="00181E60"/>
    <w:rPr>
      <w:rFonts w:ascii="Arial" w:hAnsi="Arial"/>
      <w:b/>
      <w:sz w:val="24"/>
      <w:lang w:val="en-US"/>
    </w:rPr>
  </w:style>
  <w:style w:type="character" w:customStyle="1" w:styleId="HeaderChar">
    <w:name w:val="Header Char"/>
    <w:basedOn w:val="DefaultParagraphFont"/>
    <w:link w:val="Header"/>
    <w:rsid w:val="00C423DC"/>
    <w:rPr>
      <w:sz w:val="24"/>
      <w:szCs w:val="24"/>
      <w:lang w:val="ro-RO" w:eastAsia="ro-RO"/>
    </w:rPr>
  </w:style>
  <w:style w:type="character" w:customStyle="1" w:styleId="FontStyle101">
    <w:name w:val="Font Style101"/>
    <w:rsid w:val="001A7F5D"/>
    <w:rPr>
      <w:rFonts w:ascii="Times New Roman" w:hAnsi="Times New Roman" w:cs="Times New Roman" w:hint="default"/>
      <w:sz w:val="20"/>
      <w:szCs w:val="20"/>
    </w:rPr>
  </w:style>
  <w:style w:type="character" w:customStyle="1" w:styleId="Heading3Char">
    <w:name w:val="Heading 3 Char"/>
    <w:basedOn w:val="DefaultParagraphFont"/>
    <w:link w:val="Heading3"/>
    <w:rsid w:val="00DE11F6"/>
    <w:rPr>
      <w:b/>
      <w:szCs w:val="24"/>
      <w:lang w:val="ro-RO" w:eastAsia="ro-RO"/>
    </w:rPr>
  </w:style>
  <w:style w:type="paragraph" w:customStyle="1" w:styleId="Default">
    <w:name w:val="Default"/>
    <w:rsid w:val="007663A8"/>
    <w:pPr>
      <w:widowControl w:val="0"/>
      <w:autoSpaceDE w:val="0"/>
      <w:autoSpaceDN w:val="0"/>
      <w:adjustRightInd w:val="0"/>
    </w:pPr>
    <w:rPr>
      <w:rFonts w:ascii="Arial" w:eastAsia="SimSun" w:hAnsi="Arial" w:cs="Arial"/>
      <w:color w:val="000000"/>
      <w:sz w:val="24"/>
      <w:szCs w:val="24"/>
      <w:lang w:eastAsia="zh-CN"/>
    </w:rPr>
  </w:style>
  <w:style w:type="character" w:customStyle="1" w:styleId="ListParagraphChar">
    <w:name w:val="List Paragraph Char"/>
    <w:aliases w:val="_List Paragraph Char,List Paragraph1 Char,Listă paragraf Char"/>
    <w:basedOn w:val="DefaultParagraphFont"/>
    <w:link w:val="ListParagraph"/>
    <w:uiPriority w:val="34"/>
    <w:qFormat/>
    <w:locked/>
    <w:rsid w:val="007663A8"/>
    <w:rPr>
      <w:rFonts w:ascii="Calibri" w:eastAsia="Calibri" w:hAnsi="Calibri"/>
      <w:sz w:val="22"/>
      <w:szCs w:val="22"/>
      <w:lang w:val="ro-RO"/>
    </w:rPr>
  </w:style>
  <w:style w:type="paragraph" w:styleId="NoSpacing">
    <w:name w:val="No Spacing"/>
    <w:uiPriority w:val="1"/>
    <w:qFormat/>
    <w:rsid w:val="00376620"/>
    <w:rPr>
      <w:sz w:val="24"/>
      <w:szCs w:val="24"/>
      <w:lang w:val="ro-RO" w:eastAsia="ro-RO"/>
    </w:rPr>
  </w:style>
  <w:style w:type="paragraph" w:styleId="NormalWeb">
    <w:name w:val="Normal (Web)"/>
    <w:basedOn w:val="Normal"/>
    <w:uiPriority w:val="99"/>
    <w:unhideWhenUsed/>
    <w:rsid w:val="00CA64DC"/>
    <w:rPr>
      <w:rFonts w:eastAsiaTheme="minorEastAsia"/>
    </w:rPr>
  </w:style>
  <w:style w:type="character" w:customStyle="1" w:styleId="rvts31">
    <w:name w:val="rvts31"/>
    <w:basedOn w:val="DefaultParagraphFont"/>
    <w:rsid w:val="00CA64DC"/>
    <w:rPr>
      <w:rFonts w:ascii="Times New Roman" w:hAnsi="Times New Roman" w:cs="Times New Roman" w:hint="default"/>
      <w:sz w:val="24"/>
      <w:szCs w:val="24"/>
    </w:rPr>
  </w:style>
  <w:style w:type="paragraph" w:styleId="FootnoteText">
    <w:name w:val="footnote text"/>
    <w:basedOn w:val="Normal"/>
    <w:link w:val="FootnoteTextChar"/>
    <w:semiHidden/>
    <w:rsid w:val="000E02F7"/>
    <w:pPr>
      <w:jc w:val="both"/>
    </w:pPr>
    <w:rPr>
      <w:sz w:val="20"/>
      <w:szCs w:val="20"/>
    </w:rPr>
  </w:style>
  <w:style w:type="character" w:customStyle="1" w:styleId="FootnoteTextChar">
    <w:name w:val="Footnote Text Char"/>
    <w:basedOn w:val="DefaultParagraphFont"/>
    <w:link w:val="FootnoteText"/>
    <w:semiHidden/>
    <w:rsid w:val="000E02F7"/>
    <w:rPr>
      <w:lang w:val="ro-RO" w:eastAsia="ro-RO"/>
    </w:rPr>
  </w:style>
  <w:style w:type="character" w:styleId="FootnoteReference">
    <w:name w:val="footnote reference"/>
    <w:semiHidden/>
    <w:rsid w:val="000E02F7"/>
    <w:rPr>
      <w:vertAlign w:val="superscript"/>
    </w:rPr>
  </w:style>
  <w:style w:type="character" w:customStyle="1" w:styleId="rvts1">
    <w:name w:val="rvts1"/>
    <w:rsid w:val="00387E81"/>
  </w:style>
  <w:style w:type="character" w:customStyle="1" w:styleId="rvts5">
    <w:name w:val="rvts5"/>
    <w:rsid w:val="00387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16585">
      <w:bodyDiv w:val="1"/>
      <w:marLeft w:val="0"/>
      <w:marRight w:val="0"/>
      <w:marTop w:val="0"/>
      <w:marBottom w:val="0"/>
      <w:divBdr>
        <w:top w:val="none" w:sz="0" w:space="0" w:color="auto"/>
        <w:left w:val="none" w:sz="0" w:space="0" w:color="auto"/>
        <w:bottom w:val="none" w:sz="0" w:space="0" w:color="auto"/>
        <w:right w:val="none" w:sz="0" w:space="0" w:color="auto"/>
      </w:divBdr>
    </w:div>
    <w:div w:id="323163607">
      <w:bodyDiv w:val="1"/>
      <w:marLeft w:val="0"/>
      <w:marRight w:val="0"/>
      <w:marTop w:val="0"/>
      <w:marBottom w:val="0"/>
      <w:divBdr>
        <w:top w:val="none" w:sz="0" w:space="0" w:color="auto"/>
        <w:left w:val="none" w:sz="0" w:space="0" w:color="auto"/>
        <w:bottom w:val="none" w:sz="0" w:space="0" w:color="auto"/>
        <w:right w:val="none" w:sz="0" w:space="0" w:color="auto"/>
      </w:divBdr>
    </w:div>
    <w:div w:id="478307462">
      <w:bodyDiv w:val="1"/>
      <w:marLeft w:val="0"/>
      <w:marRight w:val="0"/>
      <w:marTop w:val="0"/>
      <w:marBottom w:val="0"/>
      <w:divBdr>
        <w:top w:val="none" w:sz="0" w:space="0" w:color="auto"/>
        <w:left w:val="none" w:sz="0" w:space="0" w:color="auto"/>
        <w:bottom w:val="none" w:sz="0" w:space="0" w:color="auto"/>
        <w:right w:val="none" w:sz="0" w:space="0" w:color="auto"/>
      </w:divBdr>
    </w:div>
    <w:div w:id="935596538">
      <w:bodyDiv w:val="1"/>
      <w:marLeft w:val="0"/>
      <w:marRight w:val="0"/>
      <w:marTop w:val="0"/>
      <w:marBottom w:val="0"/>
      <w:divBdr>
        <w:top w:val="none" w:sz="0" w:space="0" w:color="auto"/>
        <w:left w:val="none" w:sz="0" w:space="0" w:color="auto"/>
        <w:bottom w:val="none" w:sz="0" w:space="0" w:color="auto"/>
        <w:right w:val="none" w:sz="0" w:space="0" w:color="auto"/>
      </w:divBdr>
    </w:div>
    <w:div w:id="1131510301">
      <w:bodyDiv w:val="1"/>
      <w:marLeft w:val="0"/>
      <w:marRight w:val="0"/>
      <w:marTop w:val="0"/>
      <w:marBottom w:val="0"/>
      <w:divBdr>
        <w:top w:val="none" w:sz="0" w:space="0" w:color="auto"/>
        <w:left w:val="none" w:sz="0" w:space="0" w:color="auto"/>
        <w:bottom w:val="none" w:sz="0" w:space="0" w:color="auto"/>
        <w:right w:val="none" w:sz="0" w:space="0" w:color="auto"/>
      </w:divBdr>
    </w:div>
    <w:div w:id="169033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TomaGheorghe\Application%20Data\Microsoft\Templates\Fa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5B3185-529E-4306-BE48-75B94966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Template>
  <TotalTime>685</TotalTime>
  <Pages>8</Pages>
  <Words>2751</Words>
  <Characters>16595</Characters>
  <Application>Microsoft Office Word</Application>
  <DocSecurity>0</DocSecurity>
  <Lines>138</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fax</vt:lpstr>
      <vt:lpstr>fax</vt:lpstr>
    </vt:vector>
  </TitlesOfParts>
  <Company>SII</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cornel ghena</dc:creator>
  <cp:keywords/>
  <dc:description/>
  <cp:lastModifiedBy>Sg.maj. Delcea Petre 01256</cp:lastModifiedBy>
  <cp:revision>8</cp:revision>
  <cp:lastPrinted>2026-08-06T06:58:00Z</cp:lastPrinted>
  <dcterms:created xsi:type="dcterms:W3CDTF">2021-08-18T19:22:00Z</dcterms:created>
  <dcterms:modified xsi:type="dcterms:W3CDTF">2026-08-06T07:47:00Z</dcterms:modified>
</cp:coreProperties>
</file>