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2EE25" w14:textId="312E9C8D" w:rsidR="00172D31" w:rsidRPr="00172D31" w:rsidRDefault="00302C76" w:rsidP="00172D31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</w:pPr>
      <w:r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  <w:t xml:space="preserve"> ,</w:t>
      </w:r>
      <w:r w:rsidR="00172D31" w:rsidRPr="00172D31"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  <w:t></w:t>
      </w:r>
    </w:p>
    <w:p w14:paraId="45B706BD" w14:textId="77777777" w:rsidR="00172D31" w:rsidRPr="00172D31" w:rsidRDefault="00172D31" w:rsidP="00172D31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</w:pPr>
      <w:r w:rsidRPr="00172D31"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  <w:t></w:t>
      </w:r>
    </w:p>
    <w:p w14:paraId="198A5FE6" w14:textId="77777777" w:rsidR="00172D31" w:rsidRPr="00172D31" w:rsidRDefault="00172D31" w:rsidP="00172D31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</w:pPr>
      <w:r w:rsidRPr="00172D31"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  <w:t></w:t>
      </w:r>
    </w:p>
    <w:p w14:paraId="6C8DA8DC" w14:textId="77777777" w:rsidR="00172D31" w:rsidRPr="00172D31" w:rsidRDefault="00172D31" w:rsidP="00172D31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</w:pPr>
      <w:r w:rsidRPr="00172D31"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  <w:t></w:t>
      </w:r>
    </w:p>
    <w:p w14:paraId="1193E381" w14:textId="77777777" w:rsidR="00172D31" w:rsidRPr="00172D31" w:rsidRDefault="00172D31" w:rsidP="00172D31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</w:pPr>
      <w:r w:rsidRPr="00172D31"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  <w:t></w:t>
      </w:r>
    </w:p>
    <w:p w14:paraId="718B8EC6" w14:textId="77777777" w:rsidR="00172D31" w:rsidRPr="00172D31" w:rsidRDefault="00172D31" w:rsidP="00172D31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</w:pPr>
      <w:r w:rsidRPr="00172D31"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  <w:t> !"#$%&amp; #&amp;'()! )!  "* )+)$</w:t>
      </w:r>
    </w:p>
    <w:p w14:paraId="0ACF30DC" w14:textId="64E494B9" w:rsidR="00F2681B" w:rsidRPr="007D7B26" w:rsidRDefault="00F2681B" w:rsidP="00F26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Nr. </w:t>
      </w:r>
      <w:r w:rsidR="00E52219">
        <w:rPr>
          <w:rFonts w:ascii="Times New Roman" w:eastAsia="Times New Roman" w:hAnsi="Times New Roman" w:cs="Times New Roman"/>
          <w:sz w:val="24"/>
          <w:szCs w:val="24"/>
          <w:u w:val="single"/>
        </w:rPr>
        <w:t>15174</w:t>
      </w:r>
      <w:r w:rsidRPr="006A23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din 2</w:t>
      </w:r>
      <w:r w:rsidR="00C30A5E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6A23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30A5E">
        <w:rPr>
          <w:rFonts w:ascii="Times New Roman" w:eastAsia="Times New Roman" w:hAnsi="Times New Roman" w:cs="Times New Roman"/>
          <w:sz w:val="24"/>
          <w:szCs w:val="24"/>
          <w:u w:val="single"/>
        </w:rPr>
        <w:t>iulie</w:t>
      </w:r>
      <w:proofErr w:type="spellEnd"/>
      <w:r w:rsidRPr="006A23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0A5E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9921FF8" w14:textId="77777777" w:rsidR="00F2681B" w:rsidRPr="007D7B26" w:rsidRDefault="00F2681B" w:rsidP="00F26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E141D7" w14:textId="77777777" w:rsidR="00F2681B" w:rsidRPr="007D7B26" w:rsidRDefault="00F2681B" w:rsidP="00F26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1DB81A" w14:textId="77777777" w:rsidR="003B3A3F" w:rsidRDefault="003B3A3F" w:rsidP="00F268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A7994B" w14:textId="27CD236F" w:rsidR="00F2681B" w:rsidRPr="007D7B26" w:rsidRDefault="00F2681B" w:rsidP="00F268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ANUNŢ </w:t>
      </w:r>
      <w:r w:rsidR="007D2C61">
        <w:rPr>
          <w:rFonts w:ascii="Times New Roman" w:eastAsia="Times New Roman" w:hAnsi="Times New Roman" w:cs="Times New Roman"/>
          <w:b/>
          <w:sz w:val="24"/>
          <w:szCs w:val="24"/>
        </w:rPr>
        <w:t>CONCURS</w:t>
      </w:r>
    </w:p>
    <w:p w14:paraId="11B090F7" w14:textId="77777777" w:rsidR="00F2681B" w:rsidRPr="007D7B26" w:rsidRDefault="00F2681B" w:rsidP="00F268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B6087B" w14:textId="77777777" w:rsidR="00F2681B" w:rsidRPr="007D7B26" w:rsidRDefault="00F2681B" w:rsidP="00F268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702BBB" w14:textId="77229A6A" w:rsidR="00F2681B" w:rsidRPr="007D7B26" w:rsidRDefault="00F2681B" w:rsidP="00F2681B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D7B26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A3F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D7B26">
        <w:rPr>
          <w:rFonts w:ascii="Times New Roman" w:eastAsia="Times New Roman" w:hAnsi="Times New Roman" w:cs="Times New Roman"/>
          <w:sz w:val="24"/>
          <w:szCs w:val="24"/>
        </w:rPr>
        <w:t>art</w:t>
      </w:r>
      <w:proofErr w:type="gram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B3A3F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7D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7D7B26">
        <w:rPr>
          <w:rFonts w:ascii="Times New Roman" w:hAnsi="Times New Roman" w:cs="Times New Roman"/>
          <w:sz w:val="24"/>
          <w:szCs w:val="24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>1336</w:t>
      </w:r>
      <w:r w:rsidRPr="007D7B26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7D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Regulamentului-cadru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organizarea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ş</w:t>
      </w:r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dezvoltarea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carierei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personalului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contractual din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sectorul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bugetar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tit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fonduri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publice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Primăria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Malu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Mare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organizează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concurs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determinată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a 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corespunzător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funcției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execuție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– Inspector,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gradul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II,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compartimentului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Implementare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proiecte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finanțate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fonduri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externe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nerambursabile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4A5EA0" w14:textId="474FA674" w:rsidR="00F2681B" w:rsidRPr="007D7B26" w:rsidRDefault="00F2681B" w:rsidP="00F2681B">
      <w:pPr>
        <w:tabs>
          <w:tab w:val="num" w:pos="0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Condițiile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desfășurare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3B3A3F">
        <w:rPr>
          <w:rFonts w:ascii="Times New Roman" w:eastAsia="Times New Roman" w:hAnsi="Times New Roman" w:cs="Times New Roman"/>
          <w:b/>
          <w:sz w:val="24"/>
          <w:szCs w:val="24"/>
        </w:rPr>
        <w:t>concursului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>
        <w:rPr>
          <w:rFonts w:ascii="Times New Roman" w:eastAsia="Times New Roman" w:hAnsi="Times New Roman" w:cs="Times New Roman"/>
          <w:sz w:val="24"/>
          <w:szCs w:val="24"/>
        </w:rPr>
        <w:t>concursul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7D7B26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desfășura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Malu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Mare, </w:t>
      </w:r>
      <w:bookmarkStart w:id="0" w:name="_Hlk44492714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str.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nr.7,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Malu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Mare,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jud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D7B26">
        <w:rPr>
          <w:rFonts w:ascii="Times New Roman" w:eastAsia="Times New Roman" w:hAnsi="Times New Roman" w:cs="Times New Roman"/>
          <w:sz w:val="24"/>
          <w:szCs w:val="24"/>
        </w:rPr>
        <w:t>Dolj</w:t>
      </w:r>
      <w:bookmarkEnd w:id="0"/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scris</w:t>
      </w:r>
      <w:r w:rsidR="003B3A3F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B3A3F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5C6F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B3A3F">
        <w:rPr>
          <w:rFonts w:ascii="Times New Roman" w:eastAsia="Times New Roman" w:hAnsi="Times New Roman" w:cs="Times New Roman"/>
          <w:b/>
          <w:sz w:val="24"/>
          <w:szCs w:val="24"/>
        </w:rPr>
        <w:t>august</w:t>
      </w:r>
      <w:r w:rsidRPr="005C6FE8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3B3A3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5C6FE8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C6FE8">
        <w:rPr>
          <w:rFonts w:ascii="Times New Roman" w:eastAsia="Times New Roman" w:hAnsi="Times New Roman" w:cs="Times New Roman"/>
          <w:b/>
          <w:sz w:val="24"/>
          <w:szCs w:val="24"/>
        </w:rPr>
        <w:t>ora</w:t>
      </w:r>
      <w:proofErr w:type="spellEnd"/>
      <w:r w:rsidRPr="005C6FE8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3B3A3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C6FE8">
        <w:rPr>
          <w:rFonts w:ascii="Times New Roman" w:eastAsia="Times New Roman" w:hAnsi="Times New Roman" w:cs="Times New Roman"/>
          <w:b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>
        <w:rPr>
          <w:rFonts w:ascii="Times New Roman" w:eastAsia="Times New Roman" w:hAnsi="Times New Roman" w:cs="Times New Roman"/>
          <w:sz w:val="24"/>
          <w:szCs w:val="24"/>
        </w:rPr>
        <w:t>ș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F2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sz w:val="24"/>
          <w:szCs w:val="24"/>
        </w:rPr>
        <w:t>interviu</w:t>
      </w:r>
      <w:proofErr w:type="spellEnd"/>
      <w:r w:rsidRPr="00F25EF0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3B3A3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B3A3F">
        <w:rPr>
          <w:rFonts w:ascii="Times New Roman" w:eastAsia="Times New Roman" w:hAnsi="Times New Roman" w:cs="Times New Roman"/>
          <w:b/>
          <w:bCs/>
          <w:sz w:val="24"/>
          <w:szCs w:val="24"/>
        </w:rPr>
        <w:t>august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D7B26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3B3A3F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7D7B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D7B26">
        <w:rPr>
          <w:rFonts w:ascii="Times New Roman" w:eastAsia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7D7B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3B3A3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.00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651D1B15" w14:textId="77777777" w:rsidR="00F2681B" w:rsidRPr="007D7B26" w:rsidRDefault="00F2681B" w:rsidP="00F2681B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A4D13E" w14:textId="77777777" w:rsidR="00F2681B" w:rsidRPr="007D7B26" w:rsidRDefault="00F2681B" w:rsidP="00F2681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Condiţiile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generale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participare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la concurs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D0C643A" w14:textId="77777777" w:rsidR="003B3A3F" w:rsidRPr="003B3A3F" w:rsidRDefault="003B3A3F" w:rsidP="003B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gramStart"/>
      <w:r w:rsidRPr="003B3A3F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alt stat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membru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Uniunii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Europene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stat parte la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Spațiul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Confederației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Elvețiene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6DE99F" w14:textId="77777777" w:rsidR="003B3A3F" w:rsidRPr="003B3A3F" w:rsidRDefault="003B3A3F" w:rsidP="003B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3B3A3F">
        <w:rPr>
          <w:rFonts w:ascii="Times New Roman" w:eastAsia="Times New Roman" w:hAnsi="Times New Roman" w:cs="Times New Roman"/>
          <w:sz w:val="24"/>
          <w:szCs w:val="24"/>
        </w:rPr>
        <w:t>cunoaște</w:t>
      </w:r>
      <w:proofErr w:type="spellEnd"/>
      <w:proofErr w:type="gram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limba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scris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vorbit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A86FD2" w14:textId="77777777" w:rsidR="003B3A3F" w:rsidRPr="003B3A3F" w:rsidRDefault="003B3A3F" w:rsidP="003B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gramStart"/>
      <w:r w:rsidRPr="003B3A3F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capacitate de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nr. 53/2003 -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D6BD41" w14:textId="77777777" w:rsidR="003B3A3F" w:rsidRPr="003B3A3F" w:rsidRDefault="003B3A3F" w:rsidP="003B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gramStart"/>
      <w:r w:rsidRPr="003B3A3F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o stare de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atestată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medicale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274B04" w14:textId="77777777" w:rsidR="003B3A3F" w:rsidRPr="003B3A3F" w:rsidRDefault="003B3A3F" w:rsidP="003B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proofErr w:type="gramStart"/>
      <w:r w:rsidRPr="003B3A3F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proofErr w:type="gram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cerințelor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scos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la concurs;</w:t>
      </w:r>
    </w:p>
    <w:p w14:paraId="1975C195" w14:textId="77777777" w:rsidR="003B3A3F" w:rsidRPr="003B3A3F" w:rsidRDefault="003B3A3F" w:rsidP="003B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f) nu 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condamnată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definitiv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securității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naționale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autorității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umanității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corupție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fals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înfăptuirii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justiției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săvârșite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intenție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face o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persoană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candidată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la post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incompatibilă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funcției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excepția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situației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care 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intervenit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reabilitarea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14:paraId="55901E89" w14:textId="77777777" w:rsidR="003B3A3F" w:rsidRPr="003B3A3F" w:rsidRDefault="003B3A3F" w:rsidP="003B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g) nu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execută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pedeapsă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complementară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-a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interzisă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funcția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gramStart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a 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exercita</w:t>
      </w:r>
      <w:proofErr w:type="spellEnd"/>
      <w:proofErr w:type="gram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profesia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meseria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desfășura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care s-a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folosit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infracțiunii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față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nu s-a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luat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măsura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siguranță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interzicerii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ocupării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funcții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exercitării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profesii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9A29B73" w14:textId="14F04A75" w:rsidR="00F2681B" w:rsidRPr="007D7B26" w:rsidRDefault="003B3A3F" w:rsidP="003B3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h) </w:t>
      </w:r>
      <w:proofErr w:type="gramStart"/>
      <w:r w:rsidRPr="003B3A3F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infracțiunile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la art. </w:t>
      </w:r>
      <w:proofErr w:type="gramStart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gramStart"/>
      <w:r w:rsidRPr="003B3A3F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118/2019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automatizat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sexuale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exploatare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minorilor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76/2008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funcționarea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Date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Genetice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Judiciare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domeniile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la art.</w:t>
      </w:r>
      <w:proofErr w:type="gram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35 </w:t>
      </w:r>
      <w:proofErr w:type="spellStart"/>
      <w:r w:rsidRPr="003B3A3F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3B3A3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B3A3F"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gramStart"/>
      <w:r w:rsidRPr="003B3A3F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Pr="003B3A3F">
        <w:rPr>
          <w:rFonts w:ascii="Times New Roman" w:eastAsia="Times New Roman" w:hAnsi="Times New Roman" w:cs="Times New Roman"/>
          <w:sz w:val="24"/>
          <w:szCs w:val="24"/>
        </w:rPr>
        <w:t>. h).</w:t>
      </w:r>
    </w:p>
    <w:p w14:paraId="5E324751" w14:textId="77777777" w:rsidR="00F2681B" w:rsidRPr="007D7B26" w:rsidRDefault="00F2681B" w:rsidP="00F2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95D14F" w14:textId="143E199E" w:rsidR="00221A02" w:rsidRPr="00221A02" w:rsidRDefault="00221A02" w:rsidP="00221A0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>Condiții</w:t>
      </w:r>
      <w:proofErr w:type="spellEnd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>specifice</w:t>
      </w:r>
      <w:proofErr w:type="spellEnd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>ocupare</w:t>
      </w:r>
      <w:proofErr w:type="spellEnd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>postului</w:t>
      </w:r>
      <w:proofErr w:type="spellEnd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</w:p>
    <w:p w14:paraId="338BA9FA" w14:textId="532170F6" w:rsidR="00221A02" w:rsidRPr="00221A02" w:rsidRDefault="00221A02" w:rsidP="00221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A02">
        <w:rPr>
          <w:rFonts w:ascii="Times New Roman" w:eastAsia="Times New Roman" w:hAnsi="Times New Roman" w:cs="Times New Roman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1A0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221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02">
        <w:rPr>
          <w:rFonts w:ascii="Times New Roman" w:eastAsia="Times New Roman" w:hAnsi="Times New Roman" w:cs="Times New Roman"/>
          <w:sz w:val="24"/>
          <w:szCs w:val="24"/>
        </w:rPr>
        <w:t>universitare</w:t>
      </w:r>
      <w:proofErr w:type="spellEnd"/>
      <w:r w:rsidRPr="00221A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21A02">
        <w:rPr>
          <w:rFonts w:ascii="Times New Roman" w:eastAsia="Times New Roman" w:hAnsi="Times New Roman" w:cs="Times New Roman"/>
          <w:sz w:val="24"/>
          <w:szCs w:val="24"/>
        </w:rPr>
        <w:t>licenţă</w:t>
      </w:r>
      <w:proofErr w:type="spellEnd"/>
      <w:r w:rsidRPr="00221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02">
        <w:rPr>
          <w:rFonts w:ascii="Times New Roman" w:eastAsia="Times New Roman" w:hAnsi="Times New Roman" w:cs="Times New Roman"/>
          <w:sz w:val="24"/>
          <w:szCs w:val="24"/>
        </w:rPr>
        <w:t>absolvite</w:t>
      </w:r>
      <w:proofErr w:type="spellEnd"/>
      <w:r w:rsidRPr="00221A0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221A02">
        <w:rPr>
          <w:rFonts w:ascii="Times New Roman" w:eastAsia="Times New Roman" w:hAnsi="Times New Roman" w:cs="Times New Roman"/>
          <w:sz w:val="24"/>
          <w:szCs w:val="24"/>
        </w:rPr>
        <w:t>diplomă</w:t>
      </w:r>
      <w:proofErr w:type="spellEnd"/>
      <w:r w:rsidRPr="00221A0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2C8C32" w14:textId="651A4F6C" w:rsidR="003B3A3F" w:rsidRDefault="00221A02" w:rsidP="00221A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221A02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221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0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221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02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221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1A02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221A02">
        <w:rPr>
          <w:rFonts w:ascii="Times New Roman" w:eastAsia="Times New Roman" w:hAnsi="Times New Roman" w:cs="Times New Roman"/>
          <w:sz w:val="24"/>
          <w:szCs w:val="24"/>
        </w:rPr>
        <w:t>: 1 an.</w:t>
      </w:r>
    </w:p>
    <w:p w14:paraId="2D69883C" w14:textId="77777777" w:rsidR="00221A02" w:rsidRDefault="00221A02" w:rsidP="00F2681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4612BB" w14:textId="63DD05C9" w:rsidR="00E8219D" w:rsidRDefault="00E8219D" w:rsidP="00F2681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F26C07" w14:textId="34835353" w:rsidR="00E8219D" w:rsidRDefault="00E8219D" w:rsidP="00F2681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66474F" w14:textId="77777777" w:rsidR="00E8219D" w:rsidRDefault="00E8219D" w:rsidP="00F2681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E6E5A3" w14:textId="36B4CFA9" w:rsidR="00F2681B" w:rsidRPr="007D7B26" w:rsidRDefault="00F2681B" w:rsidP="00F2681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Funcți</w:t>
      </w:r>
      <w:r w:rsidR="003B3A3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contractual</w:t>
      </w:r>
      <w:r w:rsidR="00286E3D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pentru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care se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organizează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3A3F">
        <w:rPr>
          <w:rFonts w:ascii="Times New Roman" w:eastAsia="Times New Roman" w:hAnsi="Times New Roman" w:cs="Times New Roman"/>
          <w:b/>
          <w:sz w:val="24"/>
          <w:szCs w:val="24"/>
        </w:rPr>
        <w:t>concursul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și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compartimentul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din </w:t>
      </w:r>
      <w:proofErr w:type="gram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care face</w:t>
      </w:r>
      <w:proofErr w:type="gram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parte:</w:t>
      </w:r>
    </w:p>
    <w:p w14:paraId="3A0477AE" w14:textId="77777777" w:rsidR="00F2681B" w:rsidRPr="007D7B26" w:rsidRDefault="00F2681B" w:rsidP="00F2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1659"/>
        <w:gridCol w:w="2013"/>
        <w:gridCol w:w="750"/>
        <w:gridCol w:w="1300"/>
        <w:gridCol w:w="2233"/>
      </w:tblGrid>
      <w:tr w:rsidR="003B3A3F" w:rsidRPr="007D7B26" w14:paraId="40F99E29" w14:textId="77777777" w:rsidTr="003B3A3F">
        <w:tc>
          <w:tcPr>
            <w:tcW w:w="530" w:type="dxa"/>
            <w:shd w:val="clear" w:color="auto" w:fill="auto"/>
          </w:tcPr>
          <w:p w14:paraId="58702367" w14:textId="77777777" w:rsidR="003B3A3F" w:rsidRPr="007D7B26" w:rsidRDefault="003B3A3F" w:rsidP="00631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9" w:type="dxa"/>
            <w:shd w:val="clear" w:color="auto" w:fill="auto"/>
          </w:tcPr>
          <w:p w14:paraId="610B1469" w14:textId="77777777" w:rsidR="003B3A3F" w:rsidRPr="007D7B26" w:rsidRDefault="003B3A3F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Denumire</w:t>
            </w:r>
            <w:proofErr w:type="spellEnd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funcție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14:paraId="011AF2DD" w14:textId="77777777" w:rsidR="003B3A3F" w:rsidRPr="007D7B26" w:rsidRDefault="003B3A3F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Categorie</w:t>
            </w:r>
            <w:proofErr w:type="spellEnd"/>
          </w:p>
        </w:tc>
        <w:tc>
          <w:tcPr>
            <w:tcW w:w="750" w:type="dxa"/>
            <w:shd w:val="clear" w:color="auto" w:fill="auto"/>
          </w:tcPr>
          <w:p w14:paraId="01E3BF49" w14:textId="77777777" w:rsidR="003B3A3F" w:rsidRPr="007D7B26" w:rsidRDefault="003B3A3F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Clasa</w:t>
            </w:r>
            <w:proofErr w:type="spellEnd"/>
          </w:p>
        </w:tc>
        <w:tc>
          <w:tcPr>
            <w:tcW w:w="1300" w:type="dxa"/>
            <w:shd w:val="clear" w:color="auto" w:fill="auto"/>
          </w:tcPr>
          <w:p w14:paraId="192E1370" w14:textId="77777777" w:rsidR="003B3A3F" w:rsidRPr="007D7B26" w:rsidRDefault="003B3A3F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 </w:t>
            </w:r>
            <w:proofErr w:type="spellStart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profesional</w:t>
            </w:r>
            <w:proofErr w:type="spellEnd"/>
          </w:p>
        </w:tc>
        <w:tc>
          <w:tcPr>
            <w:tcW w:w="2233" w:type="dxa"/>
            <w:shd w:val="clear" w:color="auto" w:fill="auto"/>
          </w:tcPr>
          <w:p w14:paraId="17AC6C58" w14:textId="77777777" w:rsidR="003B3A3F" w:rsidRPr="007D7B26" w:rsidRDefault="003B3A3F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Compartimentul</w:t>
            </w:r>
            <w:proofErr w:type="spellEnd"/>
          </w:p>
        </w:tc>
      </w:tr>
      <w:tr w:rsidR="003B3A3F" w:rsidRPr="007D7B26" w14:paraId="596365CD" w14:textId="77777777" w:rsidTr="003B3A3F">
        <w:tc>
          <w:tcPr>
            <w:tcW w:w="530" w:type="dxa"/>
            <w:shd w:val="clear" w:color="auto" w:fill="auto"/>
          </w:tcPr>
          <w:p w14:paraId="43355FDD" w14:textId="77777777" w:rsidR="003B3A3F" w:rsidRPr="007D7B26" w:rsidRDefault="003B3A3F" w:rsidP="00631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59" w:type="dxa"/>
            <w:shd w:val="clear" w:color="auto" w:fill="auto"/>
          </w:tcPr>
          <w:p w14:paraId="71AB7A5F" w14:textId="2E49DA05" w:rsidR="003B3A3F" w:rsidRPr="005C6FE8" w:rsidRDefault="003B3A3F" w:rsidP="00631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INSPECTOR</w:t>
            </w:r>
          </w:p>
        </w:tc>
        <w:tc>
          <w:tcPr>
            <w:tcW w:w="2013" w:type="dxa"/>
            <w:shd w:val="clear" w:color="auto" w:fill="auto"/>
          </w:tcPr>
          <w:p w14:paraId="5A828D97" w14:textId="2F2ED86D" w:rsidR="003B3A3F" w:rsidRPr="005C6FE8" w:rsidRDefault="003B3A3F" w:rsidP="00AB7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FE8">
              <w:rPr>
                <w:rFonts w:ascii="Times New Roman" w:eastAsia="Times New Roman" w:hAnsi="Times New Roman" w:cs="Times New Roman"/>
              </w:rPr>
              <w:t>FUNC</w:t>
            </w:r>
            <w:r w:rsidR="00AB76D0">
              <w:rPr>
                <w:rFonts w:ascii="Times New Roman" w:eastAsia="Times New Roman" w:hAnsi="Times New Roman" w:cs="Times New Roman"/>
              </w:rPr>
              <w:t>Ț</w:t>
            </w:r>
            <w:r w:rsidRPr="005C6FE8">
              <w:rPr>
                <w:rFonts w:ascii="Times New Roman" w:eastAsia="Times New Roman" w:hAnsi="Times New Roman" w:cs="Times New Roman"/>
              </w:rPr>
              <w:t>IE CONTRACTUAL</w:t>
            </w:r>
            <w:r>
              <w:rPr>
                <w:rFonts w:ascii="Times New Roman" w:eastAsia="Times New Roman" w:hAnsi="Times New Roman" w:cs="Times New Roman"/>
              </w:rPr>
              <w:t>Ă</w:t>
            </w:r>
            <w:r w:rsidRPr="005C6FE8">
              <w:rPr>
                <w:rFonts w:ascii="Times New Roman" w:eastAsia="Times New Roman" w:hAnsi="Times New Roman" w:cs="Times New Roman"/>
              </w:rPr>
              <w:t xml:space="preserve"> DE EXECU</w:t>
            </w:r>
            <w:r>
              <w:rPr>
                <w:rFonts w:ascii="Times New Roman" w:eastAsia="Times New Roman" w:hAnsi="Times New Roman" w:cs="Times New Roman"/>
              </w:rPr>
              <w:t>Ț</w:t>
            </w:r>
            <w:r w:rsidRPr="005C6FE8">
              <w:rPr>
                <w:rFonts w:ascii="Times New Roman" w:eastAsia="Times New Roman" w:hAnsi="Times New Roman" w:cs="Times New Roman"/>
              </w:rPr>
              <w:t>IE</w:t>
            </w:r>
          </w:p>
        </w:tc>
        <w:tc>
          <w:tcPr>
            <w:tcW w:w="750" w:type="dxa"/>
            <w:shd w:val="clear" w:color="auto" w:fill="auto"/>
          </w:tcPr>
          <w:p w14:paraId="5D7EB617" w14:textId="77777777" w:rsidR="003B3A3F" w:rsidRPr="005C6FE8" w:rsidRDefault="003B3A3F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shd w:val="clear" w:color="auto" w:fill="auto"/>
          </w:tcPr>
          <w:p w14:paraId="611C8132" w14:textId="5A7C7E12" w:rsidR="003B3A3F" w:rsidRPr="005C6FE8" w:rsidRDefault="003B3A3F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GRADUL</w:t>
            </w:r>
            <w:r w:rsidRPr="005C6FE8">
              <w:rPr>
                <w:rFonts w:ascii="Times New Roman" w:eastAsia="Times New Roman" w:hAnsi="Times New Roman" w:cs="Times New Roman"/>
              </w:rPr>
              <w:t xml:space="preserve"> II</w:t>
            </w:r>
          </w:p>
        </w:tc>
        <w:tc>
          <w:tcPr>
            <w:tcW w:w="2233" w:type="dxa"/>
            <w:shd w:val="clear" w:color="auto" w:fill="auto"/>
          </w:tcPr>
          <w:p w14:paraId="1D954A23" w14:textId="3331881E" w:rsidR="003B3A3F" w:rsidRPr="005C6FE8" w:rsidRDefault="003B3A3F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IMPLEMENTARE PROIECTE </w:t>
            </w:r>
            <w:r w:rsidR="00AB76D0">
              <w:rPr>
                <w:rFonts w:ascii="Times New Roman" w:eastAsia="Times New Roman" w:hAnsi="Times New Roman" w:cs="Times New Roman"/>
              </w:rPr>
              <w:t xml:space="preserve">FINANȚATE </w:t>
            </w:r>
            <w:r>
              <w:rPr>
                <w:rFonts w:ascii="Times New Roman" w:eastAsia="Times New Roman" w:hAnsi="Times New Roman" w:cs="Times New Roman"/>
              </w:rPr>
              <w:t>DIN FONDURI EXTERNE NERAMBURSABILE</w:t>
            </w:r>
          </w:p>
        </w:tc>
      </w:tr>
    </w:tbl>
    <w:p w14:paraId="55C41E15" w14:textId="77777777" w:rsidR="00E8219D" w:rsidRDefault="00E8219D" w:rsidP="00F2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247467" w14:textId="2F4B5437" w:rsidR="00F2681B" w:rsidRDefault="00E8219D" w:rsidP="00F2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>Perioada</w:t>
      </w:r>
      <w:proofErr w:type="spellEnd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>contractului</w:t>
      </w:r>
      <w:proofErr w:type="spellEnd"/>
      <w:r w:rsidR="00EC42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6E3D">
        <w:rPr>
          <w:rFonts w:ascii="Times New Roman" w:eastAsia="Times New Roman" w:hAnsi="Times New Roman" w:cs="Times New Roman"/>
          <w:b/>
          <w:sz w:val="24"/>
          <w:szCs w:val="24"/>
        </w:rPr>
        <w:t xml:space="preserve">de </w:t>
      </w:r>
      <w:proofErr w:type="spellStart"/>
      <w:r w:rsidR="00286E3D">
        <w:rPr>
          <w:rFonts w:ascii="Times New Roman" w:eastAsia="Times New Roman" w:hAnsi="Times New Roman" w:cs="Times New Roman"/>
          <w:b/>
          <w:sz w:val="24"/>
          <w:szCs w:val="24"/>
        </w:rPr>
        <w:t>muncă</w:t>
      </w:r>
      <w:proofErr w:type="spellEnd"/>
      <w:r w:rsidR="00286E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422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422C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Pr="00EC4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422C" w:rsidRPr="00EC422C">
        <w:rPr>
          <w:rFonts w:ascii="Times New Roman" w:eastAsia="Times New Roman" w:hAnsi="Times New Roman" w:cs="Times New Roman"/>
          <w:sz w:val="24"/>
          <w:szCs w:val="24"/>
        </w:rPr>
        <w:t>determinată</w:t>
      </w:r>
      <w:proofErr w:type="spellEnd"/>
      <w:r w:rsidR="00EC422C" w:rsidRPr="00EC422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82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8219D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proofErr w:type="spellStart"/>
      <w:r w:rsidRPr="00E8219D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55A1A820" w14:textId="518F639B" w:rsidR="00E8219D" w:rsidRDefault="00E8219D" w:rsidP="00F2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>Timpul</w:t>
      </w:r>
      <w:proofErr w:type="spellEnd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>lucru</w:t>
      </w:r>
      <w:proofErr w:type="spellEnd"/>
      <w:r w:rsidRPr="00E8219D">
        <w:rPr>
          <w:rFonts w:ascii="Times New Roman" w:eastAsia="Times New Roman" w:hAnsi="Times New Roman" w:cs="Times New Roman"/>
          <w:sz w:val="24"/>
          <w:szCs w:val="24"/>
        </w:rPr>
        <w:t xml:space="preserve"> – 8 ore/</w:t>
      </w:r>
      <w:proofErr w:type="spellStart"/>
      <w:r w:rsidRPr="00E8219D">
        <w:rPr>
          <w:rFonts w:ascii="Times New Roman" w:eastAsia="Times New Roman" w:hAnsi="Times New Roman" w:cs="Times New Roman"/>
          <w:sz w:val="24"/>
          <w:szCs w:val="24"/>
        </w:rPr>
        <w:t>zi</w:t>
      </w:r>
      <w:proofErr w:type="spellEnd"/>
      <w:r w:rsidR="00286E3D">
        <w:rPr>
          <w:rFonts w:ascii="Times New Roman" w:eastAsia="Times New Roman" w:hAnsi="Times New Roman" w:cs="Times New Roman"/>
          <w:sz w:val="24"/>
          <w:szCs w:val="24"/>
        </w:rPr>
        <w:t>, 40 ore/</w:t>
      </w:r>
      <w:proofErr w:type="spellStart"/>
      <w:r w:rsidR="00286E3D">
        <w:rPr>
          <w:rFonts w:ascii="Times New Roman" w:eastAsia="Times New Roman" w:hAnsi="Times New Roman" w:cs="Times New Roman"/>
          <w:sz w:val="24"/>
          <w:szCs w:val="24"/>
        </w:rPr>
        <w:t>săptămână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ED7D6C" w14:textId="09A874EC" w:rsidR="00E8219D" w:rsidRPr="00E8219D" w:rsidRDefault="00E8219D" w:rsidP="00F2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>Locul</w:t>
      </w:r>
      <w:proofErr w:type="spellEnd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>muncă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D43ACFE" w14:textId="77777777" w:rsidR="00E8219D" w:rsidRPr="007D7B26" w:rsidRDefault="00E8219D" w:rsidP="00F2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9265C4" w14:textId="77777777" w:rsidR="00F2681B" w:rsidRPr="007D7B26" w:rsidRDefault="00F2681B" w:rsidP="00F2681B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Dosarul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candidaţilor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înscrierea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la concurs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conţine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obligatoriu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7B26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proofErr w:type="gramEnd"/>
      <w:r w:rsidRPr="007D7B2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94CDEAF" w14:textId="5A3C5E0E" w:rsidR="00CA50E0" w:rsidRPr="00CA50E0" w:rsidRDefault="00CA50E0" w:rsidP="00B97594">
      <w:pPr>
        <w:pStyle w:val="Listparagraf"/>
        <w:numPr>
          <w:ilvl w:val="0"/>
          <w:numId w:val="7"/>
        </w:numPr>
        <w:tabs>
          <w:tab w:val="clear" w:pos="840"/>
          <w:tab w:val="num" w:pos="284"/>
        </w:tabs>
        <w:spacing w:after="0" w:line="240" w:lineRule="auto"/>
        <w:ind w:hanging="840"/>
        <w:rPr>
          <w:rFonts w:ascii="Times New Roman" w:eastAsia="Times New Roman" w:hAnsi="Times New Roman" w:cs="Times New Roman"/>
          <w:sz w:val="24"/>
          <w:szCs w:val="24"/>
        </w:rPr>
      </w:pPr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formular de 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nscriere la concurs, conform modelului prev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zut la anexa nr. </w:t>
      </w:r>
      <w:r w:rsidR="00B9759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507BFA2" w14:textId="2DF0A2F9" w:rsidR="00CA50E0" w:rsidRPr="00CA50E0" w:rsidRDefault="00CA50E0" w:rsidP="00B97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atest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identitatea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210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s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torie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altui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document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care s-a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realizat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schimbarea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dupa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atest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210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atest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specializ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ri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210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atest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="00596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210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ndeplinirea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condi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iilor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solicitate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institu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public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br/>
        <w:t xml:space="preserve">e)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carnetului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munc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adeverin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angajator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lucrat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vechimea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210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munc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210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210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solicitate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br/>
        <w:t xml:space="preserve">f)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cazier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dup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extrasul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br/>
        <w:t xml:space="preserve">g)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adeverin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ță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medical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n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tate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corespunz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toare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eliberat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tre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unit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ăț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ile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mult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anterior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derul</w:t>
      </w:r>
      <w:r w:rsidR="00596210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t>rii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A50E0">
        <w:rPr>
          <w:rFonts w:ascii="Times New Roman" w:eastAsia="Times New Roman" w:hAnsi="Times New Roman" w:cs="Times New Roman"/>
          <w:sz w:val="24"/>
          <w:szCs w:val="24"/>
        </w:rPr>
        <w:br/>
        <w:t xml:space="preserve">h) curriculum vitae, model </w:t>
      </w:r>
      <w:proofErr w:type="spellStart"/>
      <w:r w:rsidRPr="00CA50E0">
        <w:rPr>
          <w:rFonts w:ascii="Times New Roman" w:eastAsia="Times New Roman" w:hAnsi="Times New Roman" w:cs="Times New Roman"/>
          <w:sz w:val="24"/>
          <w:szCs w:val="24"/>
        </w:rPr>
        <w:t>comun</w:t>
      </w:r>
      <w:proofErr w:type="spellEnd"/>
      <w:r w:rsidRPr="00CA50E0">
        <w:rPr>
          <w:rFonts w:ascii="Times New Roman" w:eastAsia="Times New Roman" w:hAnsi="Times New Roman" w:cs="Times New Roman"/>
          <w:sz w:val="24"/>
          <w:szCs w:val="24"/>
        </w:rPr>
        <w:t xml:space="preserve"> european.</w:t>
      </w:r>
    </w:p>
    <w:p w14:paraId="3CC89777" w14:textId="77777777" w:rsidR="00596210" w:rsidRDefault="00596210" w:rsidP="00CA5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AFB999C" w14:textId="30BBDCB5" w:rsidR="00F2681B" w:rsidRPr="00B36596" w:rsidRDefault="00596210" w:rsidP="00CA5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Copiile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pe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actele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prev</w:t>
      </w:r>
      <w:r w:rsidR="009C7EEE">
        <w:rPr>
          <w:rFonts w:ascii="Times New Roman" w:eastAsia="Times New Roman" w:hAnsi="Times New Roman" w:cs="Times New Roman"/>
          <w:iCs/>
          <w:sz w:val="24"/>
          <w:szCs w:val="24"/>
        </w:rPr>
        <w:t>ă</w:t>
      </w:r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zute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la lit. b)-e) se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prezint</w:t>
      </w:r>
      <w:r w:rsidR="009C7EEE">
        <w:rPr>
          <w:rFonts w:ascii="Times New Roman" w:eastAsia="Times New Roman" w:hAnsi="Times New Roman" w:cs="Times New Roman"/>
          <w:iCs/>
          <w:sz w:val="24"/>
          <w:szCs w:val="24"/>
        </w:rPr>
        <w:t>ă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C7EEE">
        <w:rPr>
          <w:rFonts w:ascii="Times New Roman" w:eastAsia="Times New Roman" w:hAnsi="Times New Roman" w:cs="Times New Roman"/>
          <w:iCs/>
          <w:sz w:val="24"/>
          <w:szCs w:val="24"/>
        </w:rPr>
        <w:t>î</w:t>
      </w:r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nso</w:t>
      </w:r>
      <w:r w:rsidR="009C7EEE">
        <w:rPr>
          <w:rFonts w:ascii="Times New Roman" w:eastAsia="Times New Roman" w:hAnsi="Times New Roman" w:cs="Times New Roman"/>
          <w:iCs/>
          <w:sz w:val="24"/>
          <w:szCs w:val="24"/>
        </w:rPr>
        <w:t>ț</w:t>
      </w:r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ite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documentele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originale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, care se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certific</w:t>
      </w:r>
      <w:r w:rsidR="009C7EEE">
        <w:rPr>
          <w:rFonts w:ascii="Times New Roman" w:eastAsia="Times New Roman" w:hAnsi="Times New Roman" w:cs="Times New Roman"/>
          <w:iCs/>
          <w:sz w:val="24"/>
          <w:szCs w:val="24"/>
        </w:rPr>
        <w:t>ă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cu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men</w:t>
      </w:r>
      <w:r w:rsidR="009C7EEE">
        <w:rPr>
          <w:rFonts w:ascii="Times New Roman" w:eastAsia="Times New Roman" w:hAnsi="Times New Roman" w:cs="Times New Roman"/>
          <w:iCs/>
          <w:sz w:val="24"/>
          <w:szCs w:val="24"/>
        </w:rPr>
        <w:t>ț</w:t>
      </w:r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iunea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„conform cu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originalul</w:t>
      </w:r>
      <w:proofErr w:type="spellEnd"/>
      <w:proofErr w:type="gram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“ de</w:t>
      </w:r>
      <w:proofErr w:type="gram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c</w:t>
      </w:r>
      <w:r w:rsidR="009C7EEE">
        <w:rPr>
          <w:rFonts w:ascii="Times New Roman" w:eastAsia="Times New Roman" w:hAnsi="Times New Roman" w:cs="Times New Roman"/>
          <w:iCs/>
          <w:sz w:val="24"/>
          <w:szCs w:val="24"/>
        </w:rPr>
        <w:t>ă</w:t>
      </w:r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tre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secretarul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comisiei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de concurs.</w:t>
      </w:r>
    </w:p>
    <w:p w14:paraId="13764F30" w14:textId="77777777" w:rsidR="00596210" w:rsidRDefault="00596210" w:rsidP="00F2681B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2140EEAF" w14:textId="69D361B5" w:rsidR="00F2681B" w:rsidRDefault="00F2681B" w:rsidP="00F2681B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proofErr w:type="spellStart"/>
      <w:proofErr w:type="gramStart"/>
      <w:r w:rsidRPr="00B36596">
        <w:rPr>
          <w:rFonts w:ascii="Times New Roman" w:eastAsia="Times New Roman" w:hAnsi="Times New Roman" w:cs="Times New Roman"/>
          <w:b/>
          <w:iCs/>
          <w:sz w:val="24"/>
          <w:szCs w:val="24"/>
        </w:rPr>
        <w:t>Dosarul</w:t>
      </w:r>
      <w:proofErr w:type="spellEnd"/>
      <w:r w:rsidRPr="00B3659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de </w:t>
      </w:r>
      <w:proofErr w:type="spellStart"/>
      <w:r w:rsidRPr="00B36596">
        <w:rPr>
          <w:rFonts w:ascii="Times New Roman" w:eastAsia="Times New Roman" w:hAnsi="Times New Roman" w:cs="Times New Roman"/>
          <w:b/>
          <w:iCs/>
          <w:sz w:val="24"/>
          <w:szCs w:val="24"/>
        </w:rPr>
        <w:t>înscriere</w:t>
      </w:r>
      <w:proofErr w:type="spellEnd"/>
      <w:r w:rsidRPr="00B3659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la </w:t>
      </w:r>
      <w:proofErr w:type="spellStart"/>
      <w:r w:rsidR="009C7EEE">
        <w:rPr>
          <w:rFonts w:ascii="Times New Roman" w:eastAsia="Times New Roman" w:hAnsi="Times New Roman" w:cs="Times New Roman"/>
          <w:b/>
          <w:iCs/>
          <w:sz w:val="24"/>
          <w:szCs w:val="24"/>
        </w:rPr>
        <w:t>concurs</w:t>
      </w:r>
      <w:r w:rsidRPr="00B36596">
        <w:rPr>
          <w:rFonts w:ascii="Times New Roman" w:eastAsia="Times New Roman" w:hAnsi="Times New Roman" w:cs="Times New Roman"/>
          <w:b/>
          <w:iCs/>
          <w:sz w:val="24"/>
          <w:szCs w:val="24"/>
        </w:rPr>
        <w:t>se</w:t>
      </w:r>
      <w:proofErr w:type="spellEnd"/>
      <w:r w:rsidRPr="00B36596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B36596">
        <w:rPr>
          <w:rFonts w:ascii="Times New Roman" w:eastAsia="Times New Roman" w:hAnsi="Times New Roman" w:cs="Times New Roman"/>
          <w:b/>
          <w:iCs/>
          <w:sz w:val="24"/>
          <w:szCs w:val="24"/>
        </w:rPr>
        <w:t>depune</w:t>
      </w:r>
      <w:proofErr w:type="spellEnd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 la </w:t>
      </w:r>
      <w:proofErr w:type="spellStart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>sediul</w:t>
      </w:r>
      <w:proofErr w:type="spellEnd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>Primăriei</w:t>
      </w:r>
      <w:proofErr w:type="spellEnd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>Comunei</w:t>
      </w:r>
      <w:proofErr w:type="spellEnd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>Malu</w:t>
      </w:r>
      <w:proofErr w:type="spellEnd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 Mare, </w:t>
      </w:r>
      <w:r w:rsidRPr="00B36596">
        <w:rPr>
          <w:rFonts w:ascii="Times New Roman" w:eastAsia="Times New Roman" w:hAnsi="Times New Roman" w:cs="Times New Roman"/>
          <w:sz w:val="24"/>
          <w:szCs w:val="24"/>
        </w:rPr>
        <w:t xml:space="preserve">str. </w:t>
      </w:r>
      <w:proofErr w:type="spellStart"/>
      <w:r w:rsidRPr="00B36596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Pr="00B36596">
        <w:rPr>
          <w:rFonts w:ascii="Times New Roman" w:eastAsia="Times New Roman" w:hAnsi="Times New Roman" w:cs="Times New Roman"/>
          <w:sz w:val="24"/>
          <w:szCs w:val="24"/>
        </w:rPr>
        <w:t xml:space="preserve"> nr.7, </w:t>
      </w:r>
      <w:proofErr w:type="spellStart"/>
      <w:r w:rsidRPr="00B36596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B3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6596">
        <w:rPr>
          <w:rFonts w:ascii="Times New Roman" w:eastAsia="Times New Roman" w:hAnsi="Times New Roman" w:cs="Times New Roman"/>
          <w:sz w:val="24"/>
          <w:szCs w:val="24"/>
        </w:rPr>
        <w:t>Malu</w:t>
      </w:r>
      <w:proofErr w:type="spellEnd"/>
      <w:r w:rsidRPr="00B36596">
        <w:rPr>
          <w:rFonts w:ascii="Times New Roman" w:eastAsia="Times New Roman" w:hAnsi="Times New Roman" w:cs="Times New Roman"/>
          <w:sz w:val="24"/>
          <w:szCs w:val="24"/>
        </w:rPr>
        <w:t xml:space="preserve"> Mare, </w:t>
      </w:r>
      <w:proofErr w:type="spellStart"/>
      <w:r w:rsidRPr="00B36596">
        <w:rPr>
          <w:rFonts w:ascii="Times New Roman" w:eastAsia="Times New Roman" w:hAnsi="Times New Roman" w:cs="Times New Roman"/>
          <w:sz w:val="24"/>
          <w:szCs w:val="24"/>
        </w:rPr>
        <w:t>jud</w:t>
      </w:r>
      <w:proofErr w:type="spellEnd"/>
      <w:r w:rsidRPr="00B3659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3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36596">
        <w:rPr>
          <w:rFonts w:ascii="Times New Roman" w:eastAsia="Times New Roman" w:hAnsi="Times New Roman" w:cs="Times New Roman"/>
          <w:sz w:val="24"/>
          <w:szCs w:val="24"/>
        </w:rPr>
        <w:t>Dolj</w:t>
      </w:r>
      <w:proofErr w:type="spellEnd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>în</w:t>
      </w:r>
      <w:proofErr w:type="spellEnd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>termen</w:t>
      </w:r>
      <w:proofErr w:type="spellEnd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0 de </w:t>
      </w:r>
      <w:proofErr w:type="spellStart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>zile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lucrătoare</w:t>
      </w:r>
      <w:proofErr w:type="spellEnd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 de la data </w:t>
      </w:r>
      <w:proofErr w:type="spellStart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>afișării</w:t>
      </w:r>
      <w:proofErr w:type="spellEnd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>anunțului</w:t>
      </w:r>
      <w:proofErr w:type="spellEnd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>respectiv</w:t>
      </w:r>
      <w:proofErr w:type="spellEnd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>până</w:t>
      </w:r>
      <w:proofErr w:type="spellEnd"/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 la data de </w:t>
      </w:r>
      <w:r w:rsidRPr="001A6B4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0</w:t>
      </w:r>
      <w:r w:rsidR="0059621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7</w:t>
      </w:r>
      <w:r w:rsidRPr="001A6B4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9621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august</w:t>
      </w:r>
      <w:r w:rsidRPr="001A6B4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202</w:t>
      </w:r>
      <w:r w:rsidR="0059621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</w:t>
      </w:r>
      <w:r w:rsidRPr="00B36596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3659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ora</w:t>
      </w:r>
      <w:proofErr w:type="spellEnd"/>
      <w:r w:rsidRPr="00B3659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16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Pr="00B3659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00</w:t>
      </w:r>
      <w:r w:rsidRPr="007D7B2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proofErr w:type="gramEnd"/>
    </w:p>
    <w:p w14:paraId="53117089" w14:textId="141D8CA9" w:rsidR="00F2681B" w:rsidRDefault="00F2681B" w:rsidP="00F2681B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5F17241D" w14:textId="1E7A7F35" w:rsidR="00F2681B" w:rsidRPr="00613373" w:rsidRDefault="00F2681B" w:rsidP="00F2681B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373">
        <w:rPr>
          <w:rFonts w:ascii="Times New Roman" w:eastAsia="Times New Roman" w:hAnsi="Times New Roman" w:cs="Times New Roman"/>
          <w:b/>
          <w:sz w:val="24"/>
          <w:szCs w:val="24"/>
        </w:rPr>
        <w:t xml:space="preserve">BIBLIOGRAFIA </w:t>
      </w:r>
      <w:r w:rsidR="00185604">
        <w:rPr>
          <w:rFonts w:ascii="Times New Roman" w:eastAsia="Times New Roman" w:hAnsi="Times New Roman" w:cs="Times New Roman"/>
          <w:b/>
          <w:sz w:val="24"/>
          <w:szCs w:val="24"/>
        </w:rPr>
        <w:t xml:space="preserve">LA </w:t>
      </w:r>
      <w:r w:rsidR="00185604" w:rsidRPr="00185604">
        <w:rPr>
          <w:rFonts w:ascii="Times New Roman" w:eastAsia="Times New Roman" w:hAnsi="Times New Roman" w:cs="Times New Roman"/>
          <w:b/>
          <w:sz w:val="24"/>
          <w:szCs w:val="24"/>
        </w:rPr>
        <w:t>CONCURS</w:t>
      </w:r>
      <w:r w:rsidR="00185604">
        <w:rPr>
          <w:rFonts w:ascii="Times New Roman" w:eastAsia="Times New Roman" w:hAnsi="Times New Roman" w:cs="Times New Roman"/>
          <w:b/>
          <w:sz w:val="24"/>
          <w:szCs w:val="24"/>
        </w:rPr>
        <w:t>UL</w:t>
      </w:r>
      <w:r w:rsidR="00185604" w:rsidRPr="00185604">
        <w:rPr>
          <w:rFonts w:ascii="Times New Roman" w:eastAsia="Times New Roman" w:hAnsi="Times New Roman" w:cs="Times New Roman"/>
          <w:b/>
          <w:sz w:val="24"/>
          <w:szCs w:val="24"/>
        </w:rPr>
        <w:t xml:space="preserve"> PENTRU OCUPAREA PE PERIOADĂ DETERMINATĂ A  POSTULUI CORESPUNZĂTOR FUNCȚIEI CONTRACTUALE DE EXECUȚIE – INSPECTOR, GRADUL II, ÎN CADRUL COMPARTIMENTULUI IMPLEMENTARE PROIECTE FINANȚATE DIN FONDURI EXTERNE NERAMBURSABILE</w:t>
      </w:r>
      <w:r w:rsidRPr="0061337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5D15F67" w14:textId="77777777" w:rsidR="00F2681B" w:rsidRPr="00613373" w:rsidRDefault="00F2681B" w:rsidP="00F2681B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11B3A0" w14:textId="77777777" w:rsidR="00684EA3" w:rsidRPr="00D04366" w:rsidRDefault="00684EA3" w:rsidP="00684EA3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Cs/>
          <w:sz w:val="24"/>
          <w:szCs w:val="24"/>
        </w:rPr>
      </w:pPr>
      <w:r w:rsidRPr="00D04366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Constituția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României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republicată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4E250C1E" w14:textId="4EEC82E4" w:rsidR="00684EA3" w:rsidRPr="00D04366" w:rsidRDefault="00684EA3" w:rsidP="00684EA3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Cs/>
          <w:sz w:val="24"/>
          <w:szCs w:val="24"/>
        </w:rPr>
      </w:pPr>
      <w:r w:rsidRPr="00D04366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Ordonanța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Guvernului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nr. 137/2000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prevenirea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sancționarea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tuturor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formelor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discriminare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republicată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modificările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completările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ulterioar</w:t>
      </w:r>
      <w:r w:rsidR="00185604"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>;</w:t>
      </w:r>
      <w:r w:rsidRPr="001F067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E4EB2A3" w14:textId="77777777" w:rsidR="00684EA3" w:rsidRPr="00D04366" w:rsidRDefault="00684EA3" w:rsidP="00684EA3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04366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Legea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nr. 202/2002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egalitatea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șanse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tratament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între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femei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bărbați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republicată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modificările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completările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tematica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integral</w:t>
      </w:r>
      <w:r w:rsidRPr="00D043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2C280BF4" w14:textId="77777777" w:rsidR="00684EA3" w:rsidRPr="00D04366" w:rsidRDefault="00684EA3" w:rsidP="00684EA3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0436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4.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Ordonanța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urgență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Guvernului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nr. </w:t>
      </w:r>
      <w:proofErr w:type="gramStart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57/2019, cu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modificările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completările</w:t>
      </w:r>
      <w:proofErr w:type="spellEnd"/>
      <w:r w:rsidRPr="00D04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04366"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tematica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067B">
        <w:rPr>
          <w:rFonts w:ascii="Times New Roman" w:hAnsi="Times New Roman" w:cs="Times New Roman"/>
          <w:bCs/>
          <w:sz w:val="24"/>
          <w:szCs w:val="24"/>
        </w:rPr>
        <w:t>Partea</w:t>
      </w:r>
      <w:proofErr w:type="spellEnd"/>
      <w:r w:rsidRPr="001F067B">
        <w:rPr>
          <w:rFonts w:ascii="Times New Roman" w:hAnsi="Times New Roman" w:cs="Times New Roman"/>
          <w:bCs/>
          <w:sz w:val="24"/>
          <w:szCs w:val="24"/>
        </w:rPr>
        <w:t xml:space="preserve"> a VI-a, </w:t>
      </w:r>
      <w:proofErr w:type="spellStart"/>
      <w:r w:rsidRPr="001F067B">
        <w:rPr>
          <w:rFonts w:ascii="Times New Roman" w:hAnsi="Times New Roman" w:cs="Times New Roman"/>
          <w:bCs/>
          <w:sz w:val="24"/>
          <w:szCs w:val="24"/>
        </w:rPr>
        <w:t>titlul</w:t>
      </w:r>
      <w:proofErr w:type="spellEnd"/>
      <w:r w:rsidRPr="001F067B">
        <w:rPr>
          <w:rFonts w:ascii="Times New Roman" w:hAnsi="Times New Roman" w:cs="Times New Roman"/>
          <w:bCs/>
          <w:sz w:val="24"/>
          <w:szCs w:val="24"/>
        </w:rPr>
        <w:t xml:space="preserve"> III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14:paraId="175F6955" w14:textId="77777777" w:rsidR="00684EA3" w:rsidRPr="00D45A6C" w:rsidRDefault="00684EA3" w:rsidP="00684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gramStart"/>
      <w:r w:rsidRPr="00D45A6C">
        <w:rPr>
          <w:rFonts w:ascii="Times New Roman" w:hAnsi="Times New Roman" w:cs="Times New Roman"/>
          <w:bCs/>
          <w:sz w:val="24"/>
          <w:szCs w:val="24"/>
        </w:rPr>
        <w:t>5.</w:t>
      </w:r>
      <w:r w:rsidRPr="00D0436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D45A6C">
        <w:rPr>
          <w:rFonts w:ascii="Times New Roman" w:eastAsia="Times New Roman" w:hAnsi="Times New Roman" w:cs="Times New Roman"/>
          <w:sz w:val="24"/>
          <w:szCs w:val="24"/>
          <w:lang w:val="ro-RO"/>
        </w:rPr>
        <w:t>Hotărârea Guvernului nr.</w:t>
      </w:r>
      <w:proofErr w:type="gramEnd"/>
      <w:r w:rsidRPr="00D45A6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52/2018 privind organizarea și funcționarea Ministerului Fondurilor Europene, cu modificările și completările ulterioare;</w:t>
      </w:r>
    </w:p>
    <w:p w14:paraId="4258A59D" w14:textId="77777777" w:rsidR="00684EA3" w:rsidRPr="00D04366" w:rsidRDefault="00684EA3" w:rsidP="00684EA3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45A6C">
        <w:rPr>
          <w:rFonts w:ascii="Times New Roman" w:eastAsia="Times New Roman" w:hAnsi="Times New Roman" w:cs="Times New Roman"/>
          <w:sz w:val="24"/>
          <w:szCs w:val="24"/>
          <w:lang w:val="ro-RO"/>
        </w:rPr>
        <w:t>6. Hotărârea Guvernului nr. 399/2015 privind regulile de eligibilitate a cheltuielilor efectuate în cadrul operațiunilor finanțate prin Fondul european de dezvoltare regională, Fondul social european și Fondul de coeziune 2014-2020, cu modificările și completările ulterioare;</w:t>
      </w:r>
    </w:p>
    <w:p w14:paraId="7B639B35" w14:textId="03215651" w:rsidR="00F2681B" w:rsidRPr="005075CE" w:rsidRDefault="00684EA3" w:rsidP="00684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B69">
        <w:rPr>
          <w:rFonts w:ascii="Times New Roman" w:hAnsi="Times New Roman" w:cs="Times New Roman"/>
          <w:bCs/>
          <w:sz w:val="24"/>
          <w:szCs w:val="24"/>
        </w:rPr>
        <w:t xml:space="preserve">7.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Ordonanţa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urgenţă</w:t>
      </w:r>
      <w:proofErr w:type="spellEnd"/>
      <w:r w:rsidR="00081C2A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081C2A">
        <w:rPr>
          <w:rFonts w:ascii="Times New Roman" w:hAnsi="Times New Roman" w:cs="Times New Roman"/>
          <w:bCs/>
          <w:sz w:val="24"/>
          <w:szCs w:val="24"/>
        </w:rPr>
        <w:t>Guvernului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nr. </w:t>
      </w:r>
      <w:proofErr w:type="gramStart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124/2021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stabilirea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cadrului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instituţional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financiar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gestionarea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fondurilor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europene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alocate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României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Mecanismul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redresare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rezilienţă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precum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modificarea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completarea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Ordonanţei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urgenţă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Guvernului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nr.</w:t>
      </w:r>
      <w:proofErr w:type="gram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155/2020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unele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măsuri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elaborarea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Planului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naţional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redresare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rezilienţă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necesar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României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accesarea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fonduri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externe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rambursabile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nerambursabile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cadrul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Mecanismului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redresare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rezilienţă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modificările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completările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33B69"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 w:rsidRPr="00033B69">
        <w:rPr>
          <w:rFonts w:ascii="Times New Roman" w:hAnsi="Times New Roman" w:cs="Times New Roman"/>
          <w:bCs/>
          <w:sz w:val="24"/>
          <w:szCs w:val="24"/>
        </w:rPr>
        <w:t>;</w:t>
      </w:r>
    </w:p>
    <w:p w14:paraId="37462F99" w14:textId="77777777" w:rsidR="00F2681B" w:rsidRPr="009B0052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5DA922B" w14:textId="20F6F445" w:rsidR="00185604" w:rsidRPr="00185604" w:rsidRDefault="00F2681B" w:rsidP="00185604">
      <w:pP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9B005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Pr="009B005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r w:rsidR="00185604" w:rsidRPr="00185604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TEMATICA </w:t>
      </w:r>
      <w:r w:rsidR="00185604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LA </w:t>
      </w:r>
      <w:r w:rsidR="00185604" w:rsidRPr="00185604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CONCURSUL PENTRU OCUPAREA PE PERIOADĂ DETERMINATĂ A  POSTULUI CORESPUNZĂTOR FUNCȚIEI CONTRACTUALE DE EXECUȚIE – INSPECTOR, GRADUL II, ÎN CADRUL COMPARTIMENTULUI IMPLEMENTARE PROIECTE FINANȚATE DIN FONDURI EXTERNE NERAMBURSABILE:</w:t>
      </w:r>
    </w:p>
    <w:p w14:paraId="078408C2" w14:textId="36C6D5F9" w:rsidR="00185604" w:rsidRPr="00185604" w:rsidRDefault="00185604" w:rsidP="00081C2A">
      <w:pPr>
        <w:pStyle w:val="Listparagraf"/>
        <w:numPr>
          <w:ilvl w:val="0"/>
          <w:numId w:val="8"/>
        </w:numPr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D04366">
        <w:rPr>
          <w:rFonts w:ascii="Times New Roman" w:hAnsi="Times New Roman" w:cs="Times New Roman"/>
          <w:bCs/>
          <w:sz w:val="24"/>
          <w:szCs w:val="24"/>
        </w:rPr>
        <w:t>Constituția României, republicată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Titlul I, Titlul II, cap</w:t>
      </w:r>
      <w:r w:rsidR="00081C2A">
        <w:rPr>
          <w:rFonts w:ascii="Times New Roman" w:hAnsi="Times New Roman" w:cs="Times New Roman"/>
          <w:bCs/>
          <w:sz w:val="24"/>
          <w:szCs w:val="24"/>
        </w:rPr>
        <w:t>itolul</w:t>
      </w:r>
      <w:r>
        <w:rPr>
          <w:rFonts w:ascii="Times New Roman" w:hAnsi="Times New Roman" w:cs="Times New Roman"/>
          <w:bCs/>
          <w:sz w:val="24"/>
          <w:szCs w:val="24"/>
        </w:rPr>
        <w:t xml:space="preserve"> I – III</w:t>
      </w:r>
      <w:r w:rsidR="00081C2A">
        <w:rPr>
          <w:rFonts w:ascii="Times New Roman" w:hAnsi="Times New Roman" w:cs="Times New Roman"/>
          <w:bCs/>
          <w:sz w:val="24"/>
          <w:szCs w:val="24"/>
        </w:rPr>
        <w:t>;</w:t>
      </w:r>
    </w:p>
    <w:p w14:paraId="1DF49CF2" w14:textId="16424D1F" w:rsidR="00185604" w:rsidRDefault="001B18A3" w:rsidP="00081C2A">
      <w:pPr>
        <w:pStyle w:val="Listparagraf"/>
        <w:numPr>
          <w:ilvl w:val="0"/>
          <w:numId w:val="8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B18A3">
        <w:rPr>
          <w:rFonts w:ascii="Times New Roman" w:eastAsia="Times New Roman" w:hAnsi="Times New Roman" w:cs="Times New Roman"/>
          <w:sz w:val="24"/>
          <w:szCs w:val="24"/>
          <w:lang w:eastAsia="ro-RO"/>
        </w:rPr>
        <w:t>Ordonanța Guvernului nr. 137/2000</w:t>
      </w:r>
      <w:r w:rsidR="00081C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integral</w:t>
      </w:r>
      <w:r w:rsidRPr="001B18A3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20C58F35" w14:textId="41D7357E" w:rsidR="001B18A3" w:rsidRDefault="001B18A3" w:rsidP="00081C2A">
      <w:pPr>
        <w:pStyle w:val="Listparagraf"/>
        <w:numPr>
          <w:ilvl w:val="0"/>
          <w:numId w:val="8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B18A3">
        <w:rPr>
          <w:rFonts w:ascii="Times New Roman" w:eastAsia="Times New Roman" w:hAnsi="Times New Roman" w:cs="Times New Roman"/>
          <w:sz w:val="24"/>
          <w:szCs w:val="24"/>
          <w:lang w:eastAsia="ro-RO"/>
        </w:rPr>
        <w:t>Legea nr. 202/2002</w:t>
      </w:r>
      <w:r w:rsidR="00081C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integral</w:t>
      </w:r>
      <w:r w:rsidRPr="001B18A3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66F4DBE2" w14:textId="31CCCA13" w:rsidR="0009603E" w:rsidRPr="0009603E" w:rsidRDefault="00081C2A" w:rsidP="00081C2A">
      <w:pPr>
        <w:pStyle w:val="Listparagraf"/>
        <w:numPr>
          <w:ilvl w:val="0"/>
          <w:numId w:val="8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OUG </w:t>
      </w:r>
      <w:r w:rsidR="0009603E" w:rsidRPr="0009603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nr. 57/2019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</w:t>
      </w:r>
      <w:r w:rsidR="0009603E" w:rsidRPr="0009603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Partea a VI-a, titlul III</w:t>
      </w:r>
      <w:r w:rsidR="0009603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;</w:t>
      </w:r>
    </w:p>
    <w:p w14:paraId="3489615C" w14:textId="7CBCA6D3" w:rsidR="0009603E" w:rsidRDefault="00081C2A" w:rsidP="00081C2A">
      <w:pPr>
        <w:pStyle w:val="Listparagraf"/>
        <w:numPr>
          <w:ilvl w:val="0"/>
          <w:numId w:val="8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HG</w:t>
      </w:r>
      <w:r w:rsidRPr="00081C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nr. 52/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2018 - integral;</w:t>
      </w:r>
    </w:p>
    <w:p w14:paraId="37337258" w14:textId="7E328AD2" w:rsidR="00081C2A" w:rsidRDefault="00081C2A" w:rsidP="00081C2A">
      <w:pPr>
        <w:pStyle w:val="Listparagraf"/>
        <w:numPr>
          <w:ilvl w:val="0"/>
          <w:numId w:val="8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HG </w:t>
      </w:r>
      <w:r w:rsidRPr="00081C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nr. 399/2015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- integral</w:t>
      </w:r>
    </w:p>
    <w:p w14:paraId="687E8C61" w14:textId="2605BEA1" w:rsidR="00081C2A" w:rsidRPr="001B18A3" w:rsidRDefault="00081C2A" w:rsidP="00081C2A">
      <w:pPr>
        <w:pStyle w:val="Listparagraf"/>
        <w:numPr>
          <w:ilvl w:val="0"/>
          <w:numId w:val="8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OUG </w:t>
      </w:r>
      <w:r w:rsidRPr="00081C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nr. 124/2021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capitolul II și capitolul IV.</w:t>
      </w:r>
    </w:p>
    <w:p w14:paraId="0DFB7857" w14:textId="77777777" w:rsidR="00F2681B" w:rsidRPr="00613373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Coordonate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de contact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primirea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de concurs:</w:t>
      </w:r>
    </w:p>
    <w:p w14:paraId="03446844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3373">
        <w:rPr>
          <w:rFonts w:ascii="Times New Roman" w:eastAsia="Times New Roman" w:hAnsi="Times New Roman" w:cs="Times New Roman"/>
          <w:sz w:val="24"/>
          <w:szCs w:val="24"/>
        </w:rPr>
        <w:t>str</w:t>
      </w:r>
      <w:proofErr w:type="gram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nr.7, com.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Malu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Mare,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jud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Dolj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, cod </w:t>
      </w:r>
      <w:proofErr w:type="gramStart"/>
      <w:r w:rsidRPr="00613373">
        <w:rPr>
          <w:rFonts w:ascii="Times New Roman" w:eastAsia="Times New Roman" w:hAnsi="Times New Roman" w:cs="Times New Roman"/>
          <w:sz w:val="24"/>
          <w:szCs w:val="24"/>
        </w:rPr>
        <w:t>postal  207365</w:t>
      </w:r>
      <w:proofErr w:type="gram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/ fax 0251446145,  e-mail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resurse.umane@primariamalumare.ro</w:t>
        </w:r>
      </w:hyperlink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persoan</w:t>
      </w:r>
      <w:r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de contact: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Udrică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Marius, </w:t>
      </w:r>
      <w:bookmarkStart w:id="2" w:name="_Hlk77928175"/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Responsabil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umane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60B731" w14:textId="77777777" w:rsidR="00F2681B" w:rsidRPr="00613373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14:paraId="0360BF61" w14:textId="77777777" w:rsidR="00F2681B" w:rsidRPr="00613373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1337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19A97EC" w14:textId="77777777" w:rsidR="00F2681B" w:rsidRPr="00613373" w:rsidRDefault="00F2681B" w:rsidP="00F268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</w:t>
      </w:r>
      <w:r w:rsidRPr="00613373">
        <w:rPr>
          <w:rFonts w:ascii="Times New Roman" w:eastAsia="Times New Roman" w:hAnsi="Times New Roman" w:cs="Times New Roman"/>
          <w:sz w:val="24"/>
          <w:szCs w:val="24"/>
          <w:lang w:val="it-IT"/>
        </w:rPr>
        <w:t>Primar,</w:t>
      </w:r>
      <w:r w:rsidRPr="00582F7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</w:t>
      </w:r>
      <w:proofErr w:type="spellStart"/>
      <w:r w:rsidRPr="007D7B26">
        <w:rPr>
          <w:rFonts w:ascii="Times New Roman" w:eastAsia="Times New Roman" w:hAnsi="Times New Roman" w:cs="Times New Roman"/>
          <w:iCs/>
          <w:sz w:val="24"/>
          <w:szCs w:val="24"/>
        </w:rPr>
        <w:t>Responsabil</w:t>
      </w:r>
      <w:proofErr w:type="spellEnd"/>
      <w:r w:rsidRPr="007D7B2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iCs/>
          <w:sz w:val="24"/>
          <w:szCs w:val="24"/>
        </w:rPr>
        <w:t>resurse</w:t>
      </w:r>
      <w:proofErr w:type="spellEnd"/>
      <w:r w:rsidRPr="007D7B2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iCs/>
          <w:sz w:val="24"/>
          <w:szCs w:val="24"/>
        </w:rPr>
        <w:t>umane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</w:p>
    <w:p w14:paraId="12C30E9B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Spătărelu Ion</w:t>
      </w:r>
      <w:r w:rsidRPr="0061337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Udrică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Marius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01409ED" w14:textId="77777777" w:rsidR="00F2681B" w:rsidRPr="00613373" w:rsidRDefault="00F2681B" w:rsidP="00F2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BCDBD15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EDBD5BA" w14:textId="77777777" w:rsidR="00F2681B" w:rsidRPr="007D7B26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B2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</w:t>
      </w:r>
    </w:p>
    <w:p w14:paraId="72A3073A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35920EC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14:paraId="3D50EA4E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3993D1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0FE89ED5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22060D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364F152A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BAA14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E86F1E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FBD864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A97655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2D540C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FE40E7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77D408" w14:textId="724C6F61" w:rsidR="00F2681B" w:rsidRPr="007D7B26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ANEXA NR.1</w:t>
      </w:r>
    </w:p>
    <w:p w14:paraId="6B59AADE" w14:textId="1A5D031B" w:rsidR="00F2681B" w:rsidRDefault="00F2681B" w:rsidP="00F2681B">
      <w:pPr>
        <w:pStyle w:val="NormalWeb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 </w:t>
      </w:r>
    </w:p>
    <w:p w14:paraId="69FD0619" w14:textId="77777777" w:rsidR="00F2681B" w:rsidRPr="00A32A26" w:rsidRDefault="00F2681B" w:rsidP="00F2681B">
      <w:pPr>
        <w:pStyle w:val="NormalWeb"/>
        <w:jc w:val="center"/>
      </w:pPr>
      <w:r w:rsidRPr="00A32A26">
        <w:rPr>
          <w:rStyle w:val="Robust"/>
        </w:rPr>
        <w:t xml:space="preserve">Formular de </w:t>
      </w:r>
      <w:r>
        <w:rPr>
          <w:rStyle w:val="Robust"/>
        </w:rPr>
        <w:t>î</w:t>
      </w:r>
      <w:r w:rsidRPr="00A32A26">
        <w:rPr>
          <w:rStyle w:val="Robust"/>
        </w:rPr>
        <w:t>nscriere</w:t>
      </w:r>
      <w:r w:rsidRPr="00A32A26">
        <w:t> </w:t>
      </w:r>
    </w:p>
    <w:p w14:paraId="2ADFEC3D" w14:textId="77777777" w:rsidR="00F2681B" w:rsidRPr="00A32A26" w:rsidRDefault="00F2681B" w:rsidP="00F2681B">
      <w:pPr>
        <w:pStyle w:val="NormalWeb"/>
      </w:pPr>
      <w:r w:rsidRPr="00A32A26">
        <w:t> </w:t>
      </w:r>
    </w:p>
    <w:p w14:paraId="6B769D00" w14:textId="7D4CD5C2" w:rsidR="00F2681B" w:rsidRPr="00A32A26" w:rsidRDefault="00F2681B" w:rsidP="00F2681B">
      <w:pPr>
        <w:pStyle w:val="NormalWeb"/>
        <w:spacing w:after="240"/>
      </w:pPr>
      <w:r w:rsidRPr="00A32A26">
        <w:t>   Autoritatea sau institu</w:t>
      </w:r>
      <w:r>
        <w:t>ţ</w:t>
      </w:r>
      <w:r w:rsidRPr="00A32A26">
        <w:t>ia public</w:t>
      </w:r>
      <w:r>
        <w:t>ă</w:t>
      </w:r>
      <w:r w:rsidRPr="00A32A26">
        <w:t>:</w:t>
      </w:r>
      <w:r w:rsidRPr="00A32A26">
        <w:br/>
        <w:t>   Func</w:t>
      </w:r>
      <w:r>
        <w:t>ţ</w:t>
      </w:r>
      <w:r w:rsidRPr="00A32A26">
        <w:t>ia solicitat</w:t>
      </w:r>
      <w:r>
        <w:t>ă</w:t>
      </w:r>
      <w:r w:rsidRPr="00A32A26">
        <w:t>:</w:t>
      </w:r>
      <w:r w:rsidRPr="00A32A26">
        <w:br/>
        <w:t>   Data organiz</w:t>
      </w:r>
      <w:r>
        <w:t>ă</w:t>
      </w:r>
      <w:r w:rsidRPr="00A32A26">
        <w:t>rii concursului, proba scris</w:t>
      </w:r>
      <w:r>
        <w:t>ă</w:t>
      </w:r>
      <w:r w:rsidRPr="00A32A26">
        <w:t xml:space="preserve"> </w:t>
      </w:r>
      <w:r>
        <w:t>ş</w:t>
      </w:r>
      <w:r w:rsidRPr="00A32A26">
        <w:t>i/sau proba practic</w:t>
      </w:r>
      <w:r>
        <w:t>ă</w:t>
      </w:r>
      <w:r w:rsidRPr="00A32A26">
        <w:t>, dup</w:t>
      </w:r>
      <w:r>
        <w:t>ă</w:t>
      </w:r>
      <w:r w:rsidRPr="00A32A26">
        <w:t xml:space="preserve"> caz:</w:t>
      </w:r>
      <w:r w:rsidRPr="00A32A26">
        <w:br/>
        <w:t xml:space="preserve">   Numele </w:t>
      </w:r>
      <w:r>
        <w:t>ş</w:t>
      </w:r>
      <w:r w:rsidRPr="00A32A26">
        <w:t>i prenumele candidatului:</w:t>
      </w:r>
      <w:r w:rsidRPr="00A32A26">
        <w:br/>
        <w:t>   Datele de contact ale candidatului (Se utilizeaz</w:t>
      </w:r>
      <w:r>
        <w:t>ă</w:t>
      </w:r>
      <w:r w:rsidRPr="00A32A26">
        <w:t xml:space="preserve"> pentru comunicarea cu privire la concurs.):</w:t>
      </w:r>
      <w:r w:rsidRPr="00A32A26">
        <w:br/>
        <w:t>   Adresa:</w:t>
      </w:r>
      <w:r w:rsidRPr="00A32A26">
        <w:br/>
        <w:t>   E-mail:</w:t>
      </w:r>
      <w:r w:rsidRPr="00A32A26">
        <w:br/>
        <w:t>   Telefon:</w:t>
      </w:r>
      <w:r w:rsidRPr="00A32A26">
        <w:br/>
        <w:t>   Persoane de contact pentru recomand</w:t>
      </w:r>
      <w:r>
        <w:t>ă</w:t>
      </w:r>
      <w:r w:rsidRPr="00A32A26">
        <w:t>ri: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6"/>
        <w:gridCol w:w="2241"/>
        <w:gridCol w:w="2242"/>
        <w:gridCol w:w="2257"/>
      </w:tblGrid>
      <w:tr w:rsidR="00F2681B" w:rsidRPr="00A32A26" w14:paraId="0793526C" w14:textId="77777777" w:rsidTr="006318A4">
        <w:trPr>
          <w:tblCellSpacing w:w="15" w:type="dxa"/>
        </w:trPr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071F5B9" w14:textId="77777777" w:rsidR="00F2681B" w:rsidRPr="00A32A26" w:rsidRDefault="00F2681B" w:rsidP="006318A4">
            <w:pPr>
              <w:pStyle w:val="NormalWeb"/>
            </w:pPr>
            <w:r w:rsidRPr="00A32A26">
              <w:t xml:space="preserve">Numele </w:t>
            </w:r>
            <w:r>
              <w:t>ş</w:t>
            </w:r>
            <w:r w:rsidRPr="00A32A26">
              <w:t>i prenumele</w:t>
            </w:r>
          </w:p>
        </w:tc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EEC8342" w14:textId="77777777" w:rsidR="00F2681B" w:rsidRPr="00A32A26" w:rsidRDefault="00F2681B" w:rsidP="006318A4">
            <w:pPr>
              <w:pStyle w:val="NormalWeb"/>
            </w:pPr>
            <w:r w:rsidRPr="00A32A26">
              <w:t>Institu</w:t>
            </w:r>
            <w:r>
              <w:t>ţ</w:t>
            </w:r>
            <w:r w:rsidRPr="00A32A26">
              <w:t>ia</w:t>
            </w:r>
          </w:p>
        </w:tc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2747F01" w14:textId="77777777" w:rsidR="00F2681B" w:rsidRPr="00A32A26" w:rsidRDefault="00F2681B" w:rsidP="006318A4">
            <w:pPr>
              <w:pStyle w:val="NormalWeb"/>
            </w:pPr>
            <w:r w:rsidRPr="00A32A26">
              <w:t>Func</w:t>
            </w:r>
            <w:r>
              <w:t>ţ</w:t>
            </w:r>
            <w:r w:rsidRPr="00A32A26">
              <w:t>ia</w:t>
            </w:r>
          </w:p>
        </w:tc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A38FEC9" w14:textId="77777777" w:rsidR="00F2681B" w:rsidRPr="00A32A26" w:rsidRDefault="00F2681B" w:rsidP="006318A4">
            <w:pPr>
              <w:pStyle w:val="NormalWeb"/>
            </w:pPr>
            <w:r w:rsidRPr="00A32A26">
              <w:t>Num</w:t>
            </w:r>
            <w:r>
              <w:t>ă</w:t>
            </w:r>
            <w:r w:rsidRPr="00A32A26">
              <w:t>rul de telefon</w:t>
            </w:r>
          </w:p>
        </w:tc>
      </w:tr>
      <w:tr w:rsidR="00F2681B" w:rsidRPr="00A32A26" w14:paraId="5B83338A" w14:textId="77777777" w:rsidTr="006318A4">
        <w:trPr>
          <w:tblCellSpacing w:w="15" w:type="dxa"/>
        </w:trPr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9CDA4D8" w14:textId="77777777" w:rsidR="00F2681B" w:rsidRPr="00A32A26" w:rsidRDefault="00F2681B" w:rsidP="006318A4">
            <w:pPr>
              <w:pStyle w:val="NormalWeb"/>
            </w:pPr>
            <w:r w:rsidRPr="00A32A26">
              <w:t> </w:t>
            </w:r>
          </w:p>
        </w:tc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139C15F" w14:textId="77777777" w:rsidR="00F2681B" w:rsidRPr="00A32A26" w:rsidRDefault="00F2681B" w:rsidP="006318A4">
            <w:pPr>
              <w:pStyle w:val="NormalWeb"/>
            </w:pPr>
            <w:r w:rsidRPr="00A32A26">
              <w:t> </w:t>
            </w:r>
          </w:p>
        </w:tc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FBC1741" w14:textId="77777777" w:rsidR="00F2681B" w:rsidRPr="00A32A26" w:rsidRDefault="00F2681B" w:rsidP="006318A4">
            <w:pPr>
              <w:pStyle w:val="NormalWeb"/>
            </w:pPr>
            <w:r w:rsidRPr="00A32A26">
              <w:t> </w:t>
            </w:r>
          </w:p>
        </w:tc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DD4E5DE" w14:textId="77777777" w:rsidR="00F2681B" w:rsidRPr="00A32A26" w:rsidRDefault="00F2681B" w:rsidP="006318A4">
            <w:pPr>
              <w:pStyle w:val="NormalWeb"/>
            </w:pPr>
            <w:r w:rsidRPr="00A32A26">
              <w:t> </w:t>
            </w:r>
          </w:p>
        </w:tc>
      </w:tr>
    </w:tbl>
    <w:p w14:paraId="3447F5CD" w14:textId="32F8A73B" w:rsidR="00F2681B" w:rsidRDefault="00F2681B" w:rsidP="00F2681B">
      <w:pPr>
        <w:pStyle w:val="NormalWeb"/>
      </w:pPr>
      <w:r w:rsidRPr="00A32A26">
        <w:t>    Anexez prezentei cereri dosarul cu actele solicitate.</w:t>
      </w:r>
      <w:r w:rsidRPr="00A32A26">
        <w:br/>
        <w:t>   Men</w:t>
      </w:r>
      <w:r>
        <w:t>ţ</w:t>
      </w:r>
      <w:r w:rsidRPr="00A32A26">
        <w:t>ionez c</w:t>
      </w:r>
      <w:r>
        <w:t>ă</w:t>
      </w:r>
      <w:r w:rsidRPr="00A32A26">
        <w:t xml:space="preserve"> am luat cuno</w:t>
      </w:r>
      <w:r>
        <w:t>ş</w:t>
      </w:r>
      <w:r w:rsidRPr="00A32A26">
        <w:t>tin</w:t>
      </w:r>
      <w:r>
        <w:t>ţă</w:t>
      </w:r>
      <w:r w:rsidRPr="00A32A26">
        <w:t xml:space="preserve"> de condi</w:t>
      </w:r>
      <w:r>
        <w:t>ţ</w:t>
      </w:r>
      <w:r w:rsidRPr="00A32A26">
        <w:t>iile de desf</w:t>
      </w:r>
      <w:r>
        <w:t>ăş</w:t>
      </w:r>
      <w:r w:rsidRPr="00A32A26">
        <w:t>urare a concursului.</w:t>
      </w:r>
      <w:r w:rsidRPr="00A32A26">
        <w:br/>
        <w:t>   Cunosc</w:t>
      </w:r>
      <w:r>
        <w:t>â</w:t>
      </w:r>
      <w:r w:rsidRPr="00A32A26">
        <w:t>nd prevederile art. 4 pct. 2 si 11 si art. 6 alin. (1) lit. a) din Regulamentul (UE) 2016/679 al Parlamentului European si al Consiliului din 27 aprilie 2016 privind protec</w:t>
      </w:r>
      <w:r>
        <w:t>ţ</w:t>
      </w:r>
      <w:r w:rsidRPr="00A32A26">
        <w:t xml:space="preserve">ia persoanelor fizice </w:t>
      </w:r>
      <w:r>
        <w:t>î</w:t>
      </w:r>
      <w:r w:rsidRPr="00A32A26">
        <w:t>n ceea ce prive</w:t>
      </w:r>
      <w:r>
        <w:t>ş</w:t>
      </w:r>
      <w:r w:rsidRPr="00A32A26">
        <w:t xml:space="preserve">te prelucrarea datelor cu caracter personal </w:t>
      </w:r>
      <w:r>
        <w:t>ş</w:t>
      </w:r>
      <w:r w:rsidRPr="00A32A26">
        <w:t>i privind libera circula</w:t>
      </w:r>
      <w:r>
        <w:t>ţ</w:t>
      </w:r>
      <w:r w:rsidRPr="00A32A26">
        <w:t xml:space="preserve">ie a acestor date </w:t>
      </w:r>
      <w:r>
        <w:t>ş</w:t>
      </w:r>
      <w:r w:rsidRPr="00A32A26">
        <w:t>i de abrogare a Directivei 95/46/CE (Regulamentul general privind protec</w:t>
      </w:r>
      <w:r>
        <w:t>ţ</w:t>
      </w:r>
      <w:r w:rsidRPr="00A32A26">
        <w:t xml:space="preserve">ia datelor), </w:t>
      </w:r>
      <w:r>
        <w:t>î</w:t>
      </w:r>
      <w:r w:rsidRPr="00A32A26">
        <w:t>n ceea ce prive</w:t>
      </w:r>
      <w:r>
        <w:t>ş</w:t>
      </w:r>
      <w:r w:rsidRPr="00A32A26">
        <w:t>te consim</w:t>
      </w:r>
      <w:r>
        <w:t>ţă</w:t>
      </w:r>
      <w:r w:rsidRPr="00A32A26">
        <w:t>m</w:t>
      </w:r>
      <w:r>
        <w:t>â</w:t>
      </w:r>
      <w:r w:rsidRPr="00A32A26">
        <w:t>ntul cu privire la prelucrarea datelor cu caracter personal declar urm</w:t>
      </w:r>
      <w:r>
        <w:t>ă</w:t>
      </w:r>
      <w:r w:rsidRPr="00A32A26">
        <w:t>toarele:</w:t>
      </w:r>
      <w:r w:rsidRPr="00A32A26">
        <w:br/>
        <w:t xml:space="preserve">   □ </w:t>
      </w:r>
      <w:r>
        <w:t>Î</w:t>
      </w:r>
      <w:r w:rsidRPr="00A32A26">
        <w:t>mi exprim consim</w:t>
      </w:r>
      <w:r>
        <w:t>ţă</w:t>
      </w:r>
      <w:r w:rsidRPr="00A32A26">
        <w:t>m</w:t>
      </w:r>
      <w:r>
        <w:t>â</w:t>
      </w:r>
      <w:r w:rsidRPr="00A32A26">
        <w:t>ntul </w:t>
      </w:r>
      <w:r w:rsidRPr="00A32A26">
        <w:br/>
        <w:t xml:space="preserve">   □ Nu </w:t>
      </w:r>
      <w:r>
        <w:t>î</w:t>
      </w:r>
      <w:r w:rsidRPr="00A32A26">
        <w:t>mi exprim consim</w:t>
      </w:r>
      <w:r>
        <w:t>ţă</w:t>
      </w:r>
      <w:r w:rsidRPr="00A32A26">
        <w:t>m</w:t>
      </w:r>
      <w:r>
        <w:t>â</w:t>
      </w:r>
      <w:r w:rsidRPr="00A32A26">
        <w:t>ntul</w:t>
      </w:r>
    </w:p>
    <w:p w14:paraId="47AD9569" w14:textId="77777777" w:rsidR="00F2681B" w:rsidRDefault="00F2681B" w:rsidP="00F2681B">
      <w:pPr>
        <w:pStyle w:val="NormalWeb"/>
      </w:pPr>
      <w:r w:rsidRPr="00A32A26">
        <w:t xml:space="preserve"> cu privire la transmiterea informa</w:t>
      </w:r>
      <w:r>
        <w:t>ţ</w:t>
      </w:r>
      <w:r w:rsidRPr="00A32A26">
        <w:t xml:space="preserve">iilor si documentelor, inclusiv date cu caracter personal necesare </w:t>
      </w:r>
      <w:r>
        <w:t>î</w:t>
      </w:r>
      <w:r w:rsidRPr="00A32A26">
        <w:t>ndeplinirii atribu</w:t>
      </w:r>
      <w:r>
        <w:t>ţ</w:t>
      </w:r>
      <w:r w:rsidRPr="00A32A26">
        <w:t>iilor membrilor comisiei de concurs, membrilor comisiei de solu</w:t>
      </w:r>
      <w:r>
        <w:t>ţ</w:t>
      </w:r>
      <w:r w:rsidRPr="00A32A26">
        <w:t>ionare a contesta</w:t>
      </w:r>
      <w:r>
        <w:t>ţ</w:t>
      </w:r>
      <w:r w:rsidRPr="00A32A26">
        <w:t xml:space="preserve">iilor </w:t>
      </w:r>
      <w:r>
        <w:t>ş</w:t>
      </w:r>
      <w:r w:rsidRPr="00A32A26">
        <w:t xml:space="preserve">i ale secretarului, </w:t>
      </w:r>
      <w:r>
        <w:t>î</w:t>
      </w:r>
      <w:r w:rsidRPr="00A32A26">
        <w:t>n format electronic.</w:t>
      </w:r>
      <w:r w:rsidRPr="00A32A26">
        <w:br/>
        <w:t xml:space="preserve">   □ </w:t>
      </w:r>
      <w:r>
        <w:t>Î</w:t>
      </w:r>
      <w:r w:rsidRPr="00A32A26">
        <w:t>mi exprim consim</w:t>
      </w:r>
      <w:r>
        <w:t>ţă</w:t>
      </w:r>
      <w:r w:rsidRPr="00A32A26">
        <w:t>m</w:t>
      </w:r>
      <w:r>
        <w:t>â</w:t>
      </w:r>
      <w:r w:rsidRPr="00A32A26">
        <w:t>ntul  </w:t>
      </w:r>
      <w:r w:rsidRPr="00A32A26">
        <w:br/>
        <w:t xml:space="preserve">   □ Nu </w:t>
      </w:r>
      <w:r>
        <w:t>î</w:t>
      </w:r>
      <w:r w:rsidRPr="00A32A26">
        <w:t>mi exprim consim</w:t>
      </w:r>
      <w:r>
        <w:t>ţă</w:t>
      </w:r>
      <w:r w:rsidRPr="00A32A26">
        <w:t>m</w:t>
      </w:r>
      <w:r>
        <w:t>â</w:t>
      </w:r>
      <w:r w:rsidRPr="00A32A26">
        <w:t xml:space="preserve">ntul </w:t>
      </w:r>
    </w:p>
    <w:p w14:paraId="6949B21C" w14:textId="77777777" w:rsidR="00F2681B" w:rsidRDefault="00F2681B" w:rsidP="00F2681B">
      <w:pPr>
        <w:pStyle w:val="NormalWeb"/>
      </w:pPr>
      <w:r w:rsidRPr="00A32A26">
        <w:t>ca institu</w:t>
      </w:r>
      <w:r>
        <w:t>ţ</w:t>
      </w:r>
      <w:r w:rsidRPr="00A32A26">
        <w:t xml:space="preserve">ia organizatoare a concursului sa solicite organelor abilitate </w:t>
      </w:r>
      <w:r>
        <w:t>î</w:t>
      </w:r>
      <w:r w:rsidRPr="00A32A26">
        <w:t>n condi</w:t>
      </w:r>
      <w:r>
        <w:t>ţ</w:t>
      </w:r>
      <w:r w:rsidRPr="00A32A26">
        <w:t>iile legii certificatul de integritate comportamental</w:t>
      </w:r>
      <w:r>
        <w:t>ă</w:t>
      </w:r>
      <w:r w:rsidRPr="00A32A26">
        <w:t xml:space="preserve"> pentru candida</w:t>
      </w:r>
      <w:r>
        <w:t>ţ</w:t>
      </w:r>
      <w:r w:rsidRPr="00A32A26">
        <w:t xml:space="preserve">ii </w:t>
      </w:r>
      <w:r>
        <w:t>î</w:t>
      </w:r>
      <w:r w:rsidRPr="00A32A26">
        <w:t>nscri</w:t>
      </w:r>
      <w:r>
        <w:t>ş</w:t>
      </w:r>
      <w:r w:rsidRPr="00A32A26">
        <w:t xml:space="preserve">i pentru posturile din cadrul sistemului de </w:t>
      </w:r>
      <w:r>
        <w:t>î</w:t>
      </w:r>
      <w:r w:rsidRPr="00A32A26">
        <w:t>nv</w:t>
      </w:r>
      <w:r>
        <w:t>ăţă</w:t>
      </w:r>
      <w:r w:rsidRPr="00A32A26">
        <w:t>m</w:t>
      </w:r>
      <w:r>
        <w:t>â</w:t>
      </w:r>
      <w:r w:rsidRPr="00A32A26">
        <w:t>nt, s</w:t>
      </w:r>
      <w:r>
        <w:t>ă</w:t>
      </w:r>
      <w:r w:rsidRPr="00A32A26">
        <w:t>n</w:t>
      </w:r>
      <w:r>
        <w:t>ă</w:t>
      </w:r>
      <w:r w:rsidRPr="00A32A26">
        <w:t>tate sau protec</w:t>
      </w:r>
      <w:r>
        <w:t>ţ</w:t>
      </w:r>
      <w:r w:rsidRPr="00A32A26">
        <w:t>ie social</w:t>
      </w:r>
      <w:r>
        <w:t>ă</w:t>
      </w:r>
      <w:r w:rsidRPr="00A32A26">
        <w:t xml:space="preserve">, precum </w:t>
      </w:r>
      <w:r>
        <w:t>ş</w:t>
      </w:r>
      <w:r w:rsidRPr="00A32A26">
        <w:t>i din orice entitate public</w:t>
      </w:r>
      <w:r>
        <w:t>ă</w:t>
      </w:r>
      <w:r w:rsidRPr="00A32A26">
        <w:t xml:space="preserve"> sau privat</w:t>
      </w:r>
      <w:r>
        <w:t>ă</w:t>
      </w:r>
      <w:r w:rsidRPr="00A32A26">
        <w:t xml:space="preserve"> a c</w:t>
      </w:r>
      <w:r>
        <w:t>ă</w:t>
      </w:r>
      <w:r w:rsidRPr="00A32A26">
        <w:t xml:space="preserve">rei activitate presupune contactul direct cu copii, persoane </w:t>
      </w:r>
      <w:r>
        <w:t>î</w:t>
      </w:r>
      <w:r w:rsidRPr="00A32A26">
        <w:t>n v</w:t>
      </w:r>
      <w:r>
        <w:t>â</w:t>
      </w:r>
      <w:r w:rsidRPr="00A32A26">
        <w:t>rst</w:t>
      </w:r>
      <w:r>
        <w:t>ă</w:t>
      </w:r>
      <w:r w:rsidRPr="00A32A26">
        <w:t xml:space="preserve">, persoane cu </w:t>
      </w:r>
      <w:proofErr w:type="spellStart"/>
      <w:r w:rsidRPr="00A32A26">
        <w:t>dizabilit</w:t>
      </w:r>
      <w:r>
        <w:t>ăţ</w:t>
      </w:r>
      <w:r w:rsidRPr="00A32A26">
        <w:t>i</w:t>
      </w:r>
      <w:proofErr w:type="spellEnd"/>
      <w:r w:rsidRPr="00A32A26">
        <w:t xml:space="preserve"> sau alte categorii de persoane vulnerabile ori care presupune examinarea fizic</w:t>
      </w:r>
      <w:r>
        <w:t xml:space="preserve">ă </w:t>
      </w:r>
      <w:r w:rsidRPr="00A32A26">
        <w:t>sau evaluarea psihologic</w:t>
      </w:r>
      <w:r>
        <w:t>ă</w:t>
      </w:r>
      <w:r w:rsidRPr="00A32A26">
        <w:t xml:space="preserve"> a unei persoane, cunosc</w:t>
      </w:r>
      <w:r>
        <w:t>â</w:t>
      </w:r>
      <w:r w:rsidRPr="00A32A26">
        <w:t>nd ca pot reveni oric</w:t>
      </w:r>
      <w:r>
        <w:t>â</w:t>
      </w:r>
      <w:r w:rsidRPr="00A32A26">
        <w:t>nd asupra consim</w:t>
      </w:r>
      <w:r>
        <w:t>ţă</w:t>
      </w:r>
      <w:r w:rsidRPr="00A32A26">
        <w:t>m</w:t>
      </w:r>
      <w:r>
        <w:t>â</w:t>
      </w:r>
      <w:r w:rsidRPr="00A32A26">
        <w:t>ntului acordat prin prezentul formular.</w:t>
      </w:r>
      <w:r w:rsidRPr="00A32A26">
        <w:br/>
        <w:t xml:space="preserve">   □ </w:t>
      </w:r>
      <w:r>
        <w:t>Î</w:t>
      </w:r>
      <w:r w:rsidRPr="00A32A26">
        <w:t>mi exprim consim</w:t>
      </w:r>
      <w:r>
        <w:t>ţă</w:t>
      </w:r>
      <w:r w:rsidRPr="00A32A26">
        <w:t>m</w:t>
      </w:r>
      <w:r>
        <w:t>â</w:t>
      </w:r>
      <w:r w:rsidRPr="00A32A26">
        <w:t>ntul </w:t>
      </w:r>
      <w:r w:rsidRPr="00A32A26">
        <w:br/>
      </w:r>
      <w:r>
        <w:t xml:space="preserve">   </w:t>
      </w:r>
      <w:r w:rsidRPr="00A32A26">
        <w:t>□</w:t>
      </w:r>
      <w:r>
        <w:t xml:space="preserve"> </w:t>
      </w:r>
      <w:r w:rsidRPr="00A32A26">
        <w:t xml:space="preserve">Nu </w:t>
      </w:r>
      <w:r>
        <w:t>î</w:t>
      </w:r>
      <w:r w:rsidRPr="00A32A26">
        <w:t>mi exprim consim</w:t>
      </w:r>
      <w:r>
        <w:t>ţă</w:t>
      </w:r>
      <w:r w:rsidRPr="00A32A26">
        <w:t>m</w:t>
      </w:r>
      <w:r>
        <w:t>â</w:t>
      </w:r>
      <w:r w:rsidRPr="00A32A26">
        <w:t xml:space="preserve">ntul </w:t>
      </w:r>
    </w:p>
    <w:p w14:paraId="4B42DBA0" w14:textId="77777777" w:rsidR="00F2681B" w:rsidRPr="00A32A26" w:rsidRDefault="00F2681B" w:rsidP="00F2681B">
      <w:pPr>
        <w:pStyle w:val="NormalWeb"/>
      </w:pPr>
      <w:r w:rsidRPr="00A32A26">
        <w:t>ca institu</w:t>
      </w:r>
      <w:r>
        <w:t>ţ</w:t>
      </w:r>
      <w:r w:rsidRPr="00A32A26">
        <w:t>ia organizatoare a concursului s</w:t>
      </w:r>
      <w:r>
        <w:t>ă</w:t>
      </w:r>
      <w:r w:rsidRPr="00A32A26">
        <w:t xml:space="preserve"> solicite organelor abilitate </w:t>
      </w:r>
      <w:r>
        <w:t>î</w:t>
      </w:r>
      <w:r w:rsidRPr="00A32A26">
        <w:t>n condi</w:t>
      </w:r>
      <w:r>
        <w:t>ţ</w:t>
      </w:r>
      <w:r w:rsidRPr="00A32A26">
        <w:t>iile legii extrasul de pe cazierul judiciar cu scopul angaj</w:t>
      </w:r>
      <w:r>
        <w:t>ă</w:t>
      </w:r>
      <w:r w:rsidRPr="00A32A26">
        <w:t>rii, cunosc</w:t>
      </w:r>
      <w:r>
        <w:t>â</w:t>
      </w:r>
      <w:r w:rsidRPr="00A32A26">
        <w:t>nd ca pot reveni oric</w:t>
      </w:r>
      <w:r>
        <w:t>â</w:t>
      </w:r>
      <w:r w:rsidRPr="00A32A26">
        <w:t>nd asupra consim</w:t>
      </w:r>
      <w:r>
        <w:t>ţă</w:t>
      </w:r>
      <w:r w:rsidRPr="00A32A26">
        <w:t>m</w:t>
      </w:r>
      <w:r>
        <w:t>â</w:t>
      </w:r>
      <w:r w:rsidRPr="00A32A26">
        <w:t>ntului acordat prin prezentul formular.</w:t>
      </w:r>
      <w:r w:rsidRPr="00A32A26">
        <w:br/>
        <w:t>   Declar pe propria r</w:t>
      </w:r>
      <w:r>
        <w:t>ă</w:t>
      </w:r>
      <w:r w:rsidRPr="00A32A26">
        <w:t xml:space="preserve">spundere ca </w:t>
      </w:r>
      <w:r>
        <w:t>î</w:t>
      </w:r>
      <w:r w:rsidRPr="00A32A26">
        <w:t>n perioada lucrat</w:t>
      </w:r>
      <w:r>
        <w:t>ă</w:t>
      </w:r>
      <w:r w:rsidRPr="00A32A26">
        <w:t xml:space="preserve"> nu mi s-a aplicat nici</w:t>
      </w:r>
      <w:r>
        <w:rPr>
          <w:lang w:val="en-US"/>
        </w:rPr>
        <w:t>-</w:t>
      </w:r>
      <w:r w:rsidRPr="00A32A26">
        <w:t>o sanc</w:t>
      </w:r>
      <w:r>
        <w:t>ţ</w:t>
      </w:r>
      <w:r w:rsidRPr="00A32A26">
        <w:t>iune disciplinar</w:t>
      </w:r>
      <w:r>
        <w:t>ă</w:t>
      </w:r>
      <w:r w:rsidRPr="00A32A26">
        <w:t>/mi s-a aplicat sanc</w:t>
      </w:r>
      <w:r>
        <w:t>ţ</w:t>
      </w:r>
      <w:r w:rsidRPr="00A32A26">
        <w:t>iunea disciplinar</w:t>
      </w:r>
      <w:r>
        <w:t>ă</w:t>
      </w:r>
      <w:r w:rsidRPr="00A32A26">
        <w:t xml:space="preserve"> ................................. .</w:t>
      </w:r>
      <w:r w:rsidRPr="00A32A26">
        <w:br/>
        <w:t>   Declar pe propria r</w:t>
      </w:r>
      <w:r>
        <w:t>ă</w:t>
      </w:r>
      <w:r w:rsidRPr="00A32A26">
        <w:t>spundere, cunosc</w:t>
      </w:r>
      <w:r>
        <w:t>â</w:t>
      </w:r>
      <w:r w:rsidRPr="00A32A26">
        <w:t xml:space="preserve">nd prevederile art. 326 din </w:t>
      </w:r>
      <w:hyperlink r:id="rId9" w:history="1">
        <w:r w:rsidRPr="00A32A26">
          <w:rPr>
            <w:rStyle w:val="Hyperlink"/>
          </w:rPr>
          <w:t>Codul penal</w:t>
        </w:r>
      </w:hyperlink>
      <w:r w:rsidRPr="00A32A26">
        <w:t xml:space="preserve"> cu privire la falsul </w:t>
      </w:r>
      <w:r>
        <w:t>î</w:t>
      </w:r>
      <w:r w:rsidRPr="00A32A26">
        <w:t>n declara</w:t>
      </w:r>
      <w:r>
        <w:t>ţ</w:t>
      </w:r>
      <w:r w:rsidRPr="00A32A26">
        <w:t xml:space="preserve">ii, ca datele furnizate </w:t>
      </w:r>
      <w:r>
        <w:t>î</w:t>
      </w:r>
      <w:r w:rsidRPr="00A32A26">
        <w:t>n acest formular sunt adev</w:t>
      </w:r>
      <w:r>
        <w:t>ă</w:t>
      </w:r>
      <w:r w:rsidRPr="00A32A26">
        <w:t>rate. </w:t>
      </w:r>
    </w:p>
    <w:p w14:paraId="5EF061D7" w14:textId="77777777" w:rsidR="00F2681B" w:rsidRPr="00A32A26" w:rsidRDefault="00F2681B" w:rsidP="00F2681B">
      <w:pPr>
        <w:pStyle w:val="NormalWeb"/>
      </w:pPr>
      <w:r w:rsidRPr="00A32A26">
        <w:t> </w:t>
      </w:r>
    </w:p>
    <w:p w14:paraId="46E65158" w14:textId="77777777" w:rsidR="00F2681B" w:rsidRDefault="00F2681B" w:rsidP="00F2681B">
      <w:pPr>
        <w:pStyle w:val="NormalWeb"/>
        <w:rPr>
          <w:rFonts w:ascii="Courier New" w:hAnsi="Courier New" w:cs="Courier New"/>
          <w:sz w:val="20"/>
          <w:szCs w:val="20"/>
        </w:rPr>
      </w:pPr>
      <w:r w:rsidRPr="00A32A26">
        <w:t>   Data:</w:t>
      </w:r>
      <w:r w:rsidRPr="00A32A26">
        <w:br/>
        <w:t>   Semn</w:t>
      </w:r>
      <w:r>
        <w:t>ă</w:t>
      </w:r>
      <w:r w:rsidRPr="00A32A26">
        <w:t>tura:</w:t>
      </w:r>
    </w:p>
    <w:p w14:paraId="6621F2EE" w14:textId="2591E66F" w:rsidR="00D67882" w:rsidRPr="00D67882" w:rsidRDefault="00D67882" w:rsidP="00D67882">
      <w:pPr>
        <w:shd w:val="clear" w:color="auto" w:fill="FFFFFF"/>
        <w:spacing w:after="0" w:line="240" w:lineRule="auto"/>
        <w:ind w:left="567"/>
        <w:jc w:val="center"/>
        <w:outlineLvl w:val="4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sectPr w:rsidR="00D67882" w:rsidRPr="00D67882" w:rsidSect="00012672">
      <w:headerReference w:type="default" r:id="rId10"/>
      <w:headerReference w:type="first" r:id="rId11"/>
      <w:pgSz w:w="11907" w:h="16840" w:code="9"/>
      <w:pgMar w:top="992" w:right="907" w:bottom="1440" w:left="1140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88709" w14:textId="77777777" w:rsidR="000452E3" w:rsidRDefault="000452E3" w:rsidP="00172D31">
      <w:pPr>
        <w:spacing w:after="0" w:line="240" w:lineRule="auto"/>
      </w:pPr>
      <w:r>
        <w:separator/>
      </w:r>
    </w:p>
  </w:endnote>
  <w:endnote w:type="continuationSeparator" w:id="0">
    <w:p w14:paraId="57D22C9D" w14:textId="77777777" w:rsidR="000452E3" w:rsidRDefault="000452E3" w:rsidP="00172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g-1ff1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42823" w14:textId="77777777" w:rsidR="000452E3" w:rsidRDefault="000452E3" w:rsidP="00172D31">
      <w:pPr>
        <w:spacing w:after="0" w:line="240" w:lineRule="auto"/>
      </w:pPr>
      <w:r>
        <w:separator/>
      </w:r>
    </w:p>
  </w:footnote>
  <w:footnote w:type="continuationSeparator" w:id="0">
    <w:p w14:paraId="25A29259" w14:textId="77777777" w:rsidR="000452E3" w:rsidRDefault="000452E3" w:rsidP="00172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DD149" w14:textId="05C1BE96" w:rsidR="00172D31" w:rsidRPr="00C601DE" w:rsidRDefault="00172D31" w:rsidP="00C601DE">
    <w:pPr>
      <w:pStyle w:val="Antet"/>
    </w:pPr>
    <w:r w:rsidRPr="00C601DE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4"/>
      <w:gridCol w:w="6946"/>
    </w:tblGrid>
    <w:tr w:rsidR="00236DA7" w14:paraId="77D7C43F" w14:textId="77777777" w:rsidTr="00012672">
      <w:trPr>
        <w:jc w:val="center"/>
      </w:trPr>
      <w:tc>
        <w:tcPr>
          <w:tcW w:w="1384" w:type="dxa"/>
          <w:vAlign w:val="center"/>
        </w:tcPr>
        <w:p w14:paraId="68C37686" w14:textId="41950C81" w:rsidR="00236DA7" w:rsidRDefault="00012672" w:rsidP="00012672">
          <w:pPr>
            <w:jc w:val="center"/>
            <w:rPr>
              <w:rFonts w:ascii="Times New Roman" w:hAnsi="Times New Roman" w:cs="Times New Roman"/>
              <w:b/>
              <w:iCs/>
              <w:lang w:val="pt-PT"/>
            </w:rPr>
          </w:pPr>
          <w:bookmarkStart w:id="3" w:name="_Hlk199405932"/>
          <w:bookmarkStart w:id="4" w:name="_Hlk199405919"/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0E0D9B1D" wp14:editId="3B0470BE">
                <wp:extent cx="676275" cy="979340"/>
                <wp:effectExtent l="0" t="0" r="0" b="0"/>
                <wp:docPr id="166326870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979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Align w:val="center"/>
        </w:tcPr>
        <w:p w14:paraId="3465EE42" w14:textId="77777777" w:rsidR="00012672" w:rsidRPr="00C601DE" w:rsidRDefault="00012672" w:rsidP="00012672">
          <w:pPr>
            <w:pStyle w:val="Listparagraf"/>
            <w:spacing w:after="0" w:line="240" w:lineRule="auto"/>
            <w:ind w:left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val="pt-BR"/>
            </w:rPr>
          </w:pPr>
          <w:r w:rsidRPr="00C601DE">
            <w:rPr>
              <w:rFonts w:ascii="Times New Roman" w:hAnsi="Times New Roman" w:cs="Times New Roman"/>
              <w:b/>
              <w:sz w:val="24"/>
              <w:szCs w:val="24"/>
              <w:lang w:val="pt-BR"/>
            </w:rPr>
            <w:t>ROMÂNIA</w:t>
          </w:r>
        </w:p>
        <w:p w14:paraId="45722D86" w14:textId="77777777" w:rsidR="00012672" w:rsidRPr="00DB1DBC" w:rsidRDefault="00012672" w:rsidP="00012672">
          <w:pPr>
            <w:jc w:val="center"/>
            <w:rPr>
              <w:rFonts w:ascii="Times New Roman" w:hAnsi="Times New Roman" w:cs="Times New Roman"/>
              <w:b/>
              <w:lang w:val="pt-PT"/>
            </w:rPr>
          </w:pPr>
          <w:r w:rsidRPr="00DB1DBC">
            <w:rPr>
              <w:rFonts w:ascii="Times New Roman" w:hAnsi="Times New Roman" w:cs="Times New Roman"/>
              <w:b/>
              <w:lang w:val="pt-PT"/>
            </w:rPr>
            <w:t>U.A.T. COMUNA MALU MARE</w:t>
          </w:r>
        </w:p>
        <w:p w14:paraId="48493576" w14:textId="77777777" w:rsidR="00012672" w:rsidRPr="00DB1DBC" w:rsidRDefault="00012672" w:rsidP="00012672">
          <w:pPr>
            <w:jc w:val="center"/>
            <w:rPr>
              <w:rFonts w:ascii="Times New Roman" w:hAnsi="Times New Roman" w:cs="Times New Roman"/>
              <w:b/>
              <w:iCs/>
              <w:lang w:val="pt-PT"/>
            </w:rPr>
          </w:pPr>
          <w:r w:rsidRPr="00DB1DBC">
            <w:rPr>
              <w:rFonts w:ascii="Times New Roman" w:hAnsi="Times New Roman" w:cs="Times New Roman"/>
              <w:b/>
              <w:iCs/>
              <w:lang w:val="pt-PT"/>
            </w:rPr>
            <w:t xml:space="preserve">sat Malu Mare, strada Primăriei, nr. 7, </w:t>
          </w:r>
          <w:r>
            <w:rPr>
              <w:rFonts w:ascii="Times New Roman" w:hAnsi="Times New Roman" w:cs="Times New Roman"/>
              <w:b/>
              <w:iCs/>
              <w:lang w:val="pt-PT"/>
            </w:rPr>
            <w:t>județul</w:t>
          </w:r>
          <w:r w:rsidRPr="00DB1DBC">
            <w:rPr>
              <w:rFonts w:ascii="Times New Roman" w:hAnsi="Times New Roman" w:cs="Times New Roman"/>
              <w:b/>
              <w:iCs/>
              <w:lang w:val="pt-PT"/>
            </w:rPr>
            <w:t xml:space="preserve"> D</w:t>
          </w:r>
          <w:r>
            <w:rPr>
              <w:rFonts w:ascii="Times New Roman" w:hAnsi="Times New Roman" w:cs="Times New Roman"/>
              <w:b/>
              <w:iCs/>
              <w:lang w:val="pt-PT"/>
            </w:rPr>
            <w:t>olj</w:t>
          </w:r>
        </w:p>
        <w:p w14:paraId="2DA6ECD0" w14:textId="3B94CA28" w:rsidR="00236DA7" w:rsidRDefault="00012672" w:rsidP="00012672">
          <w:pPr>
            <w:jc w:val="center"/>
            <w:rPr>
              <w:rFonts w:ascii="Times New Roman" w:hAnsi="Times New Roman" w:cs="Times New Roman"/>
              <w:b/>
              <w:iCs/>
              <w:lang w:val="pt-PT"/>
            </w:rPr>
          </w:pPr>
          <w:r w:rsidRPr="00DB1DBC">
            <w:rPr>
              <w:rFonts w:ascii="Times New Roman" w:hAnsi="Times New Roman" w:cs="Times New Roman"/>
              <w:b/>
              <w:iCs/>
              <w:lang w:val="pt-PT"/>
            </w:rPr>
            <w:t>TEL/FAX 0251446145, e-mail: contact@primariamalumare.ro</w:t>
          </w:r>
        </w:p>
      </w:tc>
    </w:tr>
  </w:tbl>
  <w:p w14:paraId="5EFA6E57" w14:textId="77777777" w:rsidR="00236DA7" w:rsidRPr="00012672" w:rsidRDefault="00236DA7" w:rsidP="00012672">
    <w:pPr>
      <w:rPr>
        <w:rFonts w:ascii="Times New Roman" w:hAnsi="Times New Roman" w:cs="Times New Roman"/>
        <w:b/>
        <w:iCs/>
        <w:sz w:val="2"/>
        <w:lang w:val="pt-PT"/>
      </w:rPr>
    </w:pPr>
  </w:p>
  <w:bookmarkEnd w:id="3"/>
  <w:bookmarkEnd w:id="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3240"/>
    <w:multiLevelType w:val="hybridMultilevel"/>
    <w:tmpl w:val="34B447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86E3D"/>
    <w:multiLevelType w:val="hybridMultilevel"/>
    <w:tmpl w:val="61F0BBE0"/>
    <w:lvl w:ilvl="0" w:tplc="283E51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D32FC"/>
    <w:multiLevelType w:val="hybridMultilevel"/>
    <w:tmpl w:val="D9066200"/>
    <w:lvl w:ilvl="0" w:tplc="C40A694A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  <w:color w:val="000000" w:themeColor="text1"/>
        <w:sz w:val="23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4C73A9D"/>
    <w:multiLevelType w:val="hybridMultilevel"/>
    <w:tmpl w:val="54D04A40"/>
    <w:lvl w:ilvl="0" w:tplc="7E560A30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9440092"/>
    <w:multiLevelType w:val="hybridMultilevel"/>
    <w:tmpl w:val="2BE8CC30"/>
    <w:lvl w:ilvl="0" w:tplc="069286BA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C0D1F4C"/>
    <w:multiLevelType w:val="hybridMultilevel"/>
    <w:tmpl w:val="D67E29B4"/>
    <w:lvl w:ilvl="0" w:tplc="0590B20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F4D3197"/>
    <w:multiLevelType w:val="hybridMultilevel"/>
    <w:tmpl w:val="A732A8C4"/>
    <w:lvl w:ilvl="0" w:tplc="04BAC300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769E531D"/>
    <w:multiLevelType w:val="hybridMultilevel"/>
    <w:tmpl w:val="69F413FA"/>
    <w:lvl w:ilvl="0" w:tplc="07C8F0D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981"/>
    <w:rsid w:val="00012672"/>
    <w:rsid w:val="00016D9E"/>
    <w:rsid w:val="000452E3"/>
    <w:rsid w:val="00074578"/>
    <w:rsid w:val="00081C2A"/>
    <w:rsid w:val="0009589E"/>
    <w:rsid w:val="0009603E"/>
    <w:rsid w:val="000C1417"/>
    <w:rsid w:val="000F6C09"/>
    <w:rsid w:val="00132C82"/>
    <w:rsid w:val="0015009D"/>
    <w:rsid w:val="00151B06"/>
    <w:rsid w:val="0016470D"/>
    <w:rsid w:val="00172D31"/>
    <w:rsid w:val="0017448B"/>
    <w:rsid w:val="00176943"/>
    <w:rsid w:val="00185604"/>
    <w:rsid w:val="00185762"/>
    <w:rsid w:val="001861C9"/>
    <w:rsid w:val="00197BFC"/>
    <w:rsid w:val="001B18A3"/>
    <w:rsid w:val="001B3B5A"/>
    <w:rsid w:val="001C2DB3"/>
    <w:rsid w:val="001E2F0A"/>
    <w:rsid w:val="001E5C8E"/>
    <w:rsid w:val="00200A4F"/>
    <w:rsid w:val="00221A02"/>
    <w:rsid w:val="00225494"/>
    <w:rsid w:val="0022791A"/>
    <w:rsid w:val="00236DA7"/>
    <w:rsid w:val="00245829"/>
    <w:rsid w:val="00252278"/>
    <w:rsid w:val="002762CA"/>
    <w:rsid w:val="00286E3D"/>
    <w:rsid w:val="002B6DFC"/>
    <w:rsid w:val="002B794D"/>
    <w:rsid w:val="002C2D7A"/>
    <w:rsid w:val="00302C76"/>
    <w:rsid w:val="00305CC4"/>
    <w:rsid w:val="003130E4"/>
    <w:rsid w:val="0031507C"/>
    <w:rsid w:val="003611F6"/>
    <w:rsid w:val="00361246"/>
    <w:rsid w:val="003733C3"/>
    <w:rsid w:val="003746F4"/>
    <w:rsid w:val="003B3A3F"/>
    <w:rsid w:val="004250A1"/>
    <w:rsid w:val="00434B8D"/>
    <w:rsid w:val="00447911"/>
    <w:rsid w:val="004515D5"/>
    <w:rsid w:val="00484A34"/>
    <w:rsid w:val="004910DB"/>
    <w:rsid w:val="00510B43"/>
    <w:rsid w:val="0053785B"/>
    <w:rsid w:val="0055632A"/>
    <w:rsid w:val="00573C17"/>
    <w:rsid w:val="0059302D"/>
    <w:rsid w:val="00596210"/>
    <w:rsid w:val="005A6E9B"/>
    <w:rsid w:val="005C216F"/>
    <w:rsid w:val="005E1191"/>
    <w:rsid w:val="00613134"/>
    <w:rsid w:val="00614BE8"/>
    <w:rsid w:val="00620552"/>
    <w:rsid w:val="00625554"/>
    <w:rsid w:val="00650850"/>
    <w:rsid w:val="00654CD1"/>
    <w:rsid w:val="00670981"/>
    <w:rsid w:val="00682696"/>
    <w:rsid w:val="00684EA3"/>
    <w:rsid w:val="0068684F"/>
    <w:rsid w:val="006C684A"/>
    <w:rsid w:val="006D46C2"/>
    <w:rsid w:val="00713A1D"/>
    <w:rsid w:val="007450C3"/>
    <w:rsid w:val="00753744"/>
    <w:rsid w:val="007A150D"/>
    <w:rsid w:val="007A6B41"/>
    <w:rsid w:val="007B4907"/>
    <w:rsid w:val="007C6C39"/>
    <w:rsid w:val="007D2C61"/>
    <w:rsid w:val="008016DF"/>
    <w:rsid w:val="0081441B"/>
    <w:rsid w:val="008205C5"/>
    <w:rsid w:val="00847079"/>
    <w:rsid w:val="008561EB"/>
    <w:rsid w:val="00867E07"/>
    <w:rsid w:val="008709DA"/>
    <w:rsid w:val="00871EE2"/>
    <w:rsid w:val="008856D6"/>
    <w:rsid w:val="008C2828"/>
    <w:rsid w:val="008E2087"/>
    <w:rsid w:val="008F57C6"/>
    <w:rsid w:val="008F7224"/>
    <w:rsid w:val="008F733D"/>
    <w:rsid w:val="00936F25"/>
    <w:rsid w:val="009C749E"/>
    <w:rsid w:val="009C7EEE"/>
    <w:rsid w:val="009F22B5"/>
    <w:rsid w:val="00A04E62"/>
    <w:rsid w:val="00A15FA0"/>
    <w:rsid w:val="00A20A18"/>
    <w:rsid w:val="00A24692"/>
    <w:rsid w:val="00A56247"/>
    <w:rsid w:val="00A6406C"/>
    <w:rsid w:val="00A8231C"/>
    <w:rsid w:val="00AB76D0"/>
    <w:rsid w:val="00AD74A4"/>
    <w:rsid w:val="00AE33CE"/>
    <w:rsid w:val="00B27E87"/>
    <w:rsid w:val="00B469A0"/>
    <w:rsid w:val="00B55DBA"/>
    <w:rsid w:val="00B61039"/>
    <w:rsid w:val="00B66461"/>
    <w:rsid w:val="00B733AC"/>
    <w:rsid w:val="00B828AD"/>
    <w:rsid w:val="00B97594"/>
    <w:rsid w:val="00BB0763"/>
    <w:rsid w:val="00C1650E"/>
    <w:rsid w:val="00C17A76"/>
    <w:rsid w:val="00C30A5E"/>
    <w:rsid w:val="00C34E51"/>
    <w:rsid w:val="00C601DE"/>
    <w:rsid w:val="00C66BEB"/>
    <w:rsid w:val="00CA3601"/>
    <w:rsid w:val="00CA50E0"/>
    <w:rsid w:val="00D013BF"/>
    <w:rsid w:val="00D67882"/>
    <w:rsid w:val="00D72F33"/>
    <w:rsid w:val="00D773E3"/>
    <w:rsid w:val="00DB1DBC"/>
    <w:rsid w:val="00DB2F08"/>
    <w:rsid w:val="00DB7E9A"/>
    <w:rsid w:val="00DE46ED"/>
    <w:rsid w:val="00E52219"/>
    <w:rsid w:val="00E8219D"/>
    <w:rsid w:val="00E91E21"/>
    <w:rsid w:val="00EA3203"/>
    <w:rsid w:val="00EA3362"/>
    <w:rsid w:val="00EB6580"/>
    <w:rsid w:val="00EC422C"/>
    <w:rsid w:val="00F04989"/>
    <w:rsid w:val="00F15A93"/>
    <w:rsid w:val="00F2681B"/>
    <w:rsid w:val="00F27D83"/>
    <w:rsid w:val="00F42E6B"/>
    <w:rsid w:val="00F51515"/>
    <w:rsid w:val="00F8688A"/>
    <w:rsid w:val="00F91CC7"/>
    <w:rsid w:val="00FC2D72"/>
    <w:rsid w:val="00FC59BA"/>
    <w:rsid w:val="00FE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C8F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72D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72D31"/>
  </w:style>
  <w:style w:type="paragraph" w:styleId="Subsol">
    <w:name w:val="footer"/>
    <w:basedOn w:val="Normal"/>
    <w:link w:val="SubsolCaracter"/>
    <w:uiPriority w:val="99"/>
    <w:unhideWhenUsed/>
    <w:rsid w:val="00172D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72D31"/>
  </w:style>
  <w:style w:type="table" w:styleId="GrilTabel">
    <w:name w:val="Table Grid"/>
    <w:basedOn w:val="TabelNormal"/>
    <w:uiPriority w:val="39"/>
    <w:rsid w:val="00172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00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0A4F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99"/>
    <w:qFormat/>
    <w:rsid w:val="001C2DB3"/>
    <w:pPr>
      <w:spacing w:after="200" w:line="276" w:lineRule="auto"/>
      <w:ind w:left="720"/>
      <w:contextualSpacing/>
    </w:pPr>
    <w:rPr>
      <w:noProof/>
      <w:lang w:val="ro-RO"/>
    </w:rPr>
  </w:style>
  <w:style w:type="character" w:styleId="Hyperlink">
    <w:name w:val="Hyperlink"/>
    <w:basedOn w:val="Fontdeparagrafimplicit"/>
    <w:uiPriority w:val="99"/>
    <w:unhideWhenUsed/>
    <w:rsid w:val="00F2681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26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F2681B"/>
    <w:rPr>
      <w:b/>
      <w:bCs/>
    </w:rPr>
  </w:style>
  <w:style w:type="character" w:customStyle="1" w:styleId="ft">
    <w:name w:val="ft"/>
    <w:basedOn w:val="Fontdeparagrafimplicit"/>
    <w:rsid w:val="00F268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72D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72D31"/>
  </w:style>
  <w:style w:type="paragraph" w:styleId="Subsol">
    <w:name w:val="footer"/>
    <w:basedOn w:val="Normal"/>
    <w:link w:val="SubsolCaracter"/>
    <w:uiPriority w:val="99"/>
    <w:unhideWhenUsed/>
    <w:rsid w:val="00172D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72D31"/>
  </w:style>
  <w:style w:type="table" w:styleId="GrilTabel">
    <w:name w:val="Table Grid"/>
    <w:basedOn w:val="TabelNormal"/>
    <w:uiPriority w:val="39"/>
    <w:rsid w:val="00172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00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0A4F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99"/>
    <w:qFormat/>
    <w:rsid w:val="001C2DB3"/>
    <w:pPr>
      <w:spacing w:after="200" w:line="276" w:lineRule="auto"/>
      <w:ind w:left="720"/>
      <w:contextualSpacing/>
    </w:pPr>
    <w:rPr>
      <w:noProof/>
      <w:lang w:val="ro-RO"/>
    </w:rPr>
  </w:style>
  <w:style w:type="character" w:styleId="Hyperlink">
    <w:name w:val="Hyperlink"/>
    <w:basedOn w:val="Fontdeparagrafimplicit"/>
    <w:uiPriority w:val="99"/>
    <w:unhideWhenUsed/>
    <w:rsid w:val="00F2681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26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F2681B"/>
    <w:rPr>
      <w:b/>
      <w:bCs/>
    </w:rPr>
  </w:style>
  <w:style w:type="character" w:customStyle="1" w:styleId="ft">
    <w:name w:val="ft"/>
    <w:basedOn w:val="Fontdeparagrafimplicit"/>
    <w:rsid w:val="00F26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1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alumare@yahoo.com%2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gram-legislatie.ro/view/02860102.09-20220609-YiahiSpHWP4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4\Desktop\Antet%20PMM%20U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PMM UE.dotx</Template>
  <TotalTime>24</TotalTime>
  <Pages>4</Pages>
  <Words>1686</Words>
  <Characters>9615</Characters>
  <Application>Microsoft Office Word</Application>
  <DocSecurity>0</DocSecurity>
  <Lines>80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PC6</cp:lastModifiedBy>
  <cp:revision>6</cp:revision>
  <cp:lastPrinted>2026-07-24T06:46:00Z</cp:lastPrinted>
  <dcterms:created xsi:type="dcterms:W3CDTF">2026-07-24T06:46:00Z</dcterms:created>
  <dcterms:modified xsi:type="dcterms:W3CDTF">2026-07-24T07:11:00Z</dcterms:modified>
</cp:coreProperties>
</file>