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B4E8" w14:textId="77777777" w:rsidR="00E7321B" w:rsidRDefault="00E7321B" w:rsidP="00506C95">
      <w:pPr>
        <w:tabs>
          <w:tab w:val="left" w:pos="3810"/>
          <w:tab w:val="center" w:pos="5664"/>
        </w:tabs>
        <w:spacing w:line="276" w:lineRule="auto"/>
        <w:rPr>
          <w:b/>
          <w:sz w:val="28"/>
          <w:szCs w:val="28"/>
        </w:rPr>
      </w:pPr>
    </w:p>
    <w:p w14:paraId="0A1D2D22" w14:textId="15AA844C" w:rsidR="006372E4" w:rsidRPr="00861456" w:rsidRDefault="006372E4" w:rsidP="00861456">
      <w:pPr>
        <w:tabs>
          <w:tab w:val="left" w:pos="3810"/>
          <w:tab w:val="left" w:pos="7650"/>
        </w:tabs>
        <w:spacing w:line="276" w:lineRule="auto"/>
        <w:jc w:val="center"/>
        <w:rPr>
          <w:bCs/>
          <w:sz w:val="28"/>
          <w:szCs w:val="28"/>
        </w:rPr>
      </w:pPr>
    </w:p>
    <w:p w14:paraId="1C5926C7" w14:textId="77777777" w:rsidR="003F2424" w:rsidRDefault="003F2424" w:rsidP="00DB27F9">
      <w:pPr>
        <w:tabs>
          <w:tab w:val="left" w:pos="3810"/>
          <w:tab w:val="center" w:pos="5664"/>
        </w:tabs>
        <w:spacing w:line="276" w:lineRule="auto"/>
        <w:jc w:val="center"/>
        <w:rPr>
          <w:b/>
          <w:sz w:val="28"/>
          <w:szCs w:val="28"/>
        </w:rPr>
      </w:pPr>
    </w:p>
    <w:p w14:paraId="23316754" w14:textId="77777777" w:rsidR="00312F8D" w:rsidRDefault="007751F3" w:rsidP="00DB27F9">
      <w:pPr>
        <w:tabs>
          <w:tab w:val="left" w:pos="3810"/>
          <w:tab w:val="center" w:pos="5664"/>
        </w:tabs>
        <w:spacing w:line="276" w:lineRule="auto"/>
        <w:jc w:val="center"/>
        <w:rPr>
          <w:b/>
          <w:sz w:val="28"/>
          <w:szCs w:val="28"/>
        </w:rPr>
      </w:pPr>
      <w:r w:rsidRPr="00182647">
        <w:rPr>
          <w:b/>
          <w:sz w:val="28"/>
          <w:szCs w:val="28"/>
        </w:rPr>
        <w:t>ANUNȚ</w:t>
      </w:r>
      <w:r w:rsidR="00664023">
        <w:rPr>
          <w:b/>
          <w:sz w:val="28"/>
          <w:szCs w:val="28"/>
        </w:rPr>
        <w:t xml:space="preserve"> CONCURS</w:t>
      </w:r>
    </w:p>
    <w:p w14:paraId="3955BC7C" w14:textId="77777777" w:rsidR="007C202B" w:rsidRDefault="007C202B" w:rsidP="00E7321B">
      <w:pPr>
        <w:tabs>
          <w:tab w:val="left" w:pos="3810"/>
          <w:tab w:val="center" w:pos="5664"/>
        </w:tabs>
        <w:spacing w:line="276" w:lineRule="auto"/>
        <w:rPr>
          <w:b/>
          <w:sz w:val="28"/>
          <w:szCs w:val="28"/>
        </w:rPr>
      </w:pPr>
    </w:p>
    <w:p w14:paraId="292CB904" w14:textId="77777777" w:rsidR="00F40204" w:rsidRPr="00182647" w:rsidRDefault="00F40204" w:rsidP="00E7321B">
      <w:pPr>
        <w:tabs>
          <w:tab w:val="left" w:pos="3810"/>
          <w:tab w:val="center" w:pos="5664"/>
        </w:tabs>
        <w:spacing w:line="276" w:lineRule="auto"/>
        <w:rPr>
          <w:b/>
          <w:sz w:val="28"/>
          <w:szCs w:val="28"/>
        </w:rPr>
      </w:pPr>
    </w:p>
    <w:p w14:paraId="33C28B5F" w14:textId="22585975" w:rsidR="008E406A" w:rsidRDefault="005A6007" w:rsidP="0041556E">
      <w:pPr>
        <w:spacing w:line="276" w:lineRule="auto"/>
        <w:ind w:firstLine="720"/>
        <w:jc w:val="both"/>
        <w:rPr>
          <w:rFonts w:eastAsia="Calibri"/>
          <w:lang w:val="ro-RO"/>
        </w:rPr>
      </w:pPr>
      <w:r w:rsidRPr="00182647">
        <w:rPr>
          <w:rFonts w:eastAsia="Calibri"/>
          <w:lang w:val="ro-RO"/>
        </w:rPr>
        <w:t>Universitatea pentru Științele Vieții ”Ion Ionescu de la Brad” din Iași, cu sediul în Iași, Aleea Mihail Sadoveanu, nr. 3, organizează concurs pentru ocuparea</w:t>
      </w:r>
      <w:r w:rsidRPr="00182647">
        <w:t xml:space="preserve"> </w:t>
      </w:r>
      <w:proofErr w:type="spellStart"/>
      <w:r w:rsidR="006E341A">
        <w:t>unui</w:t>
      </w:r>
      <w:proofErr w:type="spellEnd"/>
      <w:r w:rsidR="006E341A">
        <w:t xml:space="preserve"> post vacant</w:t>
      </w:r>
      <w:r w:rsidRPr="00182647">
        <w:t xml:space="preserve">, pe </w:t>
      </w:r>
      <w:proofErr w:type="spellStart"/>
      <w:r w:rsidRPr="00182647">
        <w:t>perioadă</w:t>
      </w:r>
      <w:proofErr w:type="spellEnd"/>
      <w:r w:rsidRPr="00182647">
        <w:t xml:space="preserve"> </w:t>
      </w:r>
      <w:proofErr w:type="spellStart"/>
      <w:r w:rsidR="008553DC">
        <w:t>determinată</w:t>
      </w:r>
      <w:proofErr w:type="spellEnd"/>
      <w:r w:rsidRPr="00182647">
        <w:t xml:space="preserve"> (cf. HG </w:t>
      </w:r>
      <w:r w:rsidR="00AA6967">
        <w:t xml:space="preserve">nr. </w:t>
      </w:r>
      <w:r w:rsidR="00813E61">
        <w:t>1336/2022</w:t>
      </w:r>
      <w:r w:rsidR="006E341A">
        <w:t>)</w:t>
      </w:r>
      <w:r w:rsidR="00681C70">
        <w:t>,</w:t>
      </w:r>
      <w:r w:rsidR="006E341A">
        <w:t xml:space="preserve"> de</w:t>
      </w:r>
      <w:r w:rsidR="008E406A" w:rsidRPr="00963CE2">
        <w:rPr>
          <w:b/>
        </w:rPr>
        <w:t xml:space="preserve"> </w:t>
      </w:r>
      <w:proofErr w:type="spellStart"/>
      <w:r w:rsidR="00D538B2">
        <w:rPr>
          <w:b/>
        </w:rPr>
        <w:t>Ș</w:t>
      </w:r>
      <w:r w:rsidR="00B71563">
        <w:rPr>
          <w:b/>
        </w:rPr>
        <w:t>ef</w:t>
      </w:r>
      <w:proofErr w:type="spellEnd"/>
      <w:r w:rsidR="00B71563">
        <w:rPr>
          <w:b/>
        </w:rPr>
        <w:t xml:space="preserve"> </w:t>
      </w:r>
      <w:proofErr w:type="spellStart"/>
      <w:r w:rsidR="00B71563">
        <w:rPr>
          <w:b/>
        </w:rPr>
        <w:t>stație</w:t>
      </w:r>
      <w:proofErr w:type="spellEnd"/>
      <w:r w:rsidR="00B71563">
        <w:rPr>
          <w:b/>
        </w:rPr>
        <w:t xml:space="preserve"> de </w:t>
      </w:r>
      <w:proofErr w:type="spellStart"/>
      <w:r w:rsidR="00B71563">
        <w:rPr>
          <w:b/>
        </w:rPr>
        <w:t>vinificație</w:t>
      </w:r>
      <w:proofErr w:type="spellEnd"/>
      <w:r w:rsidR="008E406A" w:rsidRPr="00452F4A">
        <w:t>,</w:t>
      </w:r>
      <w:r w:rsidR="008E406A" w:rsidRPr="00C62C93">
        <w:t xml:space="preserve"> </w:t>
      </w:r>
      <w:r w:rsidR="009A4EF6">
        <w:rPr>
          <w:rFonts w:eastAsia="Calibri"/>
          <w:lang w:val="ro-RO"/>
        </w:rPr>
        <w:t>în cadrul</w:t>
      </w:r>
      <w:r w:rsidR="00A279E4" w:rsidRPr="00A279E4">
        <w:rPr>
          <w:rFonts w:eastAsia="Calibri"/>
          <w:lang w:val="ro-RO"/>
        </w:rPr>
        <w:t xml:space="preserve"> </w:t>
      </w:r>
      <w:r w:rsidR="00B71563">
        <w:rPr>
          <w:rFonts w:eastAsia="Calibri"/>
          <w:lang w:val="ro-RO"/>
        </w:rPr>
        <w:t xml:space="preserve">Stațiunii Didactice Iași </w:t>
      </w:r>
      <w:r w:rsidR="00D538B2">
        <w:rPr>
          <w:rFonts w:eastAsia="Calibri"/>
          <w:lang w:val="ro-RO"/>
        </w:rPr>
        <w:t>-</w:t>
      </w:r>
      <w:r w:rsidR="00B71563">
        <w:rPr>
          <w:rFonts w:eastAsia="Calibri"/>
          <w:lang w:val="ro-RO"/>
        </w:rPr>
        <w:t xml:space="preserve"> Crama Vasile </w:t>
      </w:r>
      <w:proofErr w:type="spellStart"/>
      <w:r w:rsidR="00B71563">
        <w:rPr>
          <w:rFonts w:eastAsia="Calibri"/>
          <w:lang w:val="ro-RO"/>
        </w:rPr>
        <w:t>Adamachi</w:t>
      </w:r>
      <w:proofErr w:type="spellEnd"/>
      <w:r w:rsidR="00B71563">
        <w:rPr>
          <w:rFonts w:eastAsia="Calibri"/>
          <w:lang w:val="ro-RO"/>
        </w:rPr>
        <w:t>.</w:t>
      </w:r>
    </w:p>
    <w:p w14:paraId="496988D6" w14:textId="77777777" w:rsidR="00A279E4" w:rsidRPr="00A279E4" w:rsidRDefault="00A279E4" w:rsidP="00A279E4">
      <w:pPr>
        <w:spacing w:line="276" w:lineRule="auto"/>
        <w:ind w:firstLine="720"/>
        <w:jc w:val="both"/>
        <w:rPr>
          <w:rFonts w:eastAsia="Calibri"/>
          <w:lang w:val="ro-RO"/>
        </w:rPr>
      </w:pPr>
    </w:p>
    <w:p w14:paraId="70B364F6" w14:textId="77777777" w:rsidR="00A119DA" w:rsidRPr="002B62F5" w:rsidRDefault="008E406A" w:rsidP="009C2C21">
      <w:pPr>
        <w:tabs>
          <w:tab w:val="right" w:pos="10800"/>
        </w:tabs>
        <w:spacing w:line="276" w:lineRule="auto"/>
        <w:jc w:val="both"/>
        <w:rPr>
          <w:rFonts w:eastAsia="Calibri"/>
          <w:i/>
          <w:lang w:val="ro-RO"/>
        </w:rPr>
      </w:pPr>
      <w:r w:rsidRPr="006D0AED">
        <w:rPr>
          <w:rFonts w:eastAsia="Calibri"/>
          <w:i/>
          <w:lang w:val="ro-RO"/>
        </w:rPr>
        <w:t xml:space="preserve">        Condiții de participare la concurs:</w:t>
      </w:r>
    </w:p>
    <w:p w14:paraId="2D352ECC" w14:textId="77777777" w:rsidR="008E406A" w:rsidRDefault="008E406A" w:rsidP="009C2C21">
      <w:pPr>
        <w:spacing w:line="276" w:lineRule="auto"/>
        <w:jc w:val="both"/>
        <w:rPr>
          <w:rFonts w:eastAsia="Calibri"/>
          <w:lang w:val="ro-RO"/>
        </w:rPr>
      </w:pPr>
      <w:r w:rsidRPr="002B62F5">
        <w:rPr>
          <w:rFonts w:eastAsia="Calibri"/>
          <w:i/>
          <w:lang w:val="ro-RO"/>
        </w:rPr>
        <w:t>Generale</w:t>
      </w:r>
      <w:r>
        <w:rPr>
          <w:rFonts w:eastAsia="Calibri"/>
          <w:lang w:val="ro-RO"/>
        </w:rPr>
        <w:t xml:space="preserve">: cf. art. </w:t>
      </w:r>
      <w:r w:rsidRPr="00DE2AAC">
        <w:rPr>
          <w:rFonts w:eastAsia="Calibri"/>
          <w:lang w:val="ro-RO"/>
        </w:rPr>
        <w:t xml:space="preserve">15 din </w:t>
      </w:r>
      <w:r w:rsidRPr="00DE2AAC">
        <w:t>HG nr. 1336/2022</w:t>
      </w:r>
      <w:r>
        <w:rPr>
          <w:rFonts w:eastAsia="Calibri"/>
          <w:lang w:val="ro-RO"/>
        </w:rPr>
        <w:t>;</w:t>
      </w:r>
    </w:p>
    <w:p w14:paraId="6C5124A5" w14:textId="77777777" w:rsidR="006E341A" w:rsidRDefault="008E406A" w:rsidP="009C2C21">
      <w:pPr>
        <w:spacing w:line="276" w:lineRule="auto"/>
        <w:jc w:val="both"/>
        <w:rPr>
          <w:rFonts w:eastAsia="Calibri"/>
          <w:lang w:val="ro-RO"/>
        </w:rPr>
      </w:pPr>
      <w:r w:rsidRPr="00844E5D">
        <w:rPr>
          <w:rFonts w:eastAsia="Calibri"/>
          <w:i/>
          <w:lang w:val="ro-RO"/>
        </w:rPr>
        <w:t>Specifice</w:t>
      </w:r>
      <w:r>
        <w:rPr>
          <w:rFonts w:eastAsia="Calibri"/>
          <w:lang w:val="ro-RO"/>
        </w:rPr>
        <w:t>:</w:t>
      </w:r>
    </w:p>
    <w:p w14:paraId="7FF7B44A" w14:textId="18882F61" w:rsidR="00A279E4" w:rsidRDefault="00A279E4" w:rsidP="009C2C21">
      <w:pPr>
        <w:spacing w:line="276" w:lineRule="auto"/>
        <w:jc w:val="both"/>
        <w:rPr>
          <w:rFonts w:eastAsia="Calibri"/>
          <w:lang w:val="ro-RO"/>
        </w:rPr>
      </w:pPr>
      <w:r w:rsidRPr="00A279E4">
        <w:rPr>
          <w:rFonts w:eastAsia="Calibri"/>
          <w:lang w:val="ro-RO"/>
        </w:rPr>
        <w:t>- absolvent cu diplomă de licență</w:t>
      </w:r>
      <w:r w:rsidR="00A86F50">
        <w:rPr>
          <w:rFonts w:eastAsia="Calibri"/>
          <w:lang w:val="ro-RO"/>
        </w:rPr>
        <w:t xml:space="preserve"> </w:t>
      </w:r>
      <w:r w:rsidR="006D4665">
        <w:rPr>
          <w:rFonts w:eastAsia="Calibri"/>
          <w:lang w:val="ro-RO"/>
        </w:rPr>
        <w:t xml:space="preserve">în </w:t>
      </w:r>
      <w:r w:rsidR="00D62DED">
        <w:rPr>
          <w:rFonts w:eastAsia="Calibri"/>
          <w:lang w:val="ro-RO"/>
        </w:rPr>
        <w:t>specializarea</w:t>
      </w:r>
      <w:r w:rsidR="004D759B">
        <w:rPr>
          <w:rFonts w:eastAsia="Calibri"/>
          <w:lang w:val="ro-RO"/>
        </w:rPr>
        <w:t xml:space="preserve"> </w:t>
      </w:r>
      <w:r w:rsidR="00D62DED">
        <w:rPr>
          <w:rFonts w:eastAsia="Calibri"/>
          <w:lang w:val="ro-RO"/>
        </w:rPr>
        <w:t>H</w:t>
      </w:r>
      <w:r w:rsidR="00B71563">
        <w:rPr>
          <w:rFonts w:eastAsia="Calibri"/>
          <w:lang w:val="ro-RO"/>
        </w:rPr>
        <w:t>orticultură/</w:t>
      </w:r>
      <w:r w:rsidR="00D62DED">
        <w:rPr>
          <w:rFonts w:eastAsia="Calibri"/>
          <w:lang w:val="ro-RO"/>
        </w:rPr>
        <w:t>T</w:t>
      </w:r>
      <w:r w:rsidR="00B71563">
        <w:rPr>
          <w:rFonts w:eastAsia="Calibri"/>
          <w:lang w:val="ro-RO"/>
        </w:rPr>
        <w:t xml:space="preserve">ehnologia </w:t>
      </w:r>
      <w:r w:rsidR="00EE112E">
        <w:rPr>
          <w:rFonts w:eastAsia="Calibri"/>
          <w:lang w:val="ro-RO"/>
        </w:rPr>
        <w:t>P</w:t>
      </w:r>
      <w:r w:rsidR="00B71563">
        <w:rPr>
          <w:rFonts w:eastAsia="Calibri"/>
          <w:lang w:val="ro-RO"/>
        </w:rPr>
        <w:t xml:space="preserve">relucrării </w:t>
      </w:r>
      <w:r w:rsidR="00EE112E">
        <w:rPr>
          <w:rFonts w:eastAsia="Calibri"/>
          <w:lang w:val="ro-RO"/>
        </w:rPr>
        <w:t>P</w:t>
      </w:r>
      <w:r w:rsidR="00B71563">
        <w:rPr>
          <w:rFonts w:eastAsia="Calibri"/>
          <w:lang w:val="ro-RO"/>
        </w:rPr>
        <w:t xml:space="preserve">roduselor </w:t>
      </w:r>
      <w:r w:rsidR="00EE112E">
        <w:rPr>
          <w:rFonts w:eastAsia="Calibri"/>
          <w:lang w:val="ro-RO"/>
        </w:rPr>
        <w:t>A</w:t>
      </w:r>
      <w:r w:rsidR="00B71563">
        <w:rPr>
          <w:rFonts w:eastAsia="Calibri"/>
          <w:lang w:val="ro-RO"/>
        </w:rPr>
        <w:t>gricole</w:t>
      </w:r>
      <w:r w:rsidR="00D62DED">
        <w:rPr>
          <w:rFonts w:eastAsia="Calibri"/>
          <w:lang w:val="ro-RO"/>
        </w:rPr>
        <w:t xml:space="preserve">/Inginerie și </w:t>
      </w:r>
      <w:r w:rsidR="00EE112E">
        <w:rPr>
          <w:rFonts w:eastAsia="Calibri"/>
          <w:lang w:val="ro-RO"/>
        </w:rPr>
        <w:t>M</w:t>
      </w:r>
      <w:r w:rsidR="00D62DED">
        <w:rPr>
          <w:rFonts w:eastAsia="Calibri"/>
          <w:lang w:val="ro-RO"/>
        </w:rPr>
        <w:t xml:space="preserve">anagement în </w:t>
      </w:r>
      <w:r w:rsidR="00EE112E">
        <w:rPr>
          <w:rFonts w:eastAsia="Calibri"/>
          <w:lang w:val="ro-RO"/>
        </w:rPr>
        <w:t>A</w:t>
      </w:r>
      <w:r w:rsidR="00D62DED">
        <w:rPr>
          <w:rFonts w:eastAsia="Calibri"/>
          <w:lang w:val="ro-RO"/>
        </w:rPr>
        <w:t xml:space="preserve">limentația </w:t>
      </w:r>
      <w:r w:rsidR="00EE112E">
        <w:rPr>
          <w:rFonts w:eastAsia="Calibri"/>
          <w:lang w:val="ro-RO"/>
        </w:rPr>
        <w:t>P</w:t>
      </w:r>
      <w:r w:rsidR="00D62DED">
        <w:rPr>
          <w:rFonts w:eastAsia="Calibri"/>
          <w:lang w:val="ro-RO"/>
        </w:rPr>
        <w:t xml:space="preserve">ublică și </w:t>
      </w:r>
      <w:r w:rsidR="00EE112E">
        <w:rPr>
          <w:rFonts w:eastAsia="Calibri"/>
          <w:lang w:val="ro-RO"/>
        </w:rPr>
        <w:t>A</w:t>
      </w:r>
      <w:r w:rsidR="00D62DED">
        <w:rPr>
          <w:rFonts w:eastAsia="Calibri"/>
          <w:lang w:val="ro-RO"/>
        </w:rPr>
        <w:t>groturism</w:t>
      </w:r>
      <w:r w:rsidRPr="00A279E4">
        <w:rPr>
          <w:rFonts w:eastAsia="Calibri"/>
          <w:lang w:val="ro-RO"/>
        </w:rPr>
        <w:t>;</w:t>
      </w:r>
    </w:p>
    <w:p w14:paraId="36D3AF26" w14:textId="594B289A" w:rsidR="00D62DED" w:rsidRDefault="00D62DED" w:rsidP="009C2C21">
      <w:pPr>
        <w:spacing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-</w:t>
      </w:r>
      <w:r w:rsidR="00EE112E">
        <w:rPr>
          <w:rFonts w:eastAsia="Calibri"/>
          <w:lang w:val="ro-RO"/>
        </w:rPr>
        <w:t xml:space="preserve"> </w:t>
      </w:r>
      <w:r>
        <w:rPr>
          <w:rFonts w:eastAsia="Calibri"/>
          <w:lang w:val="ro-RO"/>
        </w:rPr>
        <w:t xml:space="preserve">absolvent de master cu diplomă în </w:t>
      </w:r>
      <w:r w:rsidR="009475E8">
        <w:rPr>
          <w:rFonts w:eastAsia="Calibri"/>
          <w:lang w:val="ro-RO"/>
        </w:rPr>
        <w:t xml:space="preserve">Oenologie sau </w:t>
      </w:r>
      <w:r w:rsidR="00EE112E">
        <w:rPr>
          <w:rFonts w:eastAsia="Calibri"/>
          <w:lang w:val="ro-RO"/>
        </w:rPr>
        <w:t>C</w:t>
      </w:r>
      <w:r>
        <w:rPr>
          <w:rFonts w:eastAsia="Calibri"/>
          <w:lang w:val="ro-RO"/>
        </w:rPr>
        <w:t xml:space="preserve">ontrolul </w:t>
      </w:r>
      <w:r w:rsidR="00EE112E">
        <w:rPr>
          <w:rFonts w:eastAsia="Calibri"/>
          <w:lang w:val="ro-RO"/>
        </w:rPr>
        <w:t>C</w:t>
      </w:r>
      <w:r>
        <w:rPr>
          <w:rFonts w:eastAsia="Calibri"/>
          <w:lang w:val="ro-RO"/>
        </w:rPr>
        <w:t xml:space="preserve">alității </w:t>
      </w:r>
      <w:r w:rsidR="00EE112E">
        <w:rPr>
          <w:rFonts w:eastAsia="Calibri"/>
          <w:lang w:val="ro-RO"/>
        </w:rPr>
        <w:t>B</w:t>
      </w:r>
      <w:r>
        <w:rPr>
          <w:rFonts w:eastAsia="Calibri"/>
          <w:lang w:val="ro-RO"/>
        </w:rPr>
        <w:t xml:space="preserve">ăuturilor </w:t>
      </w:r>
      <w:r w:rsidR="00292FBA">
        <w:rPr>
          <w:rFonts w:eastAsia="Calibri"/>
          <w:lang w:val="ro-RO"/>
        </w:rPr>
        <w:t>- constituie avantaj</w:t>
      </w:r>
      <w:r w:rsidR="005346A3" w:rsidRPr="00E04F66">
        <w:rPr>
          <w:rFonts w:eastAsia="Calibri"/>
          <w:lang w:val="ro-RO"/>
        </w:rPr>
        <w:t>;</w:t>
      </w:r>
    </w:p>
    <w:p w14:paraId="6E7A2977" w14:textId="66B420AF" w:rsidR="00D62DED" w:rsidRDefault="00D62DED" w:rsidP="009C2C21">
      <w:pPr>
        <w:spacing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-</w:t>
      </w:r>
      <w:r w:rsidR="008B081F">
        <w:rPr>
          <w:rFonts w:eastAsia="Calibri"/>
          <w:lang w:val="ro-RO"/>
        </w:rPr>
        <w:t xml:space="preserve"> deținerea unui certificat de audit intern</w:t>
      </w:r>
      <w:r w:rsidR="00D538B2">
        <w:rPr>
          <w:rFonts w:eastAsia="Calibri"/>
          <w:lang w:val="ro-RO"/>
        </w:rPr>
        <w:t xml:space="preserve"> ISO9001 TUV </w:t>
      </w:r>
      <w:proofErr w:type="spellStart"/>
      <w:r w:rsidR="00D538B2">
        <w:rPr>
          <w:rFonts w:eastAsia="Calibri"/>
          <w:lang w:val="ro-RO"/>
        </w:rPr>
        <w:t>Rheinland</w:t>
      </w:r>
      <w:proofErr w:type="spellEnd"/>
      <w:r w:rsidR="009475E8">
        <w:rPr>
          <w:rFonts w:eastAsia="Calibri"/>
          <w:lang w:val="ro-RO"/>
        </w:rPr>
        <w:t xml:space="preserve"> – sau echivalente</w:t>
      </w:r>
      <w:r w:rsidR="00EE112E" w:rsidRPr="00A279E4">
        <w:rPr>
          <w:rFonts w:eastAsia="Calibri"/>
          <w:lang w:val="ro-RO"/>
        </w:rPr>
        <w:t>;</w:t>
      </w:r>
    </w:p>
    <w:p w14:paraId="4E5D3FE0" w14:textId="0AAF6B41" w:rsidR="0076185E" w:rsidRPr="0076185E" w:rsidRDefault="0076185E" w:rsidP="009C2C21">
      <w:pPr>
        <w:spacing w:line="276" w:lineRule="auto"/>
        <w:contextualSpacing/>
        <w:jc w:val="both"/>
        <w:rPr>
          <w:lang w:val="ro-RO" w:eastAsia="en-GB"/>
        </w:rPr>
      </w:pPr>
      <w:r>
        <w:rPr>
          <w:lang w:val="ro-RO" w:eastAsia="en-GB"/>
        </w:rPr>
        <w:t xml:space="preserve">- cunoștințe </w:t>
      </w:r>
      <w:r w:rsidR="008B081F">
        <w:rPr>
          <w:lang w:val="ro-RO" w:eastAsia="en-GB"/>
        </w:rPr>
        <w:t>limbi străine de circulație internațională</w:t>
      </w:r>
      <w:r w:rsidR="008B081F">
        <w:rPr>
          <w:lang w:eastAsia="en-GB"/>
        </w:rPr>
        <w:t xml:space="preserve">: </w:t>
      </w:r>
      <w:r w:rsidR="008B081F">
        <w:rPr>
          <w:lang w:val="ro-RO" w:eastAsia="en-GB"/>
        </w:rPr>
        <w:t>limba engleză</w:t>
      </w:r>
      <w:r w:rsidR="009475E8">
        <w:rPr>
          <w:lang w:val="ro-RO" w:eastAsia="en-GB"/>
        </w:rPr>
        <w:t xml:space="preserve"> sau</w:t>
      </w:r>
      <w:r w:rsidR="008B081F">
        <w:rPr>
          <w:lang w:val="ro-RO" w:eastAsia="en-GB"/>
        </w:rPr>
        <w:t xml:space="preserve"> limba franceză</w:t>
      </w:r>
      <w:r>
        <w:rPr>
          <w:lang w:val="ro-RO" w:eastAsia="en-GB"/>
        </w:rPr>
        <w:t>;</w:t>
      </w:r>
    </w:p>
    <w:p w14:paraId="2C52C477" w14:textId="1F704A25" w:rsidR="00A279E4" w:rsidRDefault="00A279E4" w:rsidP="0076185E">
      <w:pPr>
        <w:spacing w:line="276" w:lineRule="auto"/>
        <w:jc w:val="both"/>
        <w:rPr>
          <w:rFonts w:eastAsia="Calibri"/>
          <w:lang w:val="ro-RO"/>
        </w:rPr>
      </w:pPr>
      <w:r w:rsidRPr="00A279E4">
        <w:rPr>
          <w:rFonts w:eastAsia="Calibri"/>
          <w:lang w:val="ro-RO"/>
        </w:rPr>
        <w:t xml:space="preserve">- </w:t>
      </w:r>
      <w:r w:rsidR="00E04F66" w:rsidRPr="00E04F66">
        <w:rPr>
          <w:rFonts w:eastAsia="Calibri"/>
          <w:lang w:val="ro-RO"/>
        </w:rPr>
        <w:t>cunoștințe MS Office (Word, Excel, Outlook, etc</w:t>
      </w:r>
      <w:bookmarkStart w:id="0" w:name="_Hlk225842376"/>
      <w:r w:rsidR="00E04F66" w:rsidRPr="00E04F66">
        <w:rPr>
          <w:rFonts w:eastAsia="Calibri"/>
          <w:lang w:val="ro-RO"/>
        </w:rPr>
        <w:t>);</w:t>
      </w:r>
    </w:p>
    <w:bookmarkEnd w:id="0"/>
    <w:p w14:paraId="22D149E6" w14:textId="6DF86D03" w:rsidR="00A279E4" w:rsidRDefault="00A279E4" w:rsidP="009C2C21">
      <w:pPr>
        <w:spacing w:line="276" w:lineRule="auto"/>
        <w:jc w:val="both"/>
        <w:rPr>
          <w:rFonts w:eastAsia="Calibri"/>
          <w:lang w:val="ro-RO"/>
        </w:rPr>
      </w:pPr>
      <w:r w:rsidRPr="00A279E4">
        <w:rPr>
          <w:rFonts w:eastAsia="Calibri"/>
          <w:lang w:val="ro-RO"/>
        </w:rPr>
        <w:t xml:space="preserve">- </w:t>
      </w:r>
      <w:r w:rsidR="00E04F66">
        <w:rPr>
          <w:rFonts w:eastAsia="Calibri"/>
          <w:lang w:val="ro-RO"/>
        </w:rPr>
        <w:t xml:space="preserve">minimum </w:t>
      </w:r>
      <w:r w:rsidR="009475E8">
        <w:rPr>
          <w:rFonts w:eastAsia="Calibri"/>
          <w:lang w:val="ro-RO"/>
        </w:rPr>
        <w:t>4</w:t>
      </w:r>
      <w:r w:rsidR="00E04F66">
        <w:rPr>
          <w:rFonts w:eastAsia="Calibri"/>
          <w:lang w:val="ro-RO"/>
        </w:rPr>
        <w:t xml:space="preserve"> an</w:t>
      </w:r>
      <w:r w:rsidR="0076185E">
        <w:rPr>
          <w:rFonts w:eastAsia="Calibri"/>
          <w:lang w:val="ro-RO"/>
        </w:rPr>
        <w:t>i</w:t>
      </w:r>
      <w:r w:rsidR="006F738B">
        <w:rPr>
          <w:rFonts w:eastAsia="Calibri"/>
          <w:lang w:val="ro-RO"/>
        </w:rPr>
        <w:t xml:space="preserve"> </w:t>
      </w:r>
      <w:r w:rsidR="006F738B" w:rsidRPr="006F738B">
        <w:rPr>
          <w:rFonts w:eastAsia="Calibri"/>
          <w:lang w:val="ro-RO"/>
        </w:rPr>
        <w:t xml:space="preserve">vechime în domeniul </w:t>
      </w:r>
      <w:r w:rsidR="008B081F">
        <w:rPr>
          <w:rFonts w:eastAsia="Calibri"/>
          <w:lang w:val="ro-RO"/>
        </w:rPr>
        <w:t>vinificației</w:t>
      </w:r>
      <w:r w:rsidR="006D4665">
        <w:rPr>
          <w:rFonts w:eastAsia="Calibri"/>
          <w:lang w:val="ro-RO"/>
        </w:rPr>
        <w:t>.</w:t>
      </w:r>
    </w:p>
    <w:p w14:paraId="520CCD8D" w14:textId="77777777" w:rsidR="001708A7" w:rsidRPr="00524208" w:rsidRDefault="001708A7" w:rsidP="009C2C21">
      <w:pPr>
        <w:spacing w:after="160" w:line="276" w:lineRule="auto"/>
        <w:contextualSpacing/>
        <w:jc w:val="both"/>
        <w:rPr>
          <w:rFonts w:eastAsia="Calibri"/>
          <w:i/>
          <w:lang w:val="ro-RO"/>
        </w:rPr>
      </w:pPr>
      <w:r w:rsidRPr="00524208">
        <w:rPr>
          <w:rFonts w:eastAsia="Calibri"/>
          <w:i/>
          <w:lang w:val="ro-RO"/>
        </w:rPr>
        <w:t>Calendarul de desfășurare al concursului:</w:t>
      </w:r>
    </w:p>
    <w:p w14:paraId="5036819F" w14:textId="4250CF3B" w:rsidR="001708A7" w:rsidRDefault="001708A7" w:rsidP="009C2C21">
      <w:pPr>
        <w:spacing w:line="276" w:lineRule="auto"/>
        <w:jc w:val="both"/>
        <w:rPr>
          <w:rFonts w:eastAsia="Calibri"/>
          <w:lang w:val="ro-RO"/>
        </w:rPr>
      </w:pPr>
      <w:r w:rsidRPr="00DD3A48">
        <w:rPr>
          <w:rFonts w:eastAsia="Calibri"/>
          <w:b/>
          <w:lang w:val="ro-RO"/>
        </w:rPr>
        <w:t xml:space="preserve">- Proba </w:t>
      </w:r>
      <w:r w:rsidR="009536F2">
        <w:rPr>
          <w:rFonts w:eastAsia="Calibri"/>
          <w:b/>
          <w:lang w:val="ro-RO"/>
        </w:rPr>
        <w:t>scrisă</w:t>
      </w:r>
      <w:r w:rsidRPr="005346A3">
        <w:rPr>
          <w:rFonts w:eastAsia="Calibri"/>
          <w:b/>
          <w:lang w:val="ro-RO"/>
        </w:rPr>
        <w:t>:</w:t>
      </w:r>
      <w:r w:rsidR="005346A3">
        <w:rPr>
          <w:rFonts w:eastAsia="Calibri"/>
          <w:b/>
          <w:lang w:val="ro-RO"/>
        </w:rPr>
        <w:t xml:space="preserve"> </w:t>
      </w:r>
      <w:r w:rsidR="008B081F">
        <w:rPr>
          <w:rFonts w:eastAsia="Calibri"/>
          <w:b/>
          <w:lang w:val="ro-RO"/>
        </w:rPr>
        <w:t>joi</w:t>
      </w:r>
      <w:r w:rsidR="0041556E">
        <w:rPr>
          <w:rFonts w:eastAsia="Calibri"/>
          <w:b/>
          <w:lang w:val="ro-RO"/>
        </w:rPr>
        <w:t>,</w:t>
      </w:r>
      <w:r w:rsidR="00681C70">
        <w:rPr>
          <w:rFonts w:eastAsia="Calibri"/>
          <w:b/>
          <w:lang w:val="ro-RO"/>
        </w:rPr>
        <w:t xml:space="preserve"> </w:t>
      </w:r>
      <w:r w:rsidR="008B081F">
        <w:rPr>
          <w:rFonts w:eastAsia="Calibri"/>
          <w:b/>
          <w:lang w:val="ro-RO"/>
        </w:rPr>
        <w:t>20.08.2026,</w:t>
      </w:r>
      <w:r>
        <w:rPr>
          <w:rFonts w:eastAsia="Calibri"/>
          <w:b/>
          <w:lang w:val="ro-RO"/>
        </w:rPr>
        <w:t xml:space="preserve"> </w:t>
      </w:r>
      <w:r w:rsidRPr="00E75378">
        <w:rPr>
          <w:rFonts w:eastAsia="Calibri"/>
          <w:b/>
          <w:lang w:val="ro-RO"/>
        </w:rPr>
        <w:t xml:space="preserve">ora </w:t>
      </w:r>
      <w:r w:rsidR="005346A3">
        <w:rPr>
          <w:rFonts w:eastAsia="Calibri"/>
          <w:b/>
          <w:lang w:val="ro-RO"/>
        </w:rPr>
        <w:t>9</w:t>
      </w:r>
      <w:r w:rsidRPr="00E75378">
        <w:rPr>
          <w:rFonts w:eastAsia="Calibri"/>
          <w:b/>
          <w:vertAlign w:val="superscript"/>
          <w:lang w:val="ro-RO"/>
        </w:rPr>
        <w:t>00</w:t>
      </w:r>
      <w:r w:rsidR="00930701">
        <w:rPr>
          <w:rFonts w:eastAsia="Calibri"/>
          <w:lang w:val="ro-RO"/>
        </w:rPr>
        <w:t xml:space="preserve">, </w:t>
      </w:r>
      <w:bookmarkStart w:id="1" w:name="_Hlk235611288"/>
      <w:r>
        <w:rPr>
          <w:rFonts w:eastAsia="Calibri"/>
          <w:lang w:val="ro-RO"/>
        </w:rPr>
        <w:t>la</w:t>
      </w:r>
      <w:r w:rsidR="009536F2">
        <w:rPr>
          <w:rFonts w:eastAsia="Calibri"/>
          <w:lang w:val="ro-RO"/>
        </w:rPr>
        <w:t xml:space="preserve"> sediul</w:t>
      </w:r>
      <w:r>
        <w:rPr>
          <w:rFonts w:eastAsia="Calibri"/>
          <w:lang w:val="ro-RO"/>
        </w:rPr>
        <w:t xml:space="preserve"> </w:t>
      </w:r>
      <w:proofErr w:type="spellStart"/>
      <w:r w:rsidR="00681C70">
        <w:rPr>
          <w:rFonts w:eastAsia="Calibri"/>
          <w:lang w:val="ro-RO"/>
        </w:rPr>
        <w:t>sediul</w:t>
      </w:r>
      <w:proofErr w:type="spellEnd"/>
      <w:r w:rsidR="00681C70">
        <w:rPr>
          <w:rFonts w:eastAsia="Calibri"/>
          <w:lang w:val="ro-RO"/>
        </w:rPr>
        <w:t xml:space="preserve"> USV Iași, </w:t>
      </w:r>
      <w:r w:rsidR="00681C70" w:rsidRPr="00681C70">
        <w:rPr>
          <w:rFonts w:eastAsia="Calibri"/>
          <w:lang w:val="ro-RO"/>
        </w:rPr>
        <w:t>în Sala de Consiliu  a Facultăților de Agricultură și Horticultură</w:t>
      </w:r>
      <w:bookmarkEnd w:id="1"/>
      <w:r w:rsidR="001A7FC2" w:rsidRPr="001A7FC2">
        <w:rPr>
          <w:rFonts w:eastAsia="Calibri"/>
          <w:lang w:val="ro-RO"/>
        </w:rPr>
        <w:t>;</w:t>
      </w:r>
    </w:p>
    <w:p w14:paraId="5617A413" w14:textId="2797BDB0" w:rsidR="009536F2" w:rsidRDefault="001708A7" w:rsidP="009C2C21">
      <w:pPr>
        <w:spacing w:line="276" w:lineRule="auto"/>
        <w:jc w:val="both"/>
        <w:rPr>
          <w:rFonts w:eastAsia="Calibri"/>
          <w:lang w:val="ro-RO"/>
        </w:rPr>
      </w:pPr>
      <w:r w:rsidRPr="00DD3A48">
        <w:rPr>
          <w:rFonts w:eastAsia="Calibri"/>
          <w:b/>
          <w:lang w:val="ro-RO"/>
        </w:rPr>
        <w:t xml:space="preserve">- </w:t>
      </w:r>
      <w:r w:rsidR="0041556E">
        <w:rPr>
          <w:rFonts w:eastAsia="Calibri"/>
          <w:b/>
          <w:lang w:val="ro-RO"/>
        </w:rPr>
        <w:t>Proba i</w:t>
      </w:r>
      <w:r w:rsidRPr="00DD3A48">
        <w:rPr>
          <w:rFonts w:eastAsia="Calibri"/>
          <w:b/>
          <w:lang w:val="ro-RO"/>
        </w:rPr>
        <w:t>nterviu:</w:t>
      </w:r>
      <w:r>
        <w:rPr>
          <w:rFonts w:eastAsia="Calibri"/>
          <w:lang w:val="ro-RO"/>
        </w:rPr>
        <w:t xml:space="preserve"> </w:t>
      </w:r>
      <w:r w:rsidR="00681C70">
        <w:rPr>
          <w:rFonts w:eastAsia="Calibri"/>
          <w:b/>
          <w:bCs/>
          <w:lang w:val="ro-RO"/>
        </w:rPr>
        <w:t>luni</w:t>
      </w:r>
      <w:r w:rsidR="004D759B">
        <w:rPr>
          <w:rFonts w:eastAsia="Calibri"/>
          <w:b/>
          <w:lang w:val="ro-RO"/>
        </w:rPr>
        <w:t>,</w:t>
      </w:r>
      <w:r w:rsidR="00D538B2">
        <w:rPr>
          <w:rFonts w:eastAsia="Calibri"/>
          <w:b/>
          <w:lang w:val="ro-RO"/>
        </w:rPr>
        <w:t xml:space="preserve"> </w:t>
      </w:r>
      <w:r w:rsidR="00681C70">
        <w:rPr>
          <w:rFonts w:eastAsia="Calibri"/>
          <w:b/>
          <w:lang w:val="ro-RO"/>
        </w:rPr>
        <w:t>24.08.2026,</w:t>
      </w:r>
      <w:r w:rsidR="004D759B">
        <w:rPr>
          <w:rFonts w:eastAsia="Calibri"/>
          <w:b/>
          <w:lang w:val="ro-RO"/>
        </w:rPr>
        <w:t xml:space="preserve"> </w:t>
      </w:r>
      <w:r w:rsidRPr="00E75378">
        <w:rPr>
          <w:rFonts w:eastAsia="Calibri"/>
          <w:b/>
          <w:lang w:val="ro-RO"/>
        </w:rPr>
        <w:t>ora</w:t>
      </w:r>
      <w:r w:rsidR="005346A3">
        <w:rPr>
          <w:rFonts w:eastAsia="Calibri"/>
          <w:b/>
          <w:lang w:val="ro-RO"/>
        </w:rPr>
        <w:t xml:space="preserve"> 9</w:t>
      </w:r>
      <w:r w:rsidRPr="00E75378">
        <w:rPr>
          <w:rFonts w:eastAsia="Calibri"/>
          <w:b/>
          <w:vertAlign w:val="superscript"/>
          <w:lang w:val="ro-RO"/>
        </w:rPr>
        <w:t>00</w:t>
      </w:r>
      <w:r>
        <w:rPr>
          <w:rFonts w:eastAsia="Calibri"/>
          <w:lang w:val="ro-RO"/>
        </w:rPr>
        <w:t xml:space="preserve">, </w:t>
      </w:r>
      <w:r w:rsidR="00681C70">
        <w:rPr>
          <w:rFonts w:eastAsia="Calibri"/>
          <w:lang w:val="ro-RO"/>
        </w:rPr>
        <w:t xml:space="preserve">la sediul </w:t>
      </w:r>
      <w:proofErr w:type="spellStart"/>
      <w:r w:rsidR="00681C70">
        <w:rPr>
          <w:rFonts w:eastAsia="Calibri"/>
          <w:lang w:val="ro-RO"/>
        </w:rPr>
        <w:t>sediul</w:t>
      </w:r>
      <w:proofErr w:type="spellEnd"/>
      <w:r w:rsidR="00681C70">
        <w:rPr>
          <w:rFonts w:eastAsia="Calibri"/>
          <w:lang w:val="ro-RO"/>
        </w:rPr>
        <w:t xml:space="preserve"> USV Iași, </w:t>
      </w:r>
      <w:r w:rsidR="00681C70" w:rsidRPr="00681C70">
        <w:rPr>
          <w:rFonts w:eastAsia="Calibri"/>
          <w:lang w:val="ro-RO"/>
        </w:rPr>
        <w:t>în Sala de Consiliu  a Facultăților de Agricultură și Horticultură</w:t>
      </w:r>
      <w:r w:rsidR="0080763A">
        <w:rPr>
          <w:rFonts w:eastAsia="Calibri"/>
          <w:lang w:val="ro-RO"/>
        </w:rPr>
        <w:t>.</w:t>
      </w:r>
    </w:p>
    <w:p w14:paraId="63FE5BA5" w14:textId="73E30B4C" w:rsidR="006E341A" w:rsidRDefault="006E341A" w:rsidP="009C2C21">
      <w:pPr>
        <w:spacing w:line="276" w:lineRule="auto"/>
        <w:ind w:firstLine="720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 xml:space="preserve">Documentele prevăzute de H.G nr. 1336/2022 se vor depune la sediul instituției - Serviciul Resurse Umane până la data de </w:t>
      </w:r>
      <w:r w:rsidR="00681C70">
        <w:rPr>
          <w:rFonts w:eastAsia="Calibri"/>
          <w:b/>
          <w:lang w:val="ro-RO"/>
        </w:rPr>
        <w:t>10.08.2026</w:t>
      </w:r>
      <w:r>
        <w:rPr>
          <w:rFonts w:eastAsia="Calibri"/>
          <w:b/>
          <w:lang w:val="ro-RO"/>
        </w:rPr>
        <w:t>,</w:t>
      </w:r>
      <w:r>
        <w:rPr>
          <w:rFonts w:eastAsia="Calibri"/>
          <w:lang w:val="ro-RO"/>
        </w:rPr>
        <w:t xml:space="preserve"> ora 16</w:t>
      </w:r>
      <w:r>
        <w:rPr>
          <w:rFonts w:eastAsia="Calibri"/>
          <w:vertAlign w:val="superscript"/>
          <w:lang w:val="ro-RO"/>
        </w:rPr>
        <w:t>00</w:t>
      </w:r>
      <w:r>
        <w:rPr>
          <w:rFonts w:eastAsia="Calibri"/>
          <w:lang w:val="ro-RO"/>
        </w:rPr>
        <w:t xml:space="preserve">. </w:t>
      </w:r>
    </w:p>
    <w:p w14:paraId="300EB49D" w14:textId="77777777" w:rsidR="006E341A" w:rsidRDefault="006E341A" w:rsidP="009C2C21">
      <w:pPr>
        <w:spacing w:line="276" w:lineRule="auto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 xml:space="preserve">         </w:t>
      </w:r>
      <w:r w:rsidR="009757B7">
        <w:rPr>
          <w:rFonts w:eastAsia="Calibri"/>
          <w:lang w:val="ro-RO"/>
        </w:rPr>
        <w:tab/>
      </w:r>
      <w:r>
        <w:rPr>
          <w:rFonts w:eastAsia="Calibri"/>
          <w:lang w:val="ro-RO"/>
        </w:rPr>
        <w:t xml:space="preserve">Tematica și bibliografia pentru concurs sunt afișate la sediul instituției și pe </w:t>
      </w:r>
      <w:r w:rsidR="002D748D" w:rsidRPr="002D748D">
        <w:t>https://iuls.ro.</w:t>
      </w:r>
    </w:p>
    <w:p w14:paraId="3F33C58D" w14:textId="77777777" w:rsidR="006E341A" w:rsidRDefault="006E341A" w:rsidP="009C2C21">
      <w:pPr>
        <w:spacing w:line="276" w:lineRule="auto"/>
        <w:jc w:val="both"/>
        <w:rPr>
          <w:b/>
        </w:rPr>
      </w:pPr>
      <w:r>
        <w:rPr>
          <w:rFonts w:eastAsia="Calibri"/>
          <w:lang w:val="ro-RO"/>
        </w:rPr>
        <w:t xml:space="preserve">          </w:t>
      </w:r>
      <w:r w:rsidR="009757B7">
        <w:rPr>
          <w:rFonts w:eastAsia="Calibri"/>
          <w:lang w:val="ro-RO"/>
        </w:rPr>
        <w:t xml:space="preserve">   </w:t>
      </w:r>
      <w:r>
        <w:rPr>
          <w:rFonts w:eastAsia="Calibri"/>
          <w:i/>
          <w:lang w:val="ro-RO"/>
        </w:rPr>
        <w:t>Relații suplimentare la Serviciul Resurse Umane, tel. 0232 407378.</w:t>
      </w:r>
    </w:p>
    <w:p w14:paraId="402E75E2" w14:textId="77777777" w:rsidR="006E341A" w:rsidRDefault="006E341A" w:rsidP="009C2C21">
      <w:pPr>
        <w:spacing w:line="276" w:lineRule="auto"/>
        <w:jc w:val="both"/>
        <w:rPr>
          <w:b/>
        </w:rPr>
      </w:pPr>
    </w:p>
    <w:p w14:paraId="5575BBE5" w14:textId="77777777" w:rsidR="002B62F5" w:rsidRDefault="002B62F5" w:rsidP="00182647">
      <w:pPr>
        <w:spacing w:line="276" w:lineRule="auto"/>
        <w:rPr>
          <w:b/>
        </w:rPr>
      </w:pPr>
    </w:p>
    <w:p w14:paraId="20B6128A" w14:textId="77777777" w:rsidR="006372E4" w:rsidRDefault="00975805" w:rsidP="00182647">
      <w:pPr>
        <w:spacing w:line="276" w:lineRule="auto"/>
        <w:rPr>
          <w:b/>
        </w:rPr>
      </w:pPr>
      <w:r>
        <w:rPr>
          <w:b/>
        </w:rPr>
        <w:t xml:space="preserve"> </w:t>
      </w:r>
    </w:p>
    <w:p w14:paraId="03F20384" w14:textId="77777777" w:rsidR="00521CAD" w:rsidRDefault="00521CAD" w:rsidP="00182647">
      <w:pPr>
        <w:spacing w:line="276" w:lineRule="auto"/>
        <w:rPr>
          <w:b/>
        </w:rPr>
      </w:pPr>
    </w:p>
    <w:sectPr w:rsidR="00521CAD" w:rsidSect="00042E01"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993" w:header="425" w:footer="1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AABAF" w14:textId="77777777" w:rsidR="0087228B" w:rsidRDefault="0087228B" w:rsidP="006E691F">
      <w:r>
        <w:separator/>
      </w:r>
    </w:p>
  </w:endnote>
  <w:endnote w:type="continuationSeparator" w:id="0">
    <w:p w14:paraId="6A809CC5" w14:textId="77777777" w:rsidR="0087228B" w:rsidRDefault="0087228B" w:rsidP="006E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80CE05D7-C925-4BC8-835F-372BC53002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C212FEF-E084-4F12-BBD9-79D3F7BB25CC}"/>
    <w:embedBold r:id="rId3" w:fontKey="{F4E1BA90-FCF1-4A07-9949-B3626CBA9887}"/>
    <w:embedItalic r:id="rId4" w:fontKey="{8CDF94E1-E29A-48C4-8B1F-22E27A5EE99B}"/>
  </w:font>
  <w:font w:name="Arial Romanian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">
    <w:altName w:val="Segoe UI"/>
    <w:charset w:val="00"/>
    <w:family w:val="swiss"/>
    <w:pitch w:val="variable"/>
    <w:sig w:usb0="00000001" w:usb1="00000000" w:usb2="00000000" w:usb3="00000000" w:csb0="0000009B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108" w:type="dxa"/>
      <w:tblLayout w:type="fixed"/>
      <w:tblLook w:val="04A0" w:firstRow="1" w:lastRow="0" w:firstColumn="1" w:lastColumn="0" w:noHBand="0" w:noVBand="1"/>
    </w:tblPr>
    <w:tblGrid>
      <w:gridCol w:w="3544"/>
      <w:gridCol w:w="3119"/>
      <w:gridCol w:w="2835"/>
      <w:gridCol w:w="709"/>
    </w:tblGrid>
    <w:tr w:rsidR="003324E3" w:rsidRPr="00451194" w14:paraId="753C38CC" w14:textId="77777777" w:rsidTr="00DB5D72">
      <w:trPr>
        <w:trHeight w:val="112"/>
      </w:trPr>
      <w:tc>
        <w:tcPr>
          <w:tcW w:w="3544" w:type="dxa"/>
          <w:tcBorders>
            <w:top w:val="single" w:sz="2" w:space="0" w:color="BFBFBF"/>
          </w:tcBorders>
          <w:vAlign w:val="center"/>
        </w:tcPr>
        <w:p w14:paraId="2D63F178" w14:textId="77777777" w:rsidR="003324E3" w:rsidRPr="007B7397" w:rsidRDefault="003324E3" w:rsidP="002117F1">
          <w:pPr>
            <w:pStyle w:val="Subsol"/>
            <w:widowControl w:val="0"/>
            <w:rPr>
              <w:rFonts w:ascii="Segoe UI" w:hAnsi="Segoe UI" w:cs="Segoe UI"/>
              <w:sz w:val="17"/>
              <w:szCs w:val="17"/>
              <w:lang w:val="ro-RO"/>
            </w:rPr>
          </w:pPr>
        </w:p>
      </w:tc>
      <w:tc>
        <w:tcPr>
          <w:tcW w:w="3119" w:type="dxa"/>
          <w:tcBorders>
            <w:top w:val="single" w:sz="2" w:space="0" w:color="BFBFBF"/>
          </w:tcBorders>
          <w:vAlign w:val="center"/>
        </w:tcPr>
        <w:p w14:paraId="6E334835" w14:textId="77777777" w:rsidR="003324E3" w:rsidRPr="007B7397" w:rsidRDefault="003324E3" w:rsidP="002117F1">
          <w:pPr>
            <w:pStyle w:val="Subsol"/>
            <w:widowControl w:val="0"/>
            <w:rPr>
              <w:rFonts w:ascii="Segoe UI" w:hAnsi="Segoe UI" w:cs="Segoe UI"/>
              <w:sz w:val="17"/>
              <w:szCs w:val="17"/>
            </w:rPr>
          </w:pPr>
        </w:p>
      </w:tc>
      <w:tc>
        <w:tcPr>
          <w:tcW w:w="2835" w:type="dxa"/>
          <w:tcBorders>
            <w:top w:val="single" w:sz="2" w:space="0" w:color="BFBFBF"/>
          </w:tcBorders>
          <w:vAlign w:val="center"/>
        </w:tcPr>
        <w:p w14:paraId="4065FB43" w14:textId="77777777" w:rsidR="003324E3" w:rsidRPr="007B7397" w:rsidRDefault="003324E3" w:rsidP="002117F1">
          <w:pPr>
            <w:pStyle w:val="Subsol"/>
            <w:widowControl w:val="0"/>
            <w:rPr>
              <w:rFonts w:ascii="Segoe UI" w:hAnsi="Segoe UI" w:cs="Segoe UI"/>
              <w:sz w:val="17"/>
              <w:szCs w:val="17"/>
            </w:rPr>
          </w:pPr>
        </w:p>
      </w:tc>
      <w:tc>
        <w:tcPr>
          <w:tcW w:w="709" w:type="dxa"/>
          <w:tcBorders>
            <w:top w:val="single" w:sz="2" w:space="0" w:color="BFBFBF"/>
          </w:tcBorders>
        </w:tcPr>
        <w:p w14:paraId="2365034C" w14:textId="77777777" w:rsidR="003324E3" w:rsidRPr="007B7397" w:rsidRDefault="003324E3" w:rsidP="002117F1">
          <w:pPr>
            <w:pStyle w:val="Subsol"/>
            <w:widowControl w:val="0"/>
            <w:rPr>
              <w:rFonts w:ascii="Segoe UI" w:hAnsi="Segoe UI" w:cs="Segoe UI"/>
              <w:sz w:val="17"/>
              <w:szCs w:val="17"/>
            </w:rPr>
          </w:pPr>
        </w:p>
      </w:tc>
    </w:tr>
    <w:tr w:rsidR="003324E3" w:rsidRPr="00451194" w14:paraId="5D6DD731" w14:textId="77777777" w:rsidTr="00DB5D72">
      <w:trPr>
        <w:trHeight w:val="425"/>
      </w:trPr>
      <w:tc>
        <w:tcPr>
          <w:tcW w:w="3544" w:type="dxa"/>
          <w:tcBorders>
            <w:left w:val="single" w:sz="12" w:space="0" w:color="218338"/>
            <w:right w:val="single" w:sz="12" w:space="0" w:color="218338"/>
          </w:tcBorders>
          <w:vAlign w:val="center"/>
        </w:tcPr>
        <w:p w14:paraId="225BE12C" w14:textId="77777777" w:rsidR="003324E3" w:rsidRPr="0045408D" w:rsidRDefault="003324E3" w:rsidP="00316C79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  <w:lang w:val="ro-RO"/>
            </w:rPr>
          </w:pPr>
          <w:r w:rsidRPr="0045408D">
            <w:rPr>
              <w:rFonts w:ascii="Segoe UI" w:hAnsi="Segoe UI" w:cs="Segoe UI"/>
              <w:sz w:val="13"/>
              <w:szCs w:val="13"/>
              <w:lang w:val="ro-RO"/>
            </w:rPr>
            <w:t>Aleea Mihail Sadoveanu nr. 3</w:t>
          </w:r>
        </w:p>
        <w:p w14:paraId="39DA2096" w14:textId="77777777" w:rsidR="003324E3" w:rsidRPr="0045408D" w:rsidRDefault="003324E3" w:rsidP="00316C79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  <w:lang w:val="ro-RO"/>
            </w:rPr>
          </w:pPr>
          <w:proofErr w:type="spellStart"/>
          <w:r w:rsidRPr="0045408D">
            <w:rPr>
              <w:rFonts w:ascii="Segoe UI" w:hAnsi="Segoe UI" w:cs="Segoe UI"/>
              <w:sz w:val="13"/>
              <w:szCs w:val="13"/>
              <w:lang w:val="ro-RO"/>
            </w:rPr>
            <w:t>Iaşi</w:t>
          </w:r>
          <w:proofErr w:type="spellEnd"/>
          <w:r w:rsidRPr="0045408D">
            <w:rPr>
              <w:rFonts w:ascii="Segoe UI" w:hAnsi="Segoe UI" w:cs="Segoe UI"/>
              <w:sz w:val="13"/>
              <w:szCs w:val="13"/>
              <w:lang w:val="ro-RO"/>
            </w:rPr>
            <w:t>, 700490, România</w:t>
          </w:r>
        </w:p>
      </w:tc>
      <w:tc>
        <w:tcPr>
          <w:tcW w:w="3119" w:type="dxa"/>
          <w:tcBorders>
            <w:left w:val="single" w:sz="12" w:space="0" w:color="218338"/>
            <w:right w:val="single" w:sz="12" w:space="0" w:color="218338"/>
          </w:tcBorders>
          <w:vAlign w:val="center"/>
        </w:tcPr>
        <w:p w14:paraId="0020FEE6" w14:textId="77777777" w:rsidR="003324E3" w:rsidRPr="0045408D" w:rsidRDefault="003324E3" w:rsidP="00316C79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</w:rPr>
          </w:pPr>
          <w:r w:rsidRPr="0045408D">
            <w:rPr>
              <w:rFonts w:ascii="Segoe UI" w:hAnsi="Segoe UI" w:cs="Segoe UI"/>
              <w:sz w:val="13"/>
              <w:szCs w:val="13"/>
            </w:rPr>
            <w:t xml:space="preserve">T: +40 232 </w:t>
          </w:r>
          <w:r>
            <w:rPr>
              <w:rFonts w:ascii="Segoe UI" w:hAnsi="Segoe UI" w:cs="Segoe UI"/>
              <w:sz w:val="13"/>
              <w:szCs w:val="13"/>
            </w:rPr>
            <w:t>407.407</w:t>
          </w:r>
        </w:p>
        <w:p w14:paraId="0CDF8052" w14:textId="77777777" w:rsidR="003324E3" w:rsidRPr="0045408D" w:rsidRDefault="003324E3" w:rsidP="00C062D7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</w:rPr>
          </w:pPr>
          <w:r w:rsidRPr="0045408D">
            <w:rPr>
              <w:rFonts w:ascii="Segoe UI" w:hAnsi="Segoe UI" w:cs="Segoe UI"/>
              <w:sz w:val="13"/>
              <w:szCs w:val="13"/>
            </w:rPr>
            <w:t>F: +40 232 260.650</w:t>
          </w:r>
        </w:p>
      </w:tc>
      <w:tc>
        <w:tcPr>
          <w:tcW w:w="2835" w:type="dxa"/>
          <w:tcBorders>
            <w:left w:val="single" w:sz="12" w:space="0" w:color="218338"/>
          </w:tcBorders>
          <w:vAlign w:val="center"/>
        </w:tcPr>
        <w:p w14:paraId="754A7732" w14:textId="77777777" w:rsidR="003324E3" w:rsidRPr="001C3D94" w:rsidRDefault="003324E3" w:rsidP="00316C79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</w:rPr>
          </w:pPr>
          <w:r w:rsidRPr="00FF5495">
            <w:rPr>
              <w:rFonts w:ascii="Segoe UI" w:hAnsi="Segoe UI" w:cs="Segoe UI"/>
              <w:sz w:val="13"/>
              <w:szCs w:val="13"/>
            </w:rPr>
            <w:t>www.uaiasi.ro</w:t>
          </w:r>
        </w:p>
        <w:p w14:paraId="44CBA43A" w14:textId="77777777" w:rsidR="003324E3" w:rsidRPr="0045408D" w:rsidRDefault="003324E3" w:rsidP="00316C79">
          <w:pPr>
            <w:pStyle w:val="Subsol"/>
            <w:widowControl w:val="0"/>
            <w:ind w:right="-588"/>
            <w:rPr>
              <w:rFonts w:ascii="Segoe UI" w:hAnsi="Segoe UI" w:cs="Segoe UI"/>
              <w:sz w:val="13"/>
              <w:szCs w:val="13"/>
            </w:rPr>
          </w:pPr>
          <w:r w:rsidRPr="00FF5495">
            <w:rPr>
              <w:rFonts w:ascii="Segoe UI" w:hAnsi="Segoe UI" w:cs="Segoe UI"/>
              <w:sz w:val="13"/>
              <w:szCs w:val="13"/>
            </w:rPr>
            <w:t>rectorat@uaiasi.ro</w:t>
          </w:r>
        </w:p>
      </w:tc>
      <w:tc>
        <w:tcPr>
          <w:tcW w:w="709" w:type="dxa"/>
          <w:tcBorders>
            <w:left w:val="single" w:sz="12" w:space="0" w:color="218338"/>
          </w:tcBorders>
        </w:tcPr>
        <w:p w14:paraId="5368255A" w14:textId="77777777" w:rsidR="003324E3" w:rsidRDefault="004D4F6D" w:rsidP="005A1608">
          <w:pPr>
            <w:pStyle w:val="Subsol"/>
            <w:widowControl w:val="0"/>
            <w:jc w:val="center"/>
            <w:rPr>
              <w:rFonts w:ascii="Segoe UI" w:hAnsi="Segoe UI" w:cs="Segoe UI"/>
              <w:sz w:val="13"/>
              <w:szCs w:val="13"/>
            </w:rPr>
          </w:pPr>
          <w:r>
            <w:rPr>
              <w:rFonts w:ascii="Segoe" w:hAnsi="Segoe" w:cs="Segoe UI"/>
              <w:noProof/>
              <w:sz w:val="17"/>
              <w:szCs w:val="17"/>
              <w:lang w:val="ro-RO" w:eastAsia="ro-RO"/>
            </w:rPr>
            <w:drawing>
              <wp:inline distT="0" distB="0" distL="0" distR="0" wp14:anchorId="7ACB5968" wp14:editId="6631E849">
                <wp:extent cx="314325" cy="276225"/>
                <wp:effectExtent l="0" t="0" r="9525" b="9525"/>
                <wp:docPr id="1" name="Picture 4" descr="Logo-carte-lauri_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carte-lauri_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9E56969" w14:textId="77777777" w:rsidR="003348DB" w:rsidRPr="00C5466C" w:rsidRDefault="003348DB" w:rsidP="00C5466C">
    <w:pPr>
      <w:pStyle w:val="Subsol"/>
      <w:tabs>
        <w:tab w:val="clear" w:pos="8640"/>
        <w:tab w:val="right" w:pos="7440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108" w:type="dxa"/>
      <w:tblLayout w:type="fixed"/>
      <w:tblLook w:val="04A0" w:firstRow="1" w:lastRow="0" w:firstColumn="1" w:lastColumn="0" w:noHBand="0" w:noVBand="1"/>
    </w:tblPr>
    <w:tblGrid>
      <w:gridCol w:w="4820"/>
      <w:gridCol w:w="4111"/>
      <w:gridCol w:w="1276"/>
    </w:tblGrid>
    <w:tr w:rsidR="004B69AB" w:rsidRPr="00451194" w14:paraId="402C4B77" w14:textId="77777777" w:rsidTr="00B13ED8">
      <w:trPr>
        <w:trHeight w:val="112"/>
      </w:trPr>
      <w:tc>
        <w:tcPr>
          <w:tcW w:w="4820" w:type="dxa"/>
          <w:tcBorders>
            <w:top w:val="single" w:sz="2" w:space="0" w:color="BFBFBF"/>
          </w:tcBorders>
          <w:vAlign w:val="center"/>
        </w:tcPr>
        <w:p w14:paraId="6772F968" w14:textId="77777777" w:rsidR="00B24959" w:rsidRPr="007B7397" w:rsidRDefault="00B24959" w:rsidP="00BA2AC8">
          <w:pPr>
            <w:pStyle w:val="Subsol"/>
            <w:widowControl w:val="0"/>
            <w:rPr>
              <w:rFonts w:ascii="Segoe UI" w:hAnsi="Segoe UI" w:cs="Segoe UI"/>
              <w:sz w:val="17"/>
              <w:szCs w:val="17"/>
              <w:lang w:val="ro-RO"/>
            </w:rPr>
          </w:pPr>
        </w:p>
      </w:tc>
      <w:tc>
        <w:tcPr>
          <w:tcW w:w="4111" w:type="dxa"/>
          <w:tcBorders>
            <w:top w:val="single" w:sz="2" w:space="0" w:color="BFBFBF"/>
          </w:tcBorders>
          <w:vAlign w:val="center"/>
        </w:tcPr>
        <w:p w14:paraId="40D6E838" w14:textId="77777777" w:rsidR="004B69AB" w:rsidRPr="007B7397" w:rsidRDefault="004B69AB" w:rsidP="00BA2AC8">
          <w:pPr>
            <w:pStyle w:val="Subsol"/>
            <w:widowControl w:val="0"/>
            <w:rPr>
              <w:rFonts w:ascii="Segoe UI" w:hAnsi="Segoe UI" w:cs="Segoe UI"/>
              <w:sz w:val="17"/>
              <w:szCs w:val="17"/>
            </w:rPr>
          </w:pPr>
        </w:p>
      </w:tc>
      <w:tc>
        <w:tcPr>
          <w:tcW w:w="1276" w:type="dxa"/>
          <w:tcBorders>
            <w:top w:val="single" w:sz="2" w:space="0" w:color="BFBFBF"/>
          </w:tcBorders>
          <w:vAlign w:val="center"/>
        </w:tcPr>
        <w:p w14:paraId="0F97733B" w14:textId="77777777" w:rsidR="00B24959" w:rsidRPr="007B7397" w:rsidRDefault="00B24959" w:rsidP="00BA2AC8">
          <w:pPr>
            <w:pStyle w:val="Subsol"/>
            <w:widowControl w:val="0"/>
            <w:rPr>
              <w:rFonts w:ascii="Segoe UI" w:hAnsi="Segoe UI" w:cs="Segoe UI"/>
              <w:sz w:val="17"/>
              <w:szCs w:val="17"/>
            </w:rPr>
          </w:pPr>
        </w:p>
      </w:tc>
    </w:tr>
    <w:tr w:rsidR="00FD43C7" w:rsidRPr="00451194" w14:paraId="5FB68C80" w14:textId="77777777" w:rsidTr="00B13ED8">
      <w:trPr>
        <w:trHeight w:val="425"/>
      </w:trPr>
      <w:tc>
        <w:tcPr>
          <w:tcW w:w="4820" w:type="dxa"/>
          <w:tcBorders>
            <w:left w:val="single" w:sz="12" w:space="0" w:color="218338"/>
            <w:right w:val="single" w:sz="12" w:space="0" w:color="218338"/>
          </w:tcBorders>
          <w:vAlign w:val="center"/>
        </w:tcPr>
        <w:p w14:paraId="7E57F46F" w14:textId="77777777" w:rsidR="00FD43C7" w:rsidRPr="0045408D" w:rsidRDefault="00FD43C7" w:rsidP="00B13ED8">
          <w:pPr>
            <w:pStyle w:val="Subsol"/>
            <w:widowControl w:val="0"/>
            <w:tabs>
              <w:tab w:val="clear" w:pos="8640"/>
            </w:tabs>
            <w:rPr>
              <w:rFonts w:ascii="Segoe UI" w:hAnsi="Segoe UI" w:cs="Segoe UI"/>
              <w:sz w:val="13"/>
              <w:szCs w:val="13"/>
              <w:lang w:val="ro-RO"/>
            </w:rPr>
          </w:pPr>
          <w:r w:rsidRPr="0045408D">
            <w:rPr>
              <w:rFonts w:ascii="Segoe UI" w:hAnsi="Segoe UI" w:cs="Segoe UI"/>
              <w:sz w:val="13"/>
              <w:szCs w:val="13"/>
              <w:lang w:val="ro-RO"/>
            </w:rPr>
            <w:t>Aleea Mihail Sadoveanu nr. 3</w:t>
          </w:r>
        </w:p>
        <w:p w14:paraId="0F494F39" w14:textId="77777777" w:rsidR="00FD43C7" w:rsidRPr="0045408D" w:rsidRDefault="00FD43C7" w:rsidP="00807E38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  <w:lang w:val="ro-RO"/>
            </w:rPr>
          </w:pPr>
          <w:proofErr w:type="spellStart"/>
          <w:r w:rsidRPr="0045408D">
            <w:rPr>
              <w:rFonts w:ascii="Segoe UI" w:hAnsi="Segoe UI" w:cs="Segoe UI"/>
              <w:sz w:val="13"/>
              <w:szCs w:val="13"/>
              <w:lang w:val="ro-RO"/>
            </w:rPr>
            <w:t>Iaşi</w:t>
          </w:r>
          <w:proofErr w:type="spellEnd"/>
          <w:r w:rsidRPr="0045408D">
            <w:rPr>
              <w:rFonts w:ascii="Segoe UI" w:hAnsi="Segoe UI" w:cs="Segoe UI"/>
              <w:sz w:val="13"/>
              <w:szCs w:val="13"/>
              <w:lang w:val="ro-RO"/>
            </w:rPr>
            <w:t>, 700490, România</w:t>
          </w:r>
        </w:p>
      </w:tc>
      <w:tc>
        <w:tcPr>
          <w:tcW w:w="4111" w:type="dxa"/>
          <w:tcBorders>
            <w:left w:val="single" w:sz="12" w:space="0" w:color="218338"/>
            <w:right w:val="single" w:sz="12" w:space="0" w:color="218338"/>
          </w:tcBorders>
          <w:vAlign w:val="center"/>
        </w:tcPr>
        <w:p w14:paraId="0A70EBCB" w14:textId="77777777" w:rsidR="00FD43C7" w:rsidRPr="0045408D" w:rsidRDefault="002D25CA" w:rsidP="00807E38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</w:rPr>
          </w:pPr>
          <w:r w:rsidRPr="0045408D">
            <w:rPr>
              <w:rFonts w:ascii="Segoe UI" w:hAnsi="Segoe UI" w:cs="Segoe UI"/>
              <w:sz w:val="13"/>
              <w:szCs w:val="13"/>
            </w:rPr>
            <w:t xml:space="preserve">T: +40 232 </w:t>
          </w:r>
          <w:r w:rsidR="00C34621">
            <w:rPr>
              <w:rFonts w:ascii="Segoe UI" w:hAnsi="Segoe UI" w:cs="Segoe UI"/>
              <w:sz w:val="13"/>
              <w:szCs w:val="13"/>
            </w:rPr>
            <w:t>407.407</w:t>
          </w:r>
        </w:p>
        <w:p w14:paraId="2912730F" w14:textId="77777777" w:rsidR="00FD43C7" w:rsidRPr="0045408D" w:rsidRDefault="00FD43C7" w:rsidP="00C062D7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</w:rPr>
          </w:pPr>
          <w:r w:rsidRPr="0045408D">
            <w:rPr>
              <w:rFonts w:ascii="Segoe UI" w:hAnsi="Segoe UI" w:cs="Segoe UI"/>
              <w:sz w:val="13"/>
              <w:szCs w:val="13"/>
            </w:rPr>
            <w:t>F: +40 232 260.650</w:t>
          </w:r>
        </w:p>
      </w:tc>
      <w:tc>
        <w:tcPr>
          <w:tcW w:w="1276" w:type="dxa"/>
          <w:tcBorders>
            <w:left w:val="single" w:sz="12" w:space="0" w:color="218338"/>
          </w:tcBorders>
          <w:vAlign w:val="center"/>
        </w:tcPr>
        <w:p w14:paraId="43D4D5A6" w14:textId="77777777" w:rsidR="00FD43C7" w:rsidRPr="0045408D" w:rsidRDefault="00FD43C7" w:rsidP="00807E38">
          <w:pPr>
            <w:pStyle w:val="Subsol"/>
            <w:widowControl w:val="0"/>
            <w:rPr>
              <w:rFonts w:ascii="Segoe UI" w:hAnsi="Segoe UI" w:cs="Segoe UI"/>
              <w:sz w:val="13"/>
              <w:szCs w:val="13"/>
            </w:rPr>
          </w:pPr>
          <w:r w:rsidRPr="0045408D">
            <w:rPr>
              <w:rFonts w:ascii="Segoe UI" w:hAnsi="Segoe UI" w:cs="Segoe UI"/>
              <w:sz w:val="13"/>
              <w:szCs w:val="13"/>
            </w:rPr>
            <w:t>www.</w:t>
          </w:r>
          <w:r w:rsidR="002B62F5">
            <w:rPr>
              <w:rFonts w:ascii="Segoe UI" w:hAnsi="Segoe UI" w:cs="Segoe UI"/>
              <w:sz w:val="13"/>
              <w:szCs w:val="13"/>
            </w:rPr>
            <w:t>iuls</w:t>
          </w:r>
          <w:r w:rsidRPr="0045408D">
            <w:rPr>
              <w:rFonts w:ascii="Segoe UI" w:hAnsi="Segoe UI" w:cs="Segoe UI"/>
              <w:sz w:val="13"/>
              <w:szCs w:val="13"/>
            </w:rPr>
            <w:t>.ro</w:t>
          </w:r>
        </w:p>
        <w:p w14:paraId="57151AEB" w14:textId="77777777" w:rsidR="00FD43C7" w:rsidRPr="0045408D" w:rsidRDefault="002B62F5" w:rsidP="002B62F5">
          <w:pPr>
            <w:pStyle w:val="Subsol"/>
            <w:widowControl w:val="0"/>
            <w:ind w:right="-33"/>
            <w:rPr>
              <w:rFonts w:ascii="Segoe UI" w:hAnsi="Segoe UI" w:cs="Segoe UI"/>
              <w:sz w:val="13"/>
              <w:szCs w:val="13"/>
            </w:rPr>
          </w:pPr>
          <w:r>
            <w:rPr>
              <w:rFonts w:ascii="Segoe UI" w:hAnsi="Segoe UI" w:cs="Segoe UI"/>
              <w:sz w:val="13"/>
              <w:szCs w:val="13"/>
            </w:rPr>
            <w:t>rectorat@iuls</w:t>
          </w:r>
          <w:r w:rsidR="00FD43C7" w:rsidRPr="0045408D">
            <w:rPr>
              <w:rFonts w:ascii="Segoe UI" w:hAnsi="Segoe UI" w:cs="Segoe UI"/>
              <w:sz w:val="13"/>
              <w:szCs w:val="13"/>
            </w:rPr>
            <w:t>.r</w:t>
          </w:r>
          <w:r w:rsidR="003324E3">
            <w:rPr>
              <w:rFonts w:ascii="Segoe UI" w:hAnsi="Segoe UI" w:cs="Segoe UI"/>
              <w:sz w:val="13"/>
              <w:szCs w:val="13"/>
            </w:rPr>
            <w:t>o</w:t>
          </w:r>
        </w:p>
      </w:tc>
    </w:tr>
  </w:tbl>
  <w:p w14:paraId="7938F040" w14:textId="77777777" w:rsidR="00B24959" w:rsidRPr="00B24959" w:rsidRDefault="00B24959" w:rsidP="00B2495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1851" w14:textId="77777777" w:rsidR="0087228B" w:rsidRDefault="0087228B" w:rsidP="006E691F">
      <w:r>
        <w:separator/>
      </w:r>
    </w:p>
  </w:footnote>
  <w:footnote w:type="continuationSeparator" w:id="0">
    <w:p w14:paraId="604096E3" w14:textId="77777777" w:rsidR="0087228B" w:rsidRDefault="0087228B" w:rsidP="006E6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bottom w:val="single" w:sz="8" w:space="0" w:color="0066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76"/>
      <w:gridCol w:w="8363"/>
    </w:tblGrid>
    <w:tr w:rsidR="00992F52" w:rsidRPr="003206B8" w14:paraId="6DAC5600" w14:textId="77777777" w:rsidTr="00733FBB">
      <w:trPr>
        <w:trHeight w:val="1276"/>
      </w:trPr>
      <w:tc>
        <w:tcPr>
          <w:tcW w:w="1276" w:type="dxa"/>
          <w:vAlign w:val="center"/>
        </w:tcPr>
        <w:p w14:paraId="006DA3A9" w14:textId="77777777" w:rsidR="00992F52" w:rsidRPr="003206B8" w:rsidRDefault="00992F52" w:rsidP="00992F52">
          <w:pPr>
            <w:pStyle w:val="Corptext"/>
            <w:spacing w:before="0" w:line="240" w:lineRule="auto"/>
            <w:ind w:left="85"/>
            <w:jc w:val="left"/>
            <w:rPr>
              <w:rFonts w:ascii="Barlow SemiBold" w:hAnsi="Barlow SemiBold" w:cs="Segoe UI"/>
              <w:b w:val="0"/>
              <w:color w:val="218338"/>
              <w:spacing w:val="-3"/>
              <w:sz w:val="20"/>
              <w:lang w:val="ro-RO"/>
            </w:rPr>
          </w:pPr>
          <w:r>
            <w:rPr>
              <w:rFonts w:ascii="Barlow SemiBold" w:hAnsi="Barlow SemiBold" w:cs="Segoe UI"/>
              <w:b w:val="0"/>
              <w:noProof/>
              <w:snapToGrid/>
              <w:color w:val="218338"/>
              <w:spacing w:val="-3"/>
              <w:sz w:val="20"/>
              <w:lang w:val="ro-RO" w:eastAsia="ro-RO"/>
            </w:rPr>
            <w:drawing>
              <wp:inline distT="0" distB="0" distL="0" distR="0" wp14:anchorId="23A91BF4" wp14:editId="29A2148B">
                <wp:extent cx="704850" cy="885825"/>
                <wp:effectExtent l="0" t="0" r="0" b="0"/>
                <wp:docPr id="4" name="Picture 1" descr="Logo_USV_RO_var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SV_RO_var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shd w:val="clear" w:color="auto" w:fill="auto"/>
          <w:vAlign w:val="bottom"/>
        </w:tcPr>
        <w:p w14:paraId="092C28AB" w14:textId="3383D03E" w:rsidR="00992F52" w:rsidRPr="008F066D" w:rsidRDefault="00992F52" w:rsidP="00992F52">
          <w:pPr>
            <w:pStyle w:val="Corptext"/>
            <w:spacing w:before="0" w:line="240" w:lineRule="auto"/>
            <w:ind w:left="85"/>
            <w:jc w:val="left"/>
            <w:rPr>
              <w:rFonts w:ascii="Calibri" w:hAnsi="Calibri" w:cs="Segoe UI"/>
              <w:color w:val="006600"/>
              <w:sz w:val="24"/>
              <w:szCs w:val="24"/>
              <w:lang w:val="it-IT"/>
            </w:rPr>
          </w:pPr>
          <w:r w:rsidRPr="008F066D">
            <w:rPr>
              <w:rFonts w:ascii="Calibri" w:hAnsi="Calibri" w:cs="Segoe UI"/>
              <w:color w:val="006600"/>
              <w:sz w:val="24"/>
              <w:szCs w:val="24"/>
              <w:lang w:val="it-IT"/>
            </w:rPr>
            <w:t>Ministerul Educa</w:t>
          </w:r>
          <w:r w:rsidRPr="008F066D">
            <w:rPr>
              <w:rFonts w:ascii="Calibri" w:hAnsi="Calibri" w:cs="Arial"/>
              <w:color w:val="006600"/>
              <w:sz w:val="24"/>
              <w:szCs w:val="24"/>
              <w:lang w:val="it-IT"/>
            </w:rPr>
            <w:t>ț</w:t>
          </w:r>
          <w:r w:rsidRPr="008F066D">
            <w:rPr>
              <w:rFonts w:ascii="Calibri" w:hAnsi="Calibri" w:cs="Segoe UI"/>
              <w:color w:val="006600"/>
              <w:sz w:val="24"/>
              <w:szCs w:val="24"/>
              <w:lang w:val="it-IT"/>
            </w:rPr>
            <w:t>iei</w:t>
          </w:r>
          <w:r w:rsidR="009C2C21">
            <w:rPr>
              <w:rFonts w:ascii="Calibri" w:hAnsi="Calibri" w:cs="Segoe UI"/>
              <w:color w:val="006600"/>
              <w:sz w:val="24"/>
              <w:szCs w:val="24"/>
              <w:lang w:val="it-IT"/>
            </w:rPr>
            <w:t xml:space="preserve"> și Cercetării</w:t>
          </w:r>
        </w:p>
        <w:p w14:paraId="7E20EA48" w14:textId="77777777" w:rsidR="00992F52" w:rsidRPr="008F066D" w:rsidRDefault="00992F52" w:rsidP="00992F52">
          <w:pPr>
            <w:pStyle w:val="Corptext"/>
            <w:spacing w:before="0" w:line="240" w:lineRule="auto"/>
            <w:ind w:left="85"/>
            <w:jc w:val="left"/>
            <w:rPr>
              <w:rFonts w:ascii="Calibri" w:hAnsi="Calibri" w:cs="Segoe UI"/>
              <w:color w:val="006600"/>
              <w:sz w:val="25"/>
              <w:szCs w:val="25"/>
              <w:lang w:val="it-IT"/>
            </w:rPr>
          </w:pPr>
          <w:r w:rsidRPr="008F066D">
            <w:rPr>
              <w:rFonts w:ascii="Calibri" w:hAnsi="Calibri" w:cs="Segoe UI"/>
              <w:color w:val="006600"/>
              <w:sz w:val="25"/>
              <w:szCs w:val="25"/>
              <w:lang w:val="it-IT"/>
            </w:rPr>
            <w:t>UNIVERSITATEA pentru ȘTIINȚELE  VIEȚII</w:t>
          </w:r>
        </w:p>
        <w:p w14:paraId="4FC8C068" w14:textId="77777777" w:rsidR="00992F52" w:rsidRPr="008F066D" w:rsidRDefault="00992F52" w:rsidP="00992F52">
          <w:pPr>
            <w:pStyle w:val="Corptext"/>
            <w:spacing w:before="0" w:line="240" w:lineRule="auto"/>
            <w:jc w:val="left"/>
            <w:rPr>
              <w:rFonts w:ascii="Calibri" w:hAnsi="Calibri" w:cs="Segoe UI"/>
              <w:color w:val="006600"/>
              <w:sz w:val="25"/>
              <w:szCs w:val="25"/>
              <w:lang w:val="it-IT"/>
            </w:rPr>
          </w:pPr>
          <w:r w:rsidRPr="008F066D">
            <w:rPr>
              <w:rFonts w:ascii="Calibri" w:hAnsi="Calibri" w:cs="Segoe UI"/>
              <w:color w:val="006600"/>
              <w:sz w:val="25"/>
              <w:szCs w:val="25"/>
              <w:lang w:val="it-IT"/>
            </w:rPr>
            <w:t>„ION IONESCU de la BRAD” din IAȘI</w:t>
          </w:r>
        </w:p>
        <w:p w14:paraId="638A3BC2" w14:textId="77777777" w:rsidR="00992F52" w:rsidRDefault="00992F52" w:rsidP="00992F52">
          <w:pPr>
            <w:pStyle w:val="Corptext"/>
            <w:spacing w:before="0" w:line="240" w:lineRule="auto"/>
            <w:jc w:val="left"/>
            <w:rPr>
              <w:rFonts w:ascii="Calibri" w:hAnsi="Calibri" w:cs="Segoe UI"/>
              <w:color w:val="006600"/>
              <w:sz w:val="25"/>
              <w:szCs w:val="25"/>
              <w:lang w:val="it-IT"/>
            </w:rPr>
          </w:pPr>
          <w:r w:rsidRPr="008F066D">
            <w:rPr>
              <w:rFonts w:ascii="Calibri" w:hAnsi="Calibri" w:cs="Segoe UI"/>
              <w:color w:val="006600"/>
              <w:sz w:val="25"/>
              <w:szCs w:val="25"/>
              <w:lang w:val="it-IT"/>
            </w:rPr>
            <w:t>“Iasi University of Life Sciences”</w:t>
          </w:r>
        </w:p>
        <w:p w14:paraId="4923637C" w14:textId="77777777" w:rsidR="00992F52" w:rsidRPr="003206B8" w:rsidRDefault="00992F52" w:rsidP="00992F52">
          <w:pPr>
            <w:pStyle w:val="Corptext"/>
            <w:spacing w:before="0" w:line="240" w:lineRule="auto"/>
            <w:jc w:val="left"/>
            <w:rPr>
              <w:rFonts w:ascii="Barlow SemiBold" w:hAnsi="Barlow SemiBold" w:cs="Segoe UI"/>
              <w:sz w:val="24"/>
              <w:szCs w:val="24"/>
              <w:lang w:val="it-IT"/>
            </w:rPr>
          </w:pPr>
        </w:p>
      </w:tc>
    </w:tr>
    <w:tr w:rsidR="00992F52" w:rsidRPr="003206B8" w14:paraId="0D10E5CB" w14:textId="77777777" w:rsidTr="00733FBB">
      <w:trPr>
        <w:trHeight w:val="80"/>
      </w:trPr>
      <w:tc>
        <w:tcPr>
          <w:tcW w:w="1276" w:type="dxa"/>
          <w:vAlign w:val="bottom"/>
        </w:tcPr>
        <w:p w14:paraId="076C228F" w14:textId="77777777" w:rsidR="00992F52" w:rsidRPr="003206B8" w:rsidRDefault="00992F52" w:rsidP="00992F52">
          <w:pPr>
            <w:pStyle w:val="Corptext"/>
            <w:spacing w:before="0" w:line="240" w:lineRule="auto"/>
            <w:jc w:val="left"/>
            <w:rPr>
              <w:rFonts w:ascii="Barlow SemiBold" w:hAnsi="Barlow SemiBold" w:cs="Segoe UI"/>
              <w:color w:val="FFFFFF"/>
              <w:sz w:val="2"/>
              <w:szCs w:val="2"/>
              <w:lang w:val="it-IT"/>
            </w:rPr>
          </w:pPr>
        </w:p>
      </w:tc>
      <w:tc>
        <w:tcPr>
          <w:tcW w:w="8363" w:type="dxa"/>
          <w:shd w:val="clear" w:color="auto" w:fill="auto"/>
          <w:vAlign w:val="bottom"/>
        </w:tcPr>
        <w:p w14:paraId="5A76726F" w14:textId="77777777" w:rsidR="00992F52" w:rsidRPr="003206B8" w:rsidRDefault="00992F52" w:rsidP="00992F52">
          <w:pPr>
            <w:pStyle w:val="Corptext"/>
            <w:spacing w:before="0" w:line="240" w:lineRule="auto"/>
            <w:jc w:val="right"/>
            <w:rPr>
              <w:rFonts w:ascii="Barlow SemiBold" w:hAnsi="Barlow SemiBold" w:cs="Segoe UI"/>
              <w:sz w:val="2"/>
              <w:szCs w:val="2"/>
              <w:lang w:val="it-IT"/>
            </w:rPr>
          </w:pPr>
        </w:p>
      </w:tc>
    </w:tr>
  </w:tbl>
  <w:p w14:paraId="5C4C4B93" w14:textId="77777777" w:rsidR="001A7729" w:rsidRPr="004B69AB" w:rsidRDefault="001A7729" w:rsidP="00AD2319">
    <w:pPr>
      <w:pStyle w:val="Antet"/>
      <w:rPr>
        <w:sz w:val="8"/>
        <w:szCs w:val="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18C0"/>
    <w:multiLevelType w:val="hybridMultilevel"/>
    <w:tmpl w:val="A3403DA2"/>
    <w:lvl w:ilvl="0" w:tplc="A5067E3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A91085"/>
    <w:multiLevelType w:val="hybridMultilevel"/>
    <w:tmpl w:val="C96818F6"/>
    <w:lvl w:ilvl="0" w:tplc="66BCA8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B05B5"/>
    <w:multiLevelType w:val="hybridMultilevel"/>
    <w:tmpl w:val="2CE80F4E"/>
    <w:lvl w:ilvl="0" w:tplc="7C6E07A8">
      <w:start w:val="10"/>
      <w:numFmt w:val="bullet"/>
      <w:lvlText w:val="-"/>
      <w:lvlJc w:val="left"/>
      <w:pPr>
        <w:ind w:left="1353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AC93584"/>
    <w:multiLevelType w:val="hybridMultilevel"/>
    <w:tmpl w:val="83527004"/>
    <w:lvl w:ilvl="0" w:tplc="037E3A86">
      <w:start w:val="1"/>
      <w:numFmt w:val="bullet"/>
      <w:lvlText w:val="-"/>
      <w:lvlJc w:val="left"/>
      <w:pPr>
        <w:ind w:left="644" w:hanging="360"/>
      </w:pPr>
      <w:rPr>
        <w:rFonts w:ascii="Segoe UI" w:eastAsia="Calibr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103184D"/>
    <w:multiLevelType w:val="hybridMultilevel"/>
    <w:tmpl w:val="CEEA6188"/>
    <w:lvl w:ilvl="0" w:tplc="66BCA8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964F67"/>
    <w:multiLevelType w:val="hybridMultilevel"/>
    <w:tmpl w:val="BA68E0BE"/>
    <w:lvl w:ilvl="0" w:tplc="ECD66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C1BFE"/>
    <w:multiLevelType w:val="hybridMultilevel"/>
    <w:tmpl w:val="8DAA2F92"/>
    <w:lvl w:ilvl="0" w:tplc="2C4008E4">
      <w:numFmt w:val="bullet"/>
      <w:lvlText w:val="-"/>
      <w:lvlJc w:val="left"/>
      <w:pPr>
        <w:ind w:left="927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244081F"/>
    <w:multiLevelType w:val="hybridMultilevel"/>
    <w:tmpl w:val="B6E022E6"/>
    <w:lvl w:ilvl="0" w:tplc="2B327C8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7F4E2F"/>
    <w:multiLevelType w:val="hybridMultilevel"/>
    <w:tmpl w:val="578ABC68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5504DDC"/>
    <w:multiLevelType w:val="hybridMultilevel"/>
    <w:tmpl w:val="CAEC72F2"/>
    <w:lvl w:ilvl="0" w:tplc="09C41840">
      <w:start w:val="1"/>
      <w:numFmt w:val="decimal"/>
      <w:lvlText w:val="%1."/>
      <w:lvlJc w:val="left"/>
      <w:pPr>
        <w:ind w:left="927" w:hanging="360"/>
      </w:pPr>
    </w:lvl>
    <w:lvl w:ilvl="1" w:tplc="04180019">
      <w:start w:val="1"/>
      <w:numFmt w:val="lowerLetter"/>
      <w:lvlText w:val="%2."/>
      <w:lvlJc w:val="left"/>
      <w:pPr>
        <w:ind w:left="1647" w:hanging="360"/>
      </w:pPr>
    </w:lvl>
    <w:lvl w:ilvl="2" w:tplc="0418001B">
      <w:start w:val="1"/>
      <w:numFmt w:val="lowerRoman"/>
      <w:lvlText w:val="%3."/>
      <w:lvlJc w:val="right"/>
      <w:pPr>
        <w:ind w:left="2367" w:hanging="180"/>
      </w:pPr>
    </w:lvl>
    <w:lvl w:ilvl="3" w:tplc="0418000F">
      <w:start w:val="1"/>
      <w:numFmt w:val="decimal"/>
      <w:lvlText w:val="%4."/>
      <w:lvlJc w:val="left"/>
      <w:pPr>
        <w:ind w:left="3087" w:hanging="360"/>
      </w:pPr>
    </w:lvl>
    <w:lvl w:ilvl="4" w:tplc="04180019">
      <w:start w:val="1"/>
      <w:numFmt w:val="lowerLetter"/>
      <w:lvlText w:val="%5."/>
      <w:lvlJc w:val="left"/>
      <w:pPr>
        <w:ind w:left="3807" w:hanging="360"/>
      </w:pPr>
    </w:lvl>
    <w:lvl w:ilvl="5" w:tplc="0418001B">
      <w:start w:val="1"/>
      <w:numFmt w:val="lowerRoman"/>
      <w:lvlText w:val="%6."/>
      <w:lvlJc w:val="right"/>
      <w:pPr>
        <w:ind w:left="4527" w:hanging="180"/>
      </w:pPr>
    </w:lvl>
    <w:lvl w:ilvl="6" w:tplc="0418000F">
      <w:start w:val="1"/>
      <w:numFmt w:val="decimal"/>
      <w:lvlText w:val="%7."/>
      <w:lvlJc w:val="left"/>
      <w:pPr>
        <w:ind w:left="5247" w:hanging="360"/>
      </w:pPr>
    </w:lvl>
    <w:lvl w:ilvl="7" w:tplc="04180019">
      <w:start w:val="1"/>
      <w:numFmt w:val="lowerLetter"/>
      <w:lvlText w:val="%8."/>
      <w:lvlJc w:val="left"/>
      <w:pPr>
        <w:ind w:left="5967" w:hanging="360"/>
      </w:pPr>
    </w:lvl>
    <w:lvl w:ilvl="8" w:tplc="0418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B15032"/>
    <w:multiLevelType w:val="hybridMultilevel"/>
    <w:tmpl w:val="BB6CBEE6"/>
    <w:lvl w:ilvl="0" w:tplc="1D2217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338"/>
    <w:multiLevelType w:val="hybridMultilevel"/>
    <w:tmpl w:val="C5A0019C"/>
    <w:lvl w:ilvl="0" w:tplc="39CCA3C8">
      <w:start w:val="1"/>
      <w:numFmt w:val="bullet"/>
      <w:lvlText w:val="-"/>
      <w:lvlJc w:val="left"/>
      <w:pPr>
        <w:ind w:left="114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4E416B59"/>
    <w:multiLevelType w:val="hybridMultilevel"/>
    <w:tmpl w:val="24124546"/>
    <w:lvl w:ilvl="0" w:tplc="ECD66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259A7"/>
    <w:multiLevelType w:val="hybridMultilevel"/>
    <w:tmpl w:val="FCCCBFC8"/>
    <w:lvl w:ilvl="0" w:tplc="EA94F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6027C9"/>
    <w:multiLevelType w:val="hybridMultilevel"/>
    <w:tmpl w:val="B416682E"/>
    <w:lvl w:ilvl="0" w:tplc="4A2E21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7701B3"/>
    <w:multiLevelType w:val="multilevel"/>
    <w:tmpl w:val="B11E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844E4A"/>
    <w:multiLevelType w:val="hybridMultilevel"/>
    <w:tmpl w:val="5B961CE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B74B3A"/>
    <w:multiLevelType w:val="hybridMultilevel"/>
    <w:tmpl w:val="43A21C4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68524F2C"/>
    <w:multiLevelType w:val="hybridMultilevel"/>
    <w:tmpl w:val="71A4FFB4"/>
    <w:lvl w:ilvl="0" w:tplc="2AA8E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35FB6"/>
    <w:multiLevelType w:val="hybridMultilevel"/>
    <w:tmpl w:val="C0E81632"/>
    <w:lvl w:ilvl="0" w:tplc="39CCA3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23415"/>
    <w:multiLevelType w:val="hybridMultilevel"/>
    <w:tmpl w:val="A33A59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E4F64"/>
    <w:multiLevelType w:val="hybridMultilevel"/>
    <w:tmpl w:val="C0564854"/>
    <w:lvl w:ilvl="0" w:tplc="8F10E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857487"/>
    <w:multiLevelType w:val="hybridMultilevel"/>
    <w:tmpl w:val="428C8180"/>
    <w:lvl w:ilvl="0" w:tplc="D0B09D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AD7427"/>
    <w:multiLevelType w:val="hybridMultilevel"/>
    <w:tmpl w:val="80689326"/>
    <w:lvl w:ilvl="0" w:tplc="ECD66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925368">
    <w:abstractNumId w:val="3"/>
  </w:num>
  <w:num w:numId="2" w16cid:durableId="1800536196">
    <w:abstractNumId w:val="8"/>
  </w:num>
  <w:num w:numId="3" w16cid:durableId="880554715">
    <w:abstractNumId w:val="6"/>
  </w:num>
  <w:num w:numId="4" w16cid:durableId="1687319868">
    <w:abstractNumId w:val="16"/>
  </w:num>
  <w:num w:numId="5" w16cid:durableId="1210798864">
    <w:abstractNumId w:val="2"/>
  </w:num>
  <w:num w:numId="6" w16cid:durableId="1934316990">
    <w:abstractNumId w:val="20"/>
  </w:num>
  <w:num w:numId="7" w16cid:durableId="21180896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0149747">
    <w:abstractNumId w:val="18"/>
  </w:num>
  <w:num w:numId="9" w16cid:durableId="179585376">
    <w:abstractNumId w:val="17"/>
  </w:num>
  <w:num w:numId="10" w16cid:durableId="1423264227">
    <w:abstractNumId w:val="0"/>
  </w:num>
  <w:num w:numId="11" w16cid:durableId="1540170533">
    <w:abstractNumId w:val="11"/>
  </w:num>
  <w:num w:numId="12" w16cid:durableId="1806846220">
    <w:abstractNumId w:val="12"/>
  </w:num>
  <w:num w:numId="13" w16cid:durableId="1153721950">
    <w:abstractNumId w:val="23"/>
  </w:num>
  <w:num w:numId="14" w16cid:durableId="619536813">
    <w:abstractNumId w:val="5"/>
  </w:num>
  <w:num w:numId="15" w16cid:durableId="1961717038">
    <w:abstractNumId w:val="7"/>
  </w:num>
  <w:num w:numId="16" w16cid:durableId="536503999">
    <w:abstractNumId w:val="19"/>
  </w:num>
  <w:num w:numId="17" w16cid:durableId="9144319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2772655">
    <w:abstractNumId w:val="10"/>
  </w:num>
  <w:num w:numId="19" w16cid:durableId="626013998">
    <w:abstractNumId w:val="4"/>
  </w:num>
  <w:num w:numId="20" w16cid:durableId="1573008920">
    <w:abstractNumId w:val="1"/>
  </w:num>
  <w:num w:numId="21" w16cid:durableId="1397777775">
    <w:abstractNumId w:val="22"/>
  </w:num>
  <w:num w:numId="22" w16cid:durableId="533346004">
    <w:abstractNumId w:val="13"/>
  </w:num>
  <w:num w:numId="23" w16cid:durableId="1218468380">
    <w:abstractNumId w:val="14"/>
  </w:num>
  <w:num w:numId="24" w16cid:durableId="768545916">
    <w:abstractNumId w:val="21"/>
  </w:num>
  <w:num w:numId="25" w16cid:durableId="16557174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F6D"/>
    <w:rsid w:val="00000184"/>
    <w:rsid w:val="0000277D"/>
    <w:rsid w:val="00004311"/>
    <w:rsid w:val="000070F4"/>
    <w:rsid w:val="000074C8"/>
    <w:rsid w:val="000108AB"/>
    <w:rsid w:val="00010A8F"/>
    <w:rsid w:val="00012D89"/>
    <w:rsid w:val="00017D18"/>
    <w:rsid w:val="00020D9E"/>
    <w:rsid w:val="0002116A"/>
    <w:rsid w:val="00021A76"/>
    <w:rsid w:val="0002346D"/>
    <w:rsid w:val="0002396D"/>
    <w:rsid w:val="00024FCA"/>
    <w:rsid w:val="00026298"/>
    <w:rsid w:val="00033829"/>
    <w:rsid w:val="00033EFB"/>
    <w:rsid w:val="00036928"/>
    <w:rsid w:val="00041B8A"/>
    <w:rsid w:val="00042E01"/>
    <w:rsid w:val="00046186"/>
    <w:rsid w:val="000474A6"/>
    <w:rsid w:val="00047FE3"/>
    <w:rsid w:val="00052BE6"/>
    <w:rsid w:val="000536FF"/>
    <w:rsid w:val="00057B98"/>
    <w:rsid w:val="0006025C"/>
    <w:rsid w:val="00062F64"/>
    <w:rsid w:val="00064666"/>
    <w:rsid w:val="000654BC"/>
    <w:rsid w:val="00070C12"/>
    <w:rsid w:val="0007406A"/>
    <w:rsid w:val="0007523E"/>
    <w:rsid w:val="00076128"/>
    <w:rsid w:val="00084088"/>
    <w:rsid w:val="00084AB5"/>
    <w:rsid w:val="0008502A"/>
    <w:rsid w:val="00087CAC"/>
    <w:rsid w:val="00091077"/>
    <w:rsid w:val="000922DE"/>
    <w:rsid w:val="00093820"/>
    <w:rsid w:val="00094E7A"/>
    <w:rsid w:val="000959E2"/>
    <w:rsid w:val="00097084"/>
    <w:rsid w:val="000A1CCF"/>
    <w:rsid w:val="000A2432"/>
    <w:rsid w:val="000A3ECB"/>
    <w:rsid w:val="000A6540"/>
    <w:rsid w:val="000B3C72"/>
    <w:rsid w:val="000B5E42"/>
    <w:rsid w:val="000C28D8"/>
    <w:rsid w:val="000D071B"/>
    <w:rsid w:val="000D1447"/>
    <w:rsid w:val="000D3DED"/>
    <w:rsid w:val="000D4E0B"/>
    <w:rsid w:val="000D6435"/>
    <w:rsid w:val="000D71AB"/>
    <w:rsid w:val="000D77CF"/>
    <w:rsid w:val="000E188D"/>
    <w:rsid w:val="000E29B9"/>
    <w:rsid w:val="000E2C8C"/>
    <w:rsid w:val="000E34FE"/>
    <w:rsid w:val="000F3CFD"/>
    <w:rsid w:val="000F3F5D"/>
    <w:rsid w:val="000F5690"/>
    <w:rsid w:val="00103C0F"/>
    <w:rsid w:val="001078D9"/>
    <w:rsid w:val="00110542"/>
    <w:rsid w:val="001119C8"/>
    <w:rsid w:val="001120A0"/>
    <w:rsid w:val="001135C1"/>
    <w:rsid w:val="00114339"/>
    <w:rsid w:val="00114CA5"/>
    <w:rsid w:val="00115783"/>
    <w:rsid w:val="00116B2E"/>
    <w:rsid w:val="00123365"/>
    <w:rsid w:val="00123764"/>
    <w:rsid w:val="00123AC6"/>
    <w:rsid w:val="00124329"/>
    <w:rsid w:val="0012495B"/>
    <w:rsid w:val="00127F77"/>
    <w:rsid w:val="00133389"/>
    <w:rsid w:val="00133F49"/>
    <w:rsid w:val="00141E97"/>
    <w:rsid w:val="0014230F"/>
    <w:rsid w:val="00146FAC"/>
    <w:rsid w:val="00146FCD"/>
    <w:rsid w:val="00152033"/>
    <w:rsid w:val="001547CC"/>
    <w:rsid w:val="00160181"/>
    <w:rsid w:val="00164174"/>
    <w:rsid w:val="00166D85"/>
    <w:rsid w:val="00166E62"/>
    <w:rsid w:val="0016738B"/>
    <w:rsid w:val="001708A7"/>
    <w:rsid w:val="0017224D"/>
    <w:rsid w:val="00172AA0"/>
    <w:rsid w:val="0017435B"/>
    <w:rsid w:val="00174D77"/>
    <w:rsid w:val="001767A4"/>
    <w:rsid w:val="00182647"/>
    <w:rsid w:val="00182EEC"/>
    <w:rsid w:val="001843CF"/>
    <w:rsid w:val="001848BC"/>
    <w:rsid w:val="0018621A"/>
    <w:rsid w:val="00192903"/>
    <w:rsid w:val="00193473"/>
    <w:rsid w:val="00194E32"/>
    <w:rsid w:val="001960D7"/>
    <w:rsid w:val="001A1ADD"/>
    <w:rsid w:val="001A20BC"/>
    <w:rsid w:val="001A3D99"/>
    <w:rsid w:val="001A732C"/>
    <w:rsid w:val="001A7729"/>
    <w:rsid w:val="001A7DE6"/>
    <w:rsid w:val="001A7FC2"/>
    <w:rsid w:val="001B097E"/>
    <w:rsid w:val="001B2AB8"/>
    <w:rsid w:val="001B444F"/>
    <w:rsid w:val="001B55C6"/>
    <w:rsid w:val="001B6102"/>
    <w:rsid w:val="001C01EA"/>
    <w:rsid w:val="001C0435"/>
    <w:rsid w:val="001C0BEF"/>
    <w:rsid w:val="001C1BE7"/>
    <w:rsid w:val="001C1F97"/>
    <w:rsid w:val="001C24AD"/>
    <w:rsid w:val="001C29EE"/>
    <w:rsid w:val="001C3D94"/>
    <w:rsid w:val="001C68D0"/>
    <w:rsid w:val="001C6DB3"/>
    <w:rsid w:val="001C718B"/>
    <w:rsid w:val="001D5457"/>
    <w:rsid w:val="001D54A3"/>
    <w:rsid w:val="001D60F0"/>
    <w:rsid w:val="001D6424"/>
    <w:rsid w:val="001E2F80"/>
    <w:rsid w:val="001E4CE6"/>
    <w:rsid w:val="001E6416"/>
    <w:rsid w:val="001F3366"/>
    <w:rsid w:val="001F71DD"/>
    <w:rsid w:val="00201005"/>
    <w:rsid w:val="002117F1"/>
    <w:rsid w:val="002120BC"/>
    <w:rsid w:val="002127A8"/>
    <w:rsid w:val="002141D4"/>
    <w:rsid w:val="00215B9E"/>
    <w:rsid w:val="0021620A"/>
    <w:rsid w:val="0021708A"/>
    <w:rsid w:val="00217F0D"/>
    <w:rsid w:val="00223694"/>
    <w:rsid w:val="00231D11"/>
    <w:rsid w:val="00233F84"/>
    <w:rsid w:val="0024014B"/>
    <w:rsid w:val="002404CD"/>
    <w:rsid w:val="00242E6F"/>
    <w:rsid w:val="002433E6"/>
    <w:rsid w:val="00245AA8"/>
    <w:rsid w:val="002460DB"/>
    <w:rsid w:val="00246230"/>
    <w:rsid w:val="00246EAB"/>
    <w:rsid w:val="00247A16"/>
    <w:rsid w:val="00250164"/>
    <w:rsid w:val="00250333"/>
    <w:rsid w:val="0025373F"/>
    <w:rsid w:val="0025496A"/>
    <w:rsid w:val="00256638"/>
    <w:rsid w:val="00261587"/>
    <w:rsid w:val="00264DCE"/>
    <w:rsid w:val="002669E9"/>
    <w:rsid w:val="00266F9E"/>
    <w:rsid w:val="0028052E"/>
    <w:rsid w:val="00283975"/>
    <w:rsid w:val="00285AFF"/>
    <w:rsid w:val="002877AE"/>
    <w:rsid w:val="00287AB7"/>
    <w:rsid w:val="00287FBC"/>
    <w:rsid w:val="0029062B"/>
    <w:rsid w:val="002907BF"/>
    <w:rsid w:val="00292FBA"/>
    <w:rsid w:val="00294814"/>
    <w:rsid w:val="00295232"/>
    <w:rsid w:val="00295752"/>
    <w:rsid w:val="00296FD8"/>
    <w:rsid w:val="002A1616"/>
    <w:rsid w:val="002A2F1C"/>
    <w:rsid w:val="002B0E59"/>
    <w:rsid w:val="002B23FA"/>
    <w:rsid w:val="002B2D91"/>
    <w:rsid w:val="002B2D93"/>
    <w:rsid w:val="002B3F7A"/>
    <w:rsid w:val="002B5FDC"/>
    <w:rsid w:val="002B62F5"/>
    <w:rsid w:val="002C1324"/>
    <w:rsid w:val="002C21C3"/>
    <w:rsid w:val="002C223B"/>
    <w:rsid w:val="002C2D62"/>
    <w:rsid w:val="002C2DB9"/>
    <w:rsid w:val="002C3B1F"/>
    <w:rsid w:val="002D25CA"/>
    <w:rsid w:val="002D2867"/>
    <w:rsid w:val="002D3D47"/>
    <w:rsid w:val="002D4DDA"/>
    <w:rsid w:val="002D5BEC"/>
    <w:rsid w:val="002D748D"/>
    <w:rsid w:val="002E51D3"/>
    <w:rsid w:val="002E5798"/>
    <w:rsid w:val="002E6DA2"/>
    <w:rsid w:val="002E7510"/>
    <w:rsid w:val="002F1482"/>
    <w:rsid w:val="002F2F02"/>
    <w:rsid w:val="002F425C"/>
    <w:rsid w:val="002F574C"/>
    <w:rsid w:val="002F6222"/>
    <w:rsid w:val="003032F9"/>
    <w:rsid w:val="003056CF"/>
    <w:rsid w:val="00306420"/>
    <w:rsid w:val="00310B9E"/>
    <w:rsid w:val="003118FF"/>
    <w:rsid w:val="00311C59"/>
    <w:rsid w:val="00312503"/>
    <w:rsid w:val="00312F8D"/>
    <w:rsid w:val="00315697"/>
    <w:rsid w:val="00315A5E"/>
    <w:rsid w:val="00316C79"/>
    <w:rsid w:val="00320757"/>
    <w:rsid w:val="00320F61"/>
    <w:rsid w:val="003243D7"/>
    <w:rsid w:val="0032565C"/>
    <w:rsid w:val="003274D7"/>
    <w:rsid w:val="00327F41"/>
    <w:rsid w:val="003307C7"/>
    <w:rsid w:val="00330D8B"/>
    <w:rsid w:val="00330F45"/>
    <w:rsid w:val="003324E3"/>
    <w:rsid w:val="003348DB"/>
    <w:rsid w:val="00343F76"/>
    <w:rsid w:val="003477A9"/>
    <w:rsid w:val="00352025"/>
    <w:rsid w:val="003530DA"/>
    <w:rsid w:val="00353AA9"/>
    <w:rsid w:val="0036284F"/>
    <w:rsid w:val="0036519A"/>
    <w:rsid w:val="00367C06"/>
    <w:rsid w:val="003808A6"/>
    <w:rsid w:val="0038211C"/>
    <w:rsid w:val="00383D85"/>
    <w:rsid w:val="003850E7"/>
    <w:rsid w:val="003867C7"/>
    <w:rsid w:val="00387FAC"/>
    <w:rsid w:val="00397746"/>
    <w:rsid w:val="003A12FB"/>
    <w:rsid w:val="003B059D"/>
    <w:rsid w:val="003B2E65"/>
    <w:rsid w:val="003B412A"/>
    <w:rsid w:val="003B7F98"/>
    <w:rsid w:val="003C443C"/>
    <w:rsid w:val="003C4841"/>
    <w:rsid w:val="003C4BB6"/>
    <w:rsid w:val="003C5747"/>
    <w:rsid w:val="003C6634"/>
    <w:rsid w:val="003D00C9"/>
    <w:rsid w:val="003D2C07"/>
    <w:rsid w:val="003D781A"/>
    <w:rsid w:val="003E03AE"/>
    <w:rsid w:val="003E46D8"/>
    <w:rsid w:val="003E4D30"/>
    <w:rsid w:val="003E591B"/>
    <w:rsid w:val="003E5DDD"/>
    <w:rsid w:val="003E7ECD"/>
    <w:rsid w:val="003F005C"/>
    <w:rsid w:val="003F18C1"/>
    <w:rsid w:val="003F2424"/>
    <w:rsid w:val="003F2A63"/>
    <w:rsid w:val="003F6AB5"/>
    <w:rsid w:val="00400E5E"/>
    <w:rsid w:val="004010FD"/>
    <w:rsid w:val="00401453"/>
    <w:rsid w:val="00401894"/>
    <w:rsid w:val="00404D5C"/>
    <w:rsid w:val="00405F23"/>
    <w:rsid w:val="00410CD2"/>
    <w:rsid w:val="00411CD8"/>
    <w:rsid w:val="00413493"/>
    <w:rsid w:val="00414942"/>
    <w:rsid w:val="00414C60"/>
    <w:rsid w:val="0041556E"/>
    <w:rsid w:val="00416A16"/>
    <w:rsid w:val="0041748C"/>
    <w:rsid w:val="00420A2D"/>
    <w:rsid w:val="00420A58"/>
    <w:rsid w:val="00422B8E"/>
    <w:rsid w:val="00423B68"/>
    <w:rsid w:val="00424789"/>
    <w:rsid w:val="004254AB"/>
    <w:rsid w:val="00425E92"/>
    <w:rsid w:val="004307B4"/>
    <w:rsid w:val="004310A6"/>
    <w:rsid w:val="0043402C"/>
    <w:rsid w:val="00435890"/>
    <w:rsid w:val="004372F3"/>
    <w:rsid w:val="00447991"/>
    <w:rsid w:val="00451194"/>
    <w:rsid w:val="00451715"/>
    <w:rsid w:val="00452F4A"/>
    <w:rsid w:val="0045408D"/>
    <w:rsid w:val="00455450"/>
    <w:rsid w:val="00455DE4"/>
    <w:rsid w:val="0045610E"/>
    <w:rsid w:val="00457491"/>
    <w:rsid w:val="004614FC"/>
    <w:rsid w:val="004647BB"/>
    <w:rsid w:val="004647EC"/>
    <w:rsid w:val="00465AF1"/>
    <w:rsid w:val="0046699E"/>
    <w:rsid w:val="004744C1"/>
    <w:rsid w:val="004759E9"/>
    <w:rsid w:val="00482B82"/>
    <w:rsid w:val="004844D3"/>
    <w:rsid w:val="00490529"/>
    <w:rsid w:val="00490E87"/>
    <w:rsid w:val="004924CE"/>
    <w:rsid w:val="00494EA8"/>
    <w:rsid w:val="00496F73"/>
    <w:rsid w:val="00496FCC"/>
    <w:rsid w:val="004A14E3"/>
    <w:rsid w:val="004A27D9"/>
    <w:rsid w:val="004A58E9"/>
    <w:rsid w:val="004A7367"/>
    <w:rsid w:val="004A74B7"/>
    <w:rsid w:val="004B0E12"/>
    <w:rsid w:val="004B1737"/>
    <w:rsid w:val="004B3304"/>
    <w:rsid w:val="004B5C68"/>
    <w:rsid w:val="004B69AB"/>
    <w:rsid w:val="004C30D9"/>
    <w:rsid w:val="004C58DD"/>
    <w:rsid w:val="004C69B1"/>
    <w:rsid w:val="004C6C3D"/>
    <w:rsid w:val="004C76EB"/>
    <w:rsid w:val="004D14D3"/>
    <w:rsid w:val="004D4F6D"/>
    <w:rsid w:val="004D6A78"/>
    <w:rsid w:val="004D759B"/>
    <w:rsid w:val="004E096E"/>
    <w:rsid w:val="004E0D09"/>
    <w:rsid w:val="004E2C3E"/>
    <w:rsid w:val="004E71A9"/>
    <w:rsid w:val="004F4103"/>
    <w:rsid w:val="004F7850"/>
    <w:rsid w:val="00504F8E"/>
    <w:rsid w:val="00506C95"/>
    <w:rsid w:val="00506CD7"/>
    <w:rsid w:val="00507FE6"/>
    <w:rsid w:val="00511875"/>
    <w:rsid w:val="005125D1"/>
    <w:rsid w:val="00515974"/>
    <w:rsid w:val="00515B14"/>
    <w:rsid w:val="0052160A"/>
    <w:rsid w:val="00521CAD"/>
    <w:rsid w:val="00522FE5"/>
    <w:rsid w:val="00524208"/>
    <w:rsid w:val="00525303"/>
    <w:rsid w:val="00527794"/>
    <w:rsid w:val="00531508"/>
    <w:rsid w:val="005324E8"/>
    <w:rsid w:val="00533262"/>
    <w:rsid w:val="0053393C"/>
    <w:rsid w:val="00533BB5"/>
    <w:rsid w:val="005346A3"/>
    <w:rsid w:val="00534FA5"/>
    <w:rsid w:val="00536A1C"/>
    <w:rsid w:val="00536F2F"/>
    <w:rsid w:val="00537AE0"/>
    <w:rsid w:val="00542D98"/>
    <w:rsid w:val="00543D80"/>
    <w:rsid w:val="005443EA"/>
    <w:rsid w:val="005446F9"/>
    <w:rsid w:val="00546335"/>
    <w:rsid w:val="00547BB0"/>
    <w:rsid w:val="00550E49"/>
    <w:rsid w:val="005519DB"/>
    <w:rsid w:val="00551C50"/>
    <w:rsid w:val="00551F84"/>
    <w:rsid w:val="00552090"/>
    <w:rsid w:val="005558D5"/>
    <w:rsid w:val="00561717"/>
    <w:rsid w:val="005621BE"/>
    <w:rsid w:val="00564302"/>
    <w:rsid w:val="005645D0"/>
    <w:rsid w:val="005652FF"/>
    <w:rsid w:val="00566E45"/>
    <w:rsid w:val="00575857"/>
    <w:rsid w:val="00576420"/>
    <w:rsid w:val="00577346"/>
    <w:rsid w:val="005813F3"/>
    <w:rsid w:val="0058791E"/>
    <w:rsid w:val="0059300D"/>
    <w:rsid w:val="00593691"/>
    <w:rsid w:val="00595BCE"/>
    <w:rsid w:val="005A13CD"/>
    <w:rsid w:val="005A1608"/>
    <w:rsid w:val="005A349F"/>
    <w:rsid w:val="005A47C6"/>
    <w:rsid w:val="005A5072"/>
    <w:rsid w:val="005A6007"/>
    <w:rsid w:val="005A6AFA"/>
    <w:rsid w:val="005B0A65"/>
    <w:rsid w:val="005B1067"/>
    <w:rsid w:val="005B10E0"/>
    <w:rsid w:val="005B263D"/>
    <w:rsid w:val="005B29A9"/>
    <w:rsid w:val="005B62C9"/>
    <w:rsid w:val="005B653F"/>
    <w:rsid w:val="005B65C4"/>
    <w:rsid w:val="005C1715"/>
    <w:rsid w:val="005C2251"/>
    <w:rsid w:val="005C32A7"/>
    <w:rsid w:val="005C695F"/>
    <w:rsid w:val="005C7658"/>
    <w:rsid w:val="005D3359"/>
    <w:rsid w:val="005D3D22"/>
    <w:rsid w:val="005D3F6E"/>
    <w:rsid w:val="005E2365"/>
    <w:rsid w:val="005F0390"/>
    <w:rsid w:val="005F2A81"/>
    <w:rsid w:val="005F3C8A"/>
    <w:rsid w:val="005F3F32"/>
    <w:rsid w:val="005F4CC0"/>
    <w:rsid w:val="00601795"/>
    <w:rsid w:val="006036A3"/>
    <w:rsid w:val="00603EC2"/>
    <w:rsid w:val="00610757"/>
    <w:rsid w:val="006122FE"/>
    <w:rsid w:val="00612C84"/>
    <w:rsid w:val="0061355C"/>
    <w:rsid w:val="00613F38"/>
    <w:rsid w:val="00614AD4"/>
    <w:rsid w:val="00614BC9"/>
    <w:rsid w:val="00615B11"/>
    <w:rsid w:val="006219C4"/>
    <w:rsid w:val="006229C3"/>
    <w:rsid w:val="00623DB4"/>
    <w:rsid w:val="00624355"/>
    <w:rsid w:val="006275DB"/>
    <w:rsid w:val="00627780"/>
    <w:rsid w:val="00631200"/>
    <w:rsid w:val="006319E4"/>
    <w:rsid w:val="006323CC"/>
    <w:rsid w:val="00632529"/>
    <w:rsid w:val="0063523E"/>
    <w:rsid w:val="0063668C"/>
    <w:rsid w:val="00636DFB"/>
    <w:rsid w:val="006372E4"/>
    <w:rsid w:val="0064101F"/>
    <w:rsid w:val="006445CF"/>
    <w:rsid w:val="0065008E"/>
    <w:rsid w:val="00652D6A"/>
    <w:rsid w:val="00656795"/>
    <w:rsid w:val="00656E2A"/>
    <w:rsid w:val="00662A39"/>
    <w:rsid w:val="00664023"/>
    <w:rsid w:val="006654FE"/>
    <w:rsid w:val="00666BFC"/>
    <w:rsid w:val="00667D91"/>
    <w:rsid w:val="006702C5"/>
    <w:rsid w:val="00671819"/>
    <w:rsid w:val="00681C70"/>
    <w:rsid w:val="00682330"/>
    <w:rsid w:val="00683347"/>
    <w:rsid w:val="006838AF"/>
    <w:rsid w:val="006854F8"/>
    <w:rsid w:val="0068737F"/>
    <w:rsid w:val="00697A2D"/>
    <w:rsid w:val="006A1884"/>
    <w:rsid w:val="006A273D"/>
    <w:rsid w:val="006A612E"/>
    <w:rsid w:val="006B0A37"/>
    <w:rsid w:val="006B14A5"/>
    <w:rsid w:val="006B17A7"/>
    <w:rsid w:val="006B42E6"/>
    <w:rsid w:val="006B575A"/>
    <w:rsid w:val="006B5A8A"/>
    <w:rsid w:val="006B7E01"/>
    <w:rsid w:val="006C2E47"/>
    <w:rsid w:val="006C2EA7"/>
    <w:rsid w:val="006C47F7"/>
    <w:rsid w:val="006C6719"/>
    <w:rsid w:val="006D0A8A"/>
    <w:rsid w:val="006D0AED"/>
    <w:rsid w:val="006D16F6"/>
    <w:rsid w:val="006D4665"/>
    <w:rsid w:val="006D66F8"/>
    <w:rsid w:val="006E09DA"/>
    <w:rsid w:val="006E1478"/>
    <w:rsid w:val="006E1F51"/>
    <w:rsid w:val="006E341A"/>
    <w:rsid w:val="006E3DF5"/>
    <w:rsid w:val="006E3F8B"/>
    <w:rsid w:val="006E5C92"/>
    <w:rsid w:val="006E691F"/>
    <w:rsid w:val="006E7925"/>
    <w:rsid w:val="006F2AD0"/>
    <w:rsid w:val="006F3ABC"/>
    <w:rsid w:val="006F738B"/>
    <w:rsid w:val="007033C7"/>
    <w:rsid w:val="0070629F"/>
    <w:rsid w:val="00707B93"/>
    <w:rsid w:val="007114DE"/>
    <w:rsid w:val="0071260F"/>
    <w:rsid w:val="00712B86"/>
    <w:rsid w:val="00714F88"/>
    <w:rsid w:val="00714FC3"/>
    <w:rsid w:val="00716C19"/>
    <w:rsid w:val="00721D57"/>
    <w:rsid w:val="00722C9A"/>
    <w:rsid w:val="007239C2"/>
    <w:rsid w:val="007253AD"/>
    <w:rsid w:val="0073070E"/>
    <w:rsid w:val="007331A9"/>
    <w:rsid w:val="00741A38"/>
    <w:rsid w:val="007421EE"/>
    <w:rsid w:val="00743731"/>
    <w:rsid w:val="0074414D"/>
    <w:rsid w:val="00744D8A"/>
    <w:rsid w:val="00751657"/>
    <w:rsid w:val="00754B79"/>
    <w:rsid w:val="00754F96"/>
    <w:rsid w:val="007556DC"/>
    <w:rsid w:val="00761402"/>
    <w:rsid w:val="0076185E"/>
    <w:rsid w:val="00766AA6"/>
    <w:rsid w:val="00767E28"/>
    <w:rsid w:val="007706EB"/>
    <w:rsid w:val="0077207A"/>
    <w:rsid w:val="00772F53"/>
    <w:rsid w:val="007751F3"/>
    <w:rsid w:val="0077572B"/>
    <w:rsid w:val="007757B8"/>
    <w:rsid w:val="00775DD9"/>
    <w:rsid w:val="007762E2"/>
    <w:rsid w:val="00780012"/>
    <w:rsid w:val="007810A8"/>
    <w:rsid w:val="00782480"/>
    <w:rsid w:val="00783244"/>
    <w:rsid w:val="007832E8"/>
    <w:rsid w:val="0078705D"/>
    <w:rsid w:val="00790C48"/>
    <w:rsid w:val="00792BBD"/>
    <w:rsid w:val="007948BC"/>
    <w:rsid w:val="00794BF0"/>
    <w:rsid w:val="00794CEE"/>
    <w:rsid w:val="007A3B03"/>
    <w:rsid w:val="007A4104"/>
    <w:rsid w:val="007A5582"/>
    <w:rsid w:val="007A71BD"/>
    <w:rsid w:val="007A7AAB"/>
    <w:rsid w:val="007B1FB7"/>
    <w:rsid w:val="007B49C1"/>
    <w:rsid w:val="007B7397"/>
    <w:rsid w:val="007B7719"/>
    <w:rsid w:val="007C1B66"/>
    <w:rsid w:val="007C202B"/>
    <w:rsid w:val="007C31D2"/>
    <w:rsid w:val="007C37FD"/>
    <w:rsid w:val="007C4C36"/>
    <w:rsid w:val="007D51E9"/>
    <w:rsid w:val="007D6C9C"/>
    <w:rsid w:val="007D7A59"/>
    <w:rsid w:val="007E0644"/>
    <w:rsid w:val="007E34E4"/>
    <w:rsid w:val="007F6CCB"/>
    <w:rsid w:val="007F7EE4"/>
    <w:rsid w:val="00800D3E"/>
    <w:rsid w:val="008049D7"/>
    <w:rsid w:val="00806213"/>
    <w:rsid w:val="0080763A"/>
    <w:rsid w:val="00807E38"/>
    <w:rsid w:val="008100E9"/>
    <w:rsid w:val="00813E61"/>
    <w:rsid w:val="00813FC1"/>
    <w:rsid w:val="00814A24"/>
    <w:rsid w:val="00817455"/>
    <w:rsid w:val="008224D5"/>
    <w:rsid w:val="008258C3"/>
    <w:rsid w:val="00826260"/>
    <w:rsid w:val="0083284B"/>
    <w:rsid w:val="00832DAF"/>
    <w:rsid w:val="00836C4C"/>
    <w:rsid w:val="00836EDA"/>
    <w:rsid w:val="0083792C"/>
    <w:rsid w:val="00840651"/>
    <w:rsid w:val="00840EF9"/>
    <w:rsid w:val="00844E5D"/>
    <w:rsid w:val="00845C27"/>
    <w:rsid w:val="00847C65"/>
    <w:rsid w:val="00850542"/>
    <w:rsid w:val="00850DC6"/>
    <w:rsid w:val="008523AD"/>
    <w:rsid w:val="0085246C"/>
    <w:rsid w:val="008553DC"/>
    <w:rsid w:val="00855624"/>
    <w:rsid w:val="00857904"/>
    <w:rsid w:val="00861456"/>
    <w:rsid w:val="00862481"/>
    <w:rsid w:val="00863B9B"/>
    <w:rsid w:val="00864EF6"/>
    <w:rsid w:val="00867485"/>
    <w:rsid w:val="00867DB6"/>
    <w:rsid w:val="0087219C"/>
    <w:rsid w:val="0087228B"/>
    <w:rsid w:val="00874080"/>
    <w:rsid w:val="0087749D"/>
    <w:rsid w:val="008814EA"/>
    <w:rsid w:val="00885081"/>
    <w:rsid w:val="008864E1"/>
    <w:rsid w:val="00886C0F"/>
    <w:rsid w:val="00887539"/>
    <w:rsid w:val="00887707"/>
    <w:rsid w:val="00891927"/>
    <w:rsid w:val="008A4714"/>
    <w:rsid w:val="008A66AF"/>
    <w:rsid w:val="008B081F"/>
    <w:rsid w:val="008B3AB8"/>
    <w:rsid w:val="008C1C6D"/>
    <w:rsid w:val="008C1D0C"/>
    <w:rsid w:val="008C30F5"/>
    <w:rsid w:val="008C393E"/>
    <w:rsid w:val="008C425C"/>
    <w:rsid w:val="008C7FA7"/>
    <w:rsid w:val="008D3FE3"/>
    <w:rsid w:val="008D6C62"/>
    <w:rsid w:val="008E406A"/>
    <w:rsid w:val="008E7146"/>
    <w:rsid w:val="008E7418"/>
    <w:rsid w:val="008F16CD"/>
    <w:rsid w:val="008F2310"/>
    <w:rsid w:val="008F34B4"/>
    <w:rsid w:val="008F49D1"/>
    <w:rsid w:val="00905F1C"/>
    <w:rsid w:val="009162C8"/>
    <w:rsid w:val="00916F01"/>
    <w:rsid w:val="0091795A"/>
    <w:rsid w:val="00920083"/>
    <w:rsid w:val="009203C0"/>
    <w:rsid w:val="009227E6"/>
    <w:rsid w:val="00924E7B"/>
    <w:rsid w:val="00926320"/>
    <w:rsid w:val="0092790B"/>
    <w:rsid w:val="00930701"/>
    <w:rsid w:val="00930D42"/>
    <w:rsid w:val="009323A5"/>
    <w:rsid w:val="009326FD"/>
    <w:rsid w:val="009341D9"/>
    <w:rsid w:val="0093734D"/>
    <w:rsid w:val="00940AC4"/>
    <w:rsid w:val="009415B8"/>
    <w:rsid w:val="00942124"/>
    <w:rsid w:val="00943A79"/>
    <w:rsid w:val="00946DBC"/>
    <w:rsid w:val="009475E8"/>
    <w:rsid w:val="009536F2"/>
    <w:rsid w:val="009546F6"/>
    <w:rsid w:val="00954A26"/>
    <w:rsid w:val="00956B07"/>
    <w:rsid w:val="00961382"/>
    <w:rsid w:val="009635E1"/>
    <w:rsid w:val="0096381B"/>
    <w:rsid w:val="00963CE2"/>
    <w:rsid w:val="00966468"/>
    <w:rsid w:val="009700FE"/>
    <w:rsid w:val="009717AE"/>
    <w:rsid w:val="00972482"/>
    <w:rsid w:val="00974CC9"/>
    <w:rsid w:val="009757B7"/>
    <w:rsid w:val="00975805"/>
    <w:rsid w:val="00976776"/>
    <w:rsid w:val="00977FE0"/>
    <w:rsid w:val="00981EC7"/>
    <w:rsid w:val="00984502"/>
    <w:rsid w:val="00987AFF"/>
    <w:rsid w:val="00991011"/>
    <w:rsid w:val="00992F52"/>
    <w:rsid w:val="009932DA"/>
    <w:rsid w:val="00995972"/>
    <w:rsid w:val="009973C5"/>
    <w:rsid w:val="00997CCD"/>
    <w:rsid w:val="009A0321"/>
    <w:rsid w:val="009A1924"/>
    <w:rsid w:val="009A3950"/>
    <w:rsid w:val="009A4EF6"/>
    <w:rsid w:val="009A5A72"/>
    <w:rsid w:val="009B00BF"/>
    <w:rsid w:val="009B07D7"/>
    <w:rsid w:val="009B0D2E"/>
    <w:rsid w:val="009B416B"/>
    <w:rsid w:val="009B7C08"/>
    <w:rsid w:val="009C006D"/>
    <w:rsid w:val="009C08CE"/>
    <w:rsid w:val="009C10D5"/>
    <w:rsid w:val="009C2C21"/>
    <w:rsid w:val="009C39A0"/>
    <w:rsid w:val="009C43B9"/>
    <w:rsid w:val="009C4BAA"/>
    <w:rsid w:val="009C524F"/>
    <w:rsid w:val="009C5CB1"/>
    <w:rsid w:val="009C6A1E"/>
    <w:rsid w:val="009D0359"/>
    <w:rsid w:val="009D35DC"/>
    <w:rsid w:val="009D766D"/>
    <w:rsid w:val="009E016C"/>
    <w:rsid w:val="009E2F6B"/>
    <w:rsid w:val="009E4343"/>
    <w:rsid w:val="009E6778"/>
    <w:rsid w:val="009E735D"/>
    <w:rsid w:val="009E7790"/>
    <w:rsid w:val="009F1417"/>
    <w:rsid w:val="009F1CC2"/>
    <w:rsid w:val="009F2550"/>
    <w:rsid w:val="009F5732"/>
    <w:rsid w:val="009F7FC5"/>
    <w:rsid w:val="00A001C1"/>
    <w:rsid w:val="00A02772"/>
    <w:rsid w:val="00A05438"/>
    <w:rsid w:val="00A05F0F"/>
    <w:rsid w:val="00A062A7"/>
    <w:rsid w:val="00A119DA"/>
    <w:rsid w:val="00A12B7B"/>
    <w:rsid w:val="00A14150"/>
    <w:rsid w:val="00A14ADA"/>
    <w:rsid w:val="00A17DB3"/>
    <w:rsid w:val="00A17EBD"/>
    <w:rsid w:val="00A225C5"/>
    <w:rsid w:val="00A22D5C"/>
    <w:rsid w:val="00A2337D"/>
    <w:rsid w:val="00A258FA"/>
    <w:rsid w:val="00A25C6E"/>
    <w:rsid w:val="00A279E4"/>
    <w:rsid w:val="00A308C9"/>
    <w:rsid w:val="00A32062"/>
    <w:rsid w:val="00A332A0"/>
    <w:rsid w:val="00A335AF"/>
    <w:rsid w:val="00A343CE"/>
    <w:rsid w:val="00A347B1"/>
    <w:rsid w:val="00A34834"/>
    <w:rsid w:val="00A37F82"/>
    <w:rsid w:val="00A4380F"/>
    <w:rsid w:val="00A43823"/>
    <w:rsid w:val="00A47636"/>
    <w:rsid w:val="00A509C0"/>
    <w:rsid w:val="00A52FAC"/>
    <w:rsid w:val="00A53A09"/>
    <w:rsid w:val="00A53D5A"/>
    <w:rsid w:val="00A6053F"/>
    <w:rsid w:val="00A60DB8"/>
    <w:rsid w:val="00A61868"/>
    <w:rsid w:val="00A61A23"/>
    <w:rsid w:val="00A6206C"/>
    <w:rsid w:val="00A62D92"/>
    <w:rsid w:val="00A63D08"/>
    <w:rsid w:val="00A64B0B"/>
    <w:rsid w:val="00A666B2"/>
    <w:rsid w:val="00A739B9"/>
    <w:rsid w:val="00A75435"/>
    <w:rsid w:val="00A81BC7"/>
    <w:rsid w:val="00A82DDD"/>
    <w:rsid w:val="00A8462A"/>
    <w:rsid w:val="00A846E4"/>
    <w:rsid w:val="00A86F50"/>
    <w:rsid w:val="00A87CD0"/>
    <w:rsid w:val="00A87D5D"/>
    <w:rsid w:val="00A91708"/>
    <w:rsid w:val="00A91D83"/>
    <w:rsid w:val="00A97AAE"/>
    <w:rsid w:val="00AA0F6C"/>
    <w:rsid w:val="00AA2EEF"/>
    <w:rsid w:val="00AA35A5"/>
    <w:rsid w:val="00AA3C0B"/>
    <w:rsid w:val="00AA6967"/>
    <w:rsid w:val="00AA7EE7"/>
    <w:rsid w:val="00AB038C"/>
    <w:rsid w:val="00AB0F42"/>
    <w:rsid w:val="00AB27A3"/>
    <w:rsid w:val="00AB35DC"/>
    <w:rsid w:val="00AB5FA6"/>
    <w:rsid w:val="00AB7A34"/>
    <w:rsid w:val="00AC25A6"/>
    <w:rsid w:val="00AC286B"/>
    <w:rsid w:val="00AC3B4E"/>
    <w:rsid w:val="00AC4181"/>
    <w:rsid w:val="00AC435F"/>
    <w:rsid w:val="00AC52CA"/>
    <w:rsid w:val="00AC6122"/>
    <w:rsid w:val="00AC7A95"/>
    <w:rsid w:val="00AD2319"/>
    <w:rsid w:val="00AD2596"/>
    <w:rsid w:val="00AD287D"/>
    <w:rsid w:val="00AD3984"/>
    <w:rsid w:val="00AD61C8"/>
    <w:rsid w:val="00AD6B5D"/>
    <w:rsid w:val="00AD79E8"/>
    <w:rsid w:val="00AE1EE8"/>
    <w:rsid w:val="00AE594C"/>
    <w:rsid w:val="00AF0338"/>
    <w:rsid w:val="00AF112C"/>
    <w:rsid w:val="00AF2559"/>
    <w:rsid w:val="00AF2AE4"/>
    <w:rsid w:val="00AF4A81"/>
    <w:rsid w:val="00AF78EE"/>
    <w:rsid w:val="00B007F0"/>
    <w:rsid w:val="00B03C74"/>
    <w:rsid w:val="00B05F4C"/>
    <w:rsid w:val="00B06253"/>
    <w:rsid w:val="00B0664F"/>
    <w:rsid w:val="00B113EF"/>
    <w:rsid w:val="00B13D06"/>
    <w:rsid w:val="00B13ED8"/>
    <w:rsid w:val="00B15991"/>
    <w:rsid w:val="00B15F08"/>
    <w:rsid w:val="00B2019A"/>
    <w:rsid w:val="00B21FB7"/>
    <w:rsid w:val="00B23B50"/>
    <w:rsid w:val="00B2449D"/>
    <w:rsid w:val="00B245AD"/>
    <w:rsid w:val="00B24959"/>
    <w:rsid w:val="00B25674"/>
    <w:rsid w:val="00B268FF"/>
    <w:rsid w:val="00B30653"/>
    <w:rsid w:val="00B3078B"/>
    <w:rsid w:val="00B3536D"/>
    <w:rsid w:val="00B354C1"/>
    <w:rsid w:val="00B41DCD"/>
    <w:rsid w:val="00B42239"/>
    <w:rsid w:val="00B44937"/>
    <w:rsid w:val="00B530EB"/>
    <w:rsid w:val="00B550F0"/>
    <w:rsid w:val="00B64C93"/>
    <w:rsid w:val="00B66AA2"/>
    <w:rsid w:val="00B70989"/>
    <w:rsid w:val="00B70AEF"/>
    <w:rsid w:val="00B71563"/>
    <w:rsid w:val="00B71B6A"/>
    <w:rsid w:val="00B727A3"/>
    <w:rsid w:val="00B75EC9"/>
    <w:rsid w:val="00B81A57"/>
    <w:rsid w:val="00B83966"/>
    <w:rsid w:val="00B84211"/>
    <w:rsid w:val="00B84CAE"/>
    <w:rsid w:val="00B9013A"/>
    <w:rsid w:val="00B91EEE"/>
    <w:rsid w:val="00B94710"/>
    <w:rsid w:val="00B9526D"/>
    <w:rsid w:val="00B953DE"/>
    <w:rsid w:val="00B96406"/>
    <w:rsid w:val="00BA06D5"/>
    <w:rsid w:val="00BA0746"/>
    <w:rsid w:val="00BA183D"/>
    <w:rsid w:val="00BA2AC8"/>
    <w:rsid w:val="00BA3D6E"/>
    <w:rsid w:val="00BA6F68"/>
    <w:rsid w:val="00BB314C"/>
    <w:rsid w:val="00BB346D"/>
    <w:rsid w:val="00BB36C3"/>
    <w:rsid w:val="00BB72C2"/>
    <w:rsid w:val="00BB7ADD"/>
    <w:rsid w:val="00BC360D"/>
    <w:rsid w:val="00BC40A0"/>
    <w:rsid w:val="00BC417A"/>
    <w:rsid w:val="00BC5080"/>
    <w:rsid w:val="00BC6E92"/>
    <w:rsid w:val="00BC7073"/>
    <w:rsid w:val="00BC7582"/>
    <w:rsid w:val="00BC78E9"/>
    <w:rsid w:val="00BD06A4"/>
    <w:rsid w:val="00BD1B1E"/>
    <w:rsid w:val="00BD1BCE"/>
    <w:rsid w:val="00BD2858"/>
    <w:rsid w:val="00BD6BFE"/>
    <w:rsid w:val="00BE2765"/>
    <w:rsid w:val="00BE4418"/>
    <w:rsid w:val="00BE53A1"/>
    <w:rsid w:val="00BF3090"/>
    <w:rsid w:val="00BF556F"/>
    <w:rsid w:val="00C013FC"/>
    <w:rsid w:val="00C062D7"/>
    <w:rsid w:val="00C07C83"/>
    <w:rsid w:val="00C23D72"/>
    <w:rsid w:val="00C276A7"/>
    <w:rsid w:val="00C27760"/>
    <w:rsid w:val="00C27AEB"/>
    <w:rsid w:val="00C27DBD"/>
    <w:rsid w:val="00C27F3A"/>
    <w:rsid w:val="00C308E4"/>
    <w:rsid w:val="00C3099C"/>
    <w:rsid w:val="00C339B7"/>
    <w:rsid w:val="00C33BEA"/>
    <w:rsid w:val="00C33F52"/>
    <w:rsid w:val="00C3401E"/>
    <w:rsid w:val="00C34621"/>
    <w:rsid w:val="00C35455"/>
    <w:rsid w:val="00C40237"/>
    <w:rsid w:val="00C422C9"/>
    <w:rsid w:val="00C5048F"/>
    <w:rsid w:val="00C53F9D"/>
    <w:rsid w:val="00C54516"/>
    <w:rsid w:val="00C5466C"/>
    <w:rsid w:val="00C5471D"/>
    <w:rsid w:val="00C60A4B"/>
    <w:rsid w:val="00C62C93"/>
    <w:rsid w:val="00C6317D"/>
    <w:rsid w:val="00C66E6C"/>
    <w:rsid w:val="00C67921"/>
    <w:rsid w:val="00C70F51"/>
    <w:rsid w:val="00C7185B"/>
    <w:rsid w:val="00C75862"/>
    <w:rsid w:val="00C773CA"/>
    <w:rsid w:val="00C777F5"/>
    <w:rsid w:val="00C8040D"/>
    <w:rsid w:val="00C81D78"/>
    <w:rsid w:val="00C84D7E"/>
    <w:rsid w:val="00C85276"/>
    <w:rsid w:val="00C85DAE"/>
    <w:rsid w:val="00C903FD"/>
    <w:rsid w:val="00C90E82"/>
    <w:rsid w:val="00C91596"/>
    <w:rsid w:val="00CA0114"/>
    <w:rsid w:val="00CA06D4"/>
    <w:rsid w:val="00CA2442"/>
    <w:rsid w:val="00CA44EB"/>
    <w:rsid w:val="00CA6D73"/>
    <w:rsid w:val="00CB30FA"/>
    <w:rsid w:val="00CB39E0"/>
    <w:rsid w:val="00CC0168"/>
    <w:rsid w:val="00CC03DD"/>
    <w:rsid w:val="00CC24B5"/>
    <w:rsid w:val="00CC3F76"/>
    <w:rsid w:val="00CC4B34"/>
    <w:rsid w:val="00CD3D32"/>
    <w:rsid w:val="00CD450B"/>
    <w:rsid w:val="00CD4C9E"/>
    <w:rsid w:val="00CD69B1"/>
    <w:rsid w:val="00CE3815"/>
    <w:rsid w:val="00CF0803"/>
    <w:rsid w:val="00CF3A7A"/>
    <w:rsid w:val="00CF5774"/>
    <w:rsid w:val="00CF613F"/>
    <w:rsid w:val="00CF7CB7"/>
    <w:rsid w:val="00D032CC"/>
    <w:rsid w:val="00D037D9"/>
    <w:rsid w:val="00D03B61"/>
    <w:rsid w:val="00D06ABA"/>
    <w:rsid w:val="00D108E0"/>
    <w:rsid w:val="00D10F7A"/>
    <w:rsid w:val="00D1254F"/>
    <w:rsid w:val="00D14E9E"/>
    <w:rsid w:val="00D2222F"/>
    <w:rsid w:val="00D22899"/>
    <w:rsid w:val="00D236E5"/>
    <w:rsid w:val="00D2448A"/>
    <w:rsid w:val="00D24596"/>
    <w:rsid w:val="00D25BEE"/>
    <w:rsid w:val="00D261F2"/>
    <w:rsid w:val="00D26834"/>
    <w:rsid w:val="00D318E5"/>
    <w:rsid w:val="00D3370E"/>
    <w:rsid w:val="00D34E3A"/>
    <w:rsid w:val="00D37E1C"/>
    <w:rsid w:val="00D43BBD"/>
    <w:rsid w:val="00D4741F"/>
    <w:rsid w:val="00D47713"/>
    <w:rsid w:val="00D538B2"/>
    <w:rsid w:val="00D55AEE"/>
    <w:rsid w:val="00D57388"/>
    <w:rsid w:val="00D62DED"/>
    <w:rsid w:val="00D65ED4"/>
    <w:rsid w:val="00D6783E"/>
    <w:rsid w:val="00D67DC6"/>
    <w:rsid w:val="00D70074"/>
    <w:rsid w:val="00D7197D"/>
    <w:rsid w:val="00D75AA5"/>
    <w:rsid w:val="00D76826"/>
    <w:rsid w:val="00D80122"/>
    <w:rsid w:val="00D85F89"/>
    <w:rsid w:val="00D93ED0"/>
    <w:rsid w:val="00D951CA"/>
    <w:rsid w:val="00DA2AE5"/>
    <w:rsid w:val="00DA3057"/>
    <w:rsid w:val="00DA3ACC"/>
    <w:rsid w:val="00DA3EBE"/>
    <w:rsid w:val="00DA4A92"/>
    <w:rsid w:val="00DA5B9F"/>
    <w:rsid w:val="00DA5F9B"/>
    <w:rsid w:val="00DB27F9"/>
    <w:rsid w:val="00DB2CF6"/>
    <w:rsid w:val="00DB2F59"/>
    <w:rsid w:val="00DB311F"/>
    <w:rsid w:val="00DB5D72"/>
    <w:rsid w:val="00DB7199"/>
    <w:rsid w:val="00DC44D7"/>
    <w:rsid w:val="00DD09D4"/>
    <w:rsid w:val="00DD509B"/>
    <w:rsid w:val="00DD6475"/>
    <w:rsid w:val="00DD7A7E"/>
    <w:rsid w:val="00DE2111"/>
    <w:rsid w:val="00DE49B5"/>
    <w:rsid w:val="00DE5C8E"/>
    <w:rsid w:val="00DE7B06"/>
    <w:rsid w:val="00E02400"/>
    <w:rsid w:val="00E02C6E"/>
    <w:rsid w:val="00E04F66"/>
    <w:rsid w:val="00E058BA"/>
    <w:rsid w:val="00E1289D"/>
    <w:rsid w:val="00E12CC4"/>
    <w:rsid w:val="00E141E1"/>
    <w:rsid w:val="00E14C23"/>
    <w:rsid w:val="00E1586D"/>
    <w:rsid w:val="00E20195"/>
    <w:rsid w:val="00E22B42"/>
    <w:rsid w:val="00E24FF2"/>
    <w:rsid w:val="00E27E35"/>
    <w:rsid w:val="00E30FDD"/>
    <w:rsid w:val="00E342BF"/>
    <w:rsid w:val="00E3508E"/>
    <w:rsid w:val="00E35D53"/>
    <w:rsid w:val="00E44C24"/>
    <w:rsid w:val="00E4714C"/>
    <w:rsid w:val="00E5074F"/>
    <w:rsid w:val="00E578C2"/>
    <w:rsid w:val="00E60019"/>
    <w:rsid w:val="00E61416"/>
    <w:rsid w:val="00E6151D"/>
    <w:rsid w:val="00E61D9D"/>
    <w:rsid w:val="00E65499"/>
    <w:rsid w:val="00E66526"/>
    <w:rsid w:val="00E66B07"/>
    <w:rsid w:val="00E678FC"/>
    <w:rsid w:val="00E67D32"/>
    <w:rsid w:val="00E70684"/>
    <w:rsid w:val="00E70716"/>
    <w:rsid w:val="00E70C2D"/>
    <w:rsid w:val="00E71FF0"/>
    <w:rsid w:val="00E7321B"/>
    <w:rsid w:val="00E75003"/>
    <w:rsid w:val="00E7561D"/>
    <w:rsid w:val="00E75913"/>
    <w:rsid w:val="00E764D2"/>
    <w:rsid w:val="00E81CD2"/>
    <w:rsid w:val="00E827D9"/>
    <w:rsid w:val="00E872A0"/>
    <w:rsid w:val="00E87825"/>
    <w:rsid w:val="00E87B77"/>
    <w:rsid w:val="00E92676"/>
    <w:rsid w:val="00E93CF6"/>
    <w:rsid w:val="00E94869"/>
    <w:rsid w:val="00E964A6"/>
    <w:rsid w:val="00EA2159"/>
    <w:rsid w:val="00EA2756"/>
    <w:rsid w:val="00EA2F29"/>
    <w:rsid w:val="00EA4DD0"/>
    <w:rsid w:val="00EB21D2"/>
    <w:rsid w:val="00EB2A83"/>
    <w:rsid w:val="00EB56B4"/>
    <w:rsid w:val="00EB78DB"/>
    <w:rsid w:val="00EB79FC"/>
    <w:rsid w:val="00EC3030"/>
    <w:rsid w:val="00EC3C8D"/>
    <w:rsid w:val="00EC453F"/>
    <w:rsid w:val="00EC476A"/>
    <w:rsid w:val="00EC735F"/>
    <w:rsid w:val="00ED42E5"/>
    <w:rsid w:val="00EE0FFC"/>
    <w:rsid w:val="00EE112E"/>
    <w:rsid w:val="00EE2828"/>
    <w:rsid w:val="00EE3373"/>
    <w:rsid w:val="00EE3CF1"/>
    <w:rsid w:val="00EE50C0"/>
    <w:rsid w:val="00EE77A3"/>
    <w:rsid w:val="00EF4D36"/>
    <w:rsid w:val="00EF7527"/>
    <w:rsid w:val="00F014ED"/>
    <w:rsid w:val="00F0304A"/>
    <w:rsid w:val="00F03912"/>
    <w:rsid w:val="00F061D4"/>
    <w:rsid w:val="00F20757"/>
    <w:rsid w:val="00F20B00"/>
    <w:rsid w:val="00F20D5F"/>
    <w:rsid w:val="00F26415"/>
    <w:rsid w:val="00F271B8"/>
    <w:rsid w:val="00F27D08"/>
    <w:rsid w:val="00F37CC5"/>
    <w:rsid w:val="00F40204"/>
    <w:rsid w:val="00F44704"/>
    <w:rsid w:val="00F46A92"/>
    <w:rsid w:val="00F51230"/>
    <w:rsid w:val="00F51B39"/>
    <w:rsid w:val="00F54733"/>
    <w:rsid w:val="00F55654"/>
    <w:rsid w:val="00F55EC0"/>
    <w:rsid w:val="00F5793A"/>
    <w:rsid w:val="00F60C3E"/>
    <w:rsid w:val="00F612C5"/>
    <w:rsid w:val="00F640C9"/>
    <w:rsid w:val="00F664D6"/>
    <w:rsid w:val="00F71444"/>
    <w:rsid w:val="00F7256F"/>
    <w:rsid w:val="00F758B0"/>
    <w:rsid w:val="00F77C6B"/>
    <w:rsid w:val="00F8033F"/>
    <w:rsid w:val="00F82117"/>
    <w:rsid w:val="00F83490"/>
    <w:rsid w:val="00F83D8A"/>
    <w:rsid w:val="00F845E1"/>
    <w:rsid w:val="00F84BF7"/>
    <w:rsid w:val="00F872C6"/>
    <w:rsid w:val="00F91287"/>
    <w:rsid w:val="00F9325B"/>
    <w:rsid w:val="00F9359E"/>
    <w:rsid w:val="00F96A60"/>
    <w:rsid w:val="00FA249B"/>
    <w:rsid w:val="00FA67BC"/>
    <w:rsid w:val="00FA78F8"/>
    <w:rsid w:val="00FB01E6"/>
    <w:rsid w:val="00FB291B"/>
    <w:rsid w:val="00FC46F5"/>
    <w:rsid w:val="00FC6F2D"/>
    <w:rsid w:val="00FD0C99"/>
    <w:rsid w:val="00FD266B"/>
    <w:rsid w:val="00FD2BCA"/>
    <w:rsid w:val="00FD43C7"/>
    <w:rsid w:val="00FD57C0"/>
    <w:rsid w:val="00FE2C00"/>
    <w:rsid w:val="00FE30DB"/>
    <w:rsid w:val="00FE46FA"/>
    <w:rsid w:val="00FE5C88"/>
    <w:rsid w:val="00FE7E26"/>
    <w:rsid w:val="00FF0538"/>
    <w:rsid w:val="00FF0CF5"/>
    <w:rsid w:val="00FF37A1"/>
    <w:rsid w:val="00FF3F86"/>
    <w:rsid w:val="00FF5495"/>
    <w:rsid w:val="00FF5583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915A"/>
  <w15:chartTrackingRefBased/>
  <w15:docId w15:val="{428AEDF6-7F9F-48CA-9A8D-B4DD8D92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0A8A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qFormat/>
    <w:rsid w:val="00A91708"/>
    <w:pPr>
      <w:keepNext/>
      <w:widowControl w:val="0"/>
      <w:spacing w:line="192" w:lineRule="auto"/>
      <w:jc w:val="center"/>
      <w:outlineLvl w:val="0"/>
    </w:pPr>
    <w:rPr>
      <w:rFonts w:ascii="Arial Romanian" w:hAnsi="Arial Romanian"/>
      <w:b/>
      <w:snapToGrid w:val="0"/>
      <w:sz w:val="36"/>
      <w:szCs w:val="20"/>
    </w:rPr>
  </w:style>
  <w:style w:type="paragraph" w:styleId="Titlu4">
    <w:name w:val="heading 4"/>
    <w:basedOn w:val="Normal"/>
    <w:next w:val="Normal"/>
    <w:qFormat/>
    <w:rsid w:val="00A9170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9170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uiPriority w:val="99"/>
    <w:rsid w:val="00A91708"/>
    <w:pPr>
      <w:tabs>
        <w:tab w:val="center" w:pos="4320"/>
        <w:tab w:val="right" w:pos="8640"/>
      </w:tabs>
    </w:pPr>
  </w:style>
  <w:style w:type="paragraph" w:styleId="Corptext">
    <w:name w:val="Body Text"/>
    <w:basedOn w:val="Normal"/>
    <w:rsid w:val="00A91708"/>
    <w:pPr>
      <w:widowControl w:val="0"/>
      <w:spacing w:before="180" w:line="192" w:lineRule="auto"/>
      <w:jc w:val="center"/>
    </w:pPr>
    <w:rPr>
      <w:rFonts w:ascii="Arial Romanian" w:hAnsi="Arial Romanian"/>
      <w:b/>
      <w:snapToGrid w:val="0"/>
      <w:sz w:val="26"/>
      <w:szCs w:val="20"/>
    </w:rPr>
  </w:style>
  <w:style w:type="table" w:styleId="Tabelgril">
    <w:name w:val="Table Grid"/>
    <w:basedOn w:val="TabelNormal"/>
    <w:rsid w:val="00A917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91708"/>
    <w:rPr>
      <w:color w:val="0000FF"/>
      <w:u w:val="single"/>
    </w:rPr>
  </w:style>
  <w:style w:type="paragraph" w:customStyle="1" w:styleId="Default">
    <w:name w:val="Default"/>
    <w:rsid w:val="007757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SubsolCaracter">
    <w:name w:val="Subsol Caracter"/>
    <w:link w:val="Subsol"/>
    <w:uiPriority w:val="99"/>
    <w:rsid w:val="003348DB"/>
    <w:rPr>
      <w:sz w:val="24"/>
      <w:szCs w:val="24"/>
    </w:rPr>
  </w:style>
  <w:style w:type="paragraph" w:styleId="TextnBalon">
    <w:name w:val="Balloon Text"/>
    <w:basedOn w:val="Normal"/>
    <w:link w:val="TextnBalonCaracter"/>
    <w:rsid w:val="003348D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3348DB"/>
    <w:rPr>
      <w:rFonts w:ascii="Tahoma" w:hAnsi="Tahoma" w:cs="Tahoma"/>
      <w:sz w:val="16"/>
      <w:szCs w:val="16"/>
    </w:rPr>
  </w:style>
  <w:style w:type="character" w:styleId="Robust">
    <w:name w:val="Strong"/>
    <w:uiPriority w:val="22"/>
    <w:qFormat/>
    <w:rsid w:val="00FF6B94"/>
    <w:rPr>
      <w:b/>
      <w:bCs/>
    </w:rPr>
  </w:style>
  <w:style w:type="paragraph" w:styleId="NormalWeb">
    <w:name w:val="Normal (Web)"/>
    <w:basedOn w:val="Normal"/>
    <w:uiPriority w:val="99"/>
    <w:unhideWhenUsed/>
    <w:rsid w:val="00F27D08"/>
    <w:pPr>
      <w:spacing w:before="100" w:beforeAutospacing="1" w:after="100" w:afterAutospacing="1"/>
    </w:pPr>
  </w:style>
  <w:style w:type="character" w:customStyle="1" w:styleId="AntetCaracter">
    <w:name w:val="Antet Caracter"/>
    <w:link w:val="Antet"/>
    <w:uiPriority w:val="99"/>
    <w:rsid w:val="003530DA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D10F7A"/>
    <w:pPr>
      <w:ind w:left="720"/>
      <w:contextualSpacing/>
    </w:pPr>
  </w:style>
  <w:style w:type="paragraph" w:styleId="Frspaiere">
    <w:name w:val="No Spacing"/>
    <w:uiPriority w:val="1"/>
    <w:qFormat/>
    <w:rsid w:val="00172AA0"/>
    <w:rPr>
      <w:sz w:val="24"/>
      <w:szCs w:val="24"/>
      <w:lang w:val="en-US" w:eastAsia="en-US"/>
    </w:rPr>
  </w:style>
  <w:style w:type="character" w:styleId="Accentuat">
    <w:name w:val="Emphasis"/>
    <w:basedOn w:val="Fontdeparagrafimplicit"/>
    <w:qFormat/>
    <w:rsid w:val="004A74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-1\Downloads\Antet-RO_USAMV_ian201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A9497-F459-4AB5-BDF0-221315EE0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Antet-RO_USAMV_ian2017</Template>
  <TotalTime>3709</TotalTime>
  <Pages>1</Pages>
  <Words>241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RECTORAT</vt:lpstr>
      <vt:lpstr>RECTORAT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Acer-1</dc:creator>
  <cp:keywords/>
  <cp:lastModifiedBy>Resurse Umane 1</cp:lastModifiedBy>
  <cp:revision>196</cp:revision>
  <cp:lastPrinted>2026-07-22T09:31:00Z</cp:lastPrinted>
  <dcterms:created xsi:type="dcterms:W3CDTF">2020-11-11T06:50:00Z</dcterms:created>
  <dcterms:modified xsi:type="dcterms:W3CDTF">2026-07-23T08:01:00Z</dcterms:modified>
</cp:coreProperties>
</file>